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footer4.xml" ContentType="application/vnd.openxmlformats-officedocument.wordprocessingml.foot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8B4" w:rsidRPr="0022255E" w:rsidRDefault="003B58B4" w:rsidP="009A4405">
      <w:pPr>
        <w:jc w:val="right"/>
        <w:rPr>
          <w:b/>
          <w:bCs/>
          <w:color w:val="000000"/>
          <w:sz w:val="28"/>
          <w:szCs w:val="28"/>
          <w:lang w:val="ru-RU" w:eastAsia="ru-RU"/>
        </w:rPr>
      </w:pPr>
      <w:r w:rsidRPr="0022255E">
        <w:rPr>
          <w:b/>
          <w:bCs/>
          <w:color w:val="000000"/>
          <w:sz w:val="28"/>
          <w:szCs w:val="28"/>
          <w:lang w:val="ru-RU" w:eastAsia="ru-RU"/>
        </w:rPr>
        <w:t>УТВЕРЖДЕНА</w:t>
      </w:r>
    </w:p>
    <w:p w:rsidR="003B58B4" w:rsidRPr="0022255E" w:rsidRDefault="003B58B4" w:rsidP="009A4405">
      <w:pPr>
        <w:jc w:val="right"/>
        <w:rPr>
          <w:b/>
          <w:bCs/>
          <w:color w:val="000000"/>
          <w:sz w:val="28"/>
          <w:szCs w:val="28"/>
          <w:lang w:val="ru-RU" w:eastAsia="ru-RU"/>
        </w:rPr>
      </w:pPr>
      <w:r w:rsidRPr="0022255E">
        <w:rPr>
          <w:b/>
          <w:bCs/>
          <w:color w:val="000000"/>
          <w:sz w:val="28"/>
          <w:szCs w:val="28"/>
          <w:lang w:val="ru-RU" w:eastAsia="ru-RU"/>
        </w:rPr>
        <w:br/>
        <w:t>постановлением главы администрации</w:t>
      </w:r>
    </w:p>
    <w:p w:rsidR="003B58B4" w:rsidRPr="0022255E" w:rsidRDefault="003B58B4" w:rsidP="009A4405">
      <w:pPr>
        <w:jc w:val="right"/>
        <w:rPr>
          <w:b/>
          <w:bCs/>
          <w:color w:val="000000"/>
          <w:sz w:val="28"/>
          <w:szCs w:val="28"/>
          <w:lang w:val="ru-RU" w:eastAsia="ru-RU"/>
        </w:rPr>
      </w:pPr>
      <w:r w:rsidRPr="0022255E">
        <w:rPr>
          <w:b/>
          <w:bCs/>
          <w:color w:val="000000"/>
          <w:sz w:val="28"/>
          <w:szCs w:val="28"/>
          <w:lang w:val="ru-RU" w:eastAsia="ru-RU"/>
        </w:rPr>
        <w:t xml:space="preserve"> муниципального образования </w:t>
      </w:r>
    </w:p>
    <w:p w:rsidR="003B58B4" w:rsidRPr="0022255E" w:rsidRDefault="003B58B4" w:rsidP="009A4405">
      <w:pPr>
        <w:jc w:val="right"/>
        <w:rPr>
          <w:b/>
          <w:bCs/>
          <w:color w:val="000000"/>
          <w:sz w:val="24"/>
          <w:szCs w:val="24"/>
          <w:lang w:val="ru-RU" w:eastAsia="ru-RU"/>
        </w:rPr>
      </w:pPr>
      <w:r w:rsidRPr="0022255E">
        <w:rPr>
          <w:b/>
          <w:bCs/>
          <w:color w:val="000000"/>
          <w:sz w:val="28"/>
          <w:szCs w:val="28"/>
          <w:lang w:val="ru-RU" w:eastAsia="ru-RU"/>
        </w:rPr>
        <w:t>Яблоновское городское поселение</w:t>
      </w:r>
    </w:p>
    <w:p w:rsidR="003B58B4" w:rsidRPr="0022255E" w:rsidRDefault="003B58B4" w:rsidP="009A4405">
      <w:pPr>
        <w:jc w:val="right"/>
        <w:rPr>
          <w:b/>
          <w:bCs/>
          <w:color w:val="800000"/>
          <w:sz w:val="28"/>
          <w:szCs w:val="28"/>
          <w:lang w:val="ru-RU" w:eastAsia="ru-RU"/>
        </w:rPr>
      </w:pPr>
      <w:r w:rsidRPr="0022255E">
        <w:rPr>
          <w:b/>
          <w:bCs/>
          <w:color w:val="000000"/>
          <w:sz w:val="28"/>
          <w:szCs w:val="28"/>
          <w:lang w:val="ru-RU" w:eastAsia="ru-RU"/>
        </w:rPr>
        <w:t>от ________________2019 года № ____________</w:t>
      </w:r>
    </w:p>
    <w:p w:rsidR="003B58B4" w:rsidRPr="0022255E" w:rsidRDefault="003B58B4" w:rsidP="009A4405">
      <w:pPr>
        <w:spacing w:before="22" w:line="510" w:lineRule="auto"/>
        <w:ind w:right="-19" w:firstLine="12"/>
        <w:jc w:val="center"/>
        <w:rPr>
          <w:b/>
          <w:bCs/>
          <w:color w:val="000000"/>
          <w:sz w:val="36"/>
          <w:szCs w:val="36"/>
          <w:lang w:val="ru-RU"/>
        </w:rPr>
      </w:pPr>
    </w:p>
    <w:p w:rsidR="003B58B4" w:rsidRPr="0022255E" w:rsidRDefault="003B58B4" w:rsidP="009A4405">
      <w:pPr>
        <w:tabs>
          <w:tab w:val="left" w:pos="540"/>
        </w:tabs>
        <w:autoSpaceDE w:val="0"/>
        <w:autoSpaceDN w:val="0"/>
        <w:adjustRightInd w:val="0"/>
        <w:ind w:right="-62"/>
        <w:jc w:val="right"/>
        <w:rPr>
          <w:color w:val="000000"/>
          <w:sz w:val="24"/>
          <w:szCs w:val="24"/>
          <w:lang w:val="ru-RU" w:eastAsia="ru-RU"/>
        </w:rPr>
      </w:pPr>
    </w:p>
    <w:p w:rsidR="003B58B4" w:rsidRPr="0022255E" w:rsidRDefault="003B58B4" w:rsidP="00656FF2">
      <w:pPr>
        <w:tabs>
          <w:tab w:val="left" w:pos="540"/>
        </w:tabs>
        <w:autoSpaceDE w:val="0"/>
        <w:autoSpaceDN w:val="0"/>
        <w:adjustRightInd w:val="0"/>
        <w:ind w:right="-62"/>
        <w:jc w:val="right"/>
        <w:rPr>
          <w:color w:val="000000"/>
          <w:sz w:val="24"/>
          <w:szCs w:val="24"/>
          <w:lang w:val="ru-RU" w:eastAsia="ru-RU"/>
        </w:rPr>
      </w:pPr>
    </w:p>
    <w:p w:rsidR="003B58B4" w:rsidRPr="0022255E" w:rsidRDefault="003B58B4" w:rsidP="009A4405">
      <w:pPr>
        <w:tabs>
          <w:tab w:val="left" w:pos="540"/>
        </w:tabs>
        <w:autoSpaceDE w:val="0"/>
        <w:autoSpaceDN w:val="0"/>
        <w:adjustRightInd w:val="0"/>
        <w:ind w:right="-62"/>
        <w:jc w:val="right"/>
        <w:rPr>
          <w:color w:val="000000"/>
          <w:sz w:val="24"/>
          <w:szCs w:val="24"/>
          <w:lang w:val="ru-RU" w:eastAsia="ru-RU"/>
        </w:rPr>
      </w:pPr>
    </w:p>
    <w:p w:rsidR="003B58B4" w:rsidRPr="0022255E" w:rsidRDefault="003B58B4" w:rsidP="009A4405">
      <w:pPr>
        <w:tabs>
          <w:tab w:val="left" w:pos="540"/>
        </w:tabs>
        <w:autoSpaceDE w:val="0"/>
        <w:autoSpaceDN w:val="0"/>
        <w:adjustRightInd w:val="0"/>
        <w:ind w:right="-62"/>
        <w:jc w:val="right"/>
        <w:rPr>
          <w:color w:val="000000"/>
          <w:sz w:val="24"/>
          <w:szCs w:val="24"/>
          <w:lang w:val="ru-RU" w:eastAsia="ru-RU"/>
        </w:rPr>
      </w:pPr>
    </w:p>
    <w:p w:rsidR="003B58B4" w:rsidRPr="0022255E" w:rsidRDefault="003B58B4" w:rsidP="009A4405">
      <w:pPr>
        <w:tabs>
          <w:tab w:val="left" w:pos="540"/>
        </w:tabs>
        <w:autoSpaceDE w:val="0"/>
        <w:autoSpaceDN w:val="0"/>
        <w:adjustRightInd w:val="0"/>
        <w:ind w:right="-62"/>
        <w:jc w:val="right"/>
        <w:rPr>
          <w:color w:val="000000"/>
          <w:sz w:val="24"/>
          <w:szCs w:val="24"/>
          <w:lang w:val="ru-RU" w:eastAsia="ru-RU"/>
        </w:rPr>
      </w:pPr>
    </w:p>
    <w:p w:rsidR="003B58B4" w:rsidRPr="0022255E" w:rsidRDefault="003B58B4" w:rsidP="009A4405">
      <w:pPr>
        <w:spacing w:before="22" w:line="510" w:lineRule="auto"/>
        <w:ind w:right="-19" w:firstLine="12"/>
        <w:jc w:val="center"/>
        <w:rPr>
          <w:b/>
          <w:bCs/>
          <w:color w:val="000000"/>
          <w:spacing w:val="1"/>
          <w:sz w:val="36"/>
          <w:szCs w:val="36"/>
          <w:lang w:val="ru-RU"/>
        </w:rPr>
      </w:pPr>
      <w:r w:rsidRPr="0022255E">
        <w:rPr>
          <w:b/>
          <w:bCs/>
          <w:color w:val="000000"/>
          <w:sz w:val="36"/>
          <w:szCs w:val="36"/>
          <w:lang w:val="ru-RU"/>
        </w:rPr>
        <w:t>С</w:t>
      </w:r>
      <w:r w:rsidRPr="0022255E">
        <w:rPr>
          <w:b/>
          <w:bCs/>
          <w:color w:val="000000"/>
          <w:spacing w:val="1"/>
          <w:sz w:val="36"/>
          <w:szCs w:val="36"/>
          <w:lang w:val="ru-RU"/>
        </w:rPr>
        <w:t>ХЕ</w:t>
      </w:r>
      <w:r w:rsidRPr="0022255E">
        <w:rPr>
          <w:b/>
          <w:bCs/>
          <w:color w:val="000000"/>
          <w:spacing w:val="6"/>
          <w:sz w:val="36"/>
          <w:szCs w:val="36"/>
          <w:lang w:val="ru-RU"/>
        </w:rPr>
        <w:t>М</w:t>
      </w:r>
      <w:r w:rsidRPr="0022255E">
        <w:rPr>
          <w:b/>
          <w:bCs/>
          <w:color w:val="000000"/>
          <w:sz w:val="36"/>
          <w:szCs w:val="36"/>
          <w:lang w:val="ru-RU"/>
        </w:rPr>
        <w:t>А</w:t>
      </w:r>
      <w:r>
        <w:rPr>
          <w:b/>
          <w:bCs/>
          <w:color w:val="000000"/>
          <w:sz w:val="36"/>
          <w:szCs w:val="36"/>
          <w:lang w:val="ru-RU"/>
        </w:rPr>
        <w:t xml:space="preserve"> </w:t>
      </w:r>
      <w:r w:rsidRPr="0022255E">
        <w:rPr>
          <w:b/>
          <w:bCs/>
          <w:color w:val="000000"/>
          <w:spacing w:val="1"/>
          <w:sz w:val="36"/>
          <w:szCs w:val="36"/>
          <w:lang w:val="ru-RU"/>
        </w:rPr>
        <w:t>В</w:t>
      </w:r>
      <w:r w:rsidRPr="0022255E">
        <w:rPr>
          <w:b/>
          <w:bCs/>
          <w:color w:val="000000"/>
          <w:sz w:val="36"/>
          <w:szCs w:val="36"/>
          <w:lang w:val="ru-RU"/>
        </w:rPr>
        <w:t>ОДОСН</w:t>
      </w:r>
      <w:r w:rsidRPr="0022255E">
        <w:rPr>
          <w:b/>
          <w:bCs/>
          <w:color w:val="000000"/>
          <w:spacing w:val="4"/>
          <w:sz w:val="36"/>
          <w:szCs w:val="36"/>
          <w:lang w:val="ru-RU"/>
        </w:rPr>
        <w:t>А</w:t>
      </w:r>
      <w:r w:rsidRPr="0022255E">
        <w:rPr>
          <w:b/>
          <w:bCs/>
          <w:color w:val="000000"/>
          <w:spacing w:val="3"/>
          <w:sz w:val="36"/>
          <w:szCs w:val="36"/>
          <w:lang w:val="ru-RU"/>
        </w:rPr>
        <w:t>Б</w:t>
      </w:r>
      <w:r w:rsidRPr="0022255E">
        <w:rPr>
          <w:b/>
          <w:bCs/>
          <w:color w:val="000000"/>
          <w:spacing w:val="-2"/>
          <w:sz w:val="36"/>
          <w:szCs w:val="36"/>
          <w:lang w:val="ru-RU"/>
        </w:rPr>
        <w:t>Ж</w:t>
      </w:r>
      <w:r w:rsidRPr="0022255E">
        <w:rPr>
          <w:b/>
          <w:bCs/>
          <w:color w:val="000000"/>
          <w:spacing w:val="1"/>
          <w:sz w:val="36"/>
          <w:szCs w:val="36"/>
          <w:lang w:val="ru-RU"/>
        </w:rPr>
        <w:t>Е</w:t>
      </w:r>
      <w:r w:rsidRPr="0022255E">
        <w:rPr>
          <w:b/>
          <w:bCs/>
          <w:color w:val="000000"/>
          <w:sz w:val="36"/>
          <w:szCs w:val="36"/>
          <w:lang w:val="ru-RU"/>
        </w:rPr>
        <w:t>Н</w:t>
      </w:r>
      <w:r w:rsidRPr="0022255E">
        <w:rPr>
          <w:b/>
          <w:bCs/>
          <w:color w:val="000000"/>
          <w:spacing w:val="-1"/>
          <w:sz w:val="36"/>
          <w:szCs w:val="36"/>
          <w:lang w:val="ru-RU"/>
        </w:rPr>
        <w:t>И</w:t>
      </w:r>
      <w:r w:rsidRPr="0022255E">
        <w:rPr>
          <w:b/>
          <w:bCs/>
          <w:color w:val="000000"/>
          <w:sz w:val="36"/>
          <w:szCs w:val="36"/>
          <w:lang w:val="ru-RU"/>
        </w:rPr>
        <w:t>Я</w:t>
      </w:r>
      <w:r>
        <w:rPr>
          <w:b/>
          <w:bCs/>
          <w:color w:val="000000"/>
          <w:sz w:val="36"/>
          <w:szCs w:val="36"/>
          <w:lang w:val="ru-RU"/>
        </w:rPr>
        <w:t xml:space="preserve"> </w:t>
      </w:r>
      <w:r w:rsidRPr="0022255E">
        <w:rPr>
          <w:b/>
          <w:bCs/>
          <w:color w:val="000000"/>
          <w:w w:val="99"/>
          <w:sz w:val="36"/>
          <w:szCs w:val="36"/>
          <w:lang w:val="ru-RU"/>
        </w:rPr>
        <w:t>И</w:t>
      </w:r>
      <w:r w:rsidRPr="0022255E">
        <w:rPr>
          <w:b/>
          <w:bCs/>
          <w:color w:val="000000"/>
          <w:spacing w:val="1"/>
          <w:sz w:val="36"/>
          <w:szCs w:val="36"/>
          <w:lang w:val="ru-RU"/>
        </w:rPr>
        <w:t xml:space="preserve"> В</w:t>
      </w:r>
      <w:r w:rsidRPr="0022255E">
        <w:rPr>
          <w:b/>
          <w:bCs/>
          <w:color w:val="000000"/>
          <w:sz w:val="36"/>
          <w:szCs w:val="36"/>
          <w:lang w:val="ru-RU"/>
        </w:rPr>
        <w:t>О</w:t>
      </w:r>
      <w:r w:rsidRPr="0022255E">
        <w:rPr>
          <w:b/>
          <w:bCs/>
          <w:color w:val="000000"/>
          <w:spacing w:val="4"/>
          <w:sz w:val="36"/>
          <w:szCs w:val="36"/>
          <w:lang w:val="ru-RU"/>
        </w:rPr>
        <w:t>Д</w:t>
      </w:r>
      <w:r w:rsidRPr="0022255E">
        <w:rPr>
          <w:b/>
          <w:bCs/>
          <w:color w:val="000000"/>
          <w:sz w:val="36"/>
          <w:szCs w:val="36"/>
          <w:lang w:val="ru-RU"/>
        </w:rPr>
        <w:t>О</w:t>
      </w:r>
      <w:r w:rsidRPr="0022255E">
        <w:rPr>
          <w:b/>
          <w:bCs/>
          <w:color w:val="000000"/>
          <w:spacing w:val="-1"/>
          <w:sz w:val="36"/>
          <w:szCs w:val="36"/>
          <w:lang w:val="ru-RU"/>
        </w:rPr>
        <w:t>О</w:t>
      </w:r>
      <w:r w:rsidRPr="0022255E">
        <w:rPr>
          <w:b/>
          <w:bCs/>
          <w:color w:val="000000"/>
          <w:spacing w:val="1"/>
          <w:sz w:val="36"/>
          <w:szCs w:val="36"/>
          <w:lang w:val="ru-RU"/>
        </w:rPr>
        <w:t>ТВЕ</w:t>
      </w:r>
      <w:r w:rsidRPr="0022255E">
        <w:rPr>
          <w:b/>
          <w:bCs/>
          <w:color w:val="000000"/>
          <w:spacing w:val="5"/>
          <w:sz w:val="36"/>
          <w:szCs w:val="36"/>
          <w:lang w:val="ru-RU"/>
        </w:rPr>
        <w:t>Д</w:t>
      </w:r>
      <w:r w:rsidRPr="0022255E">
        <w:rPr>
          <w:b/>
          <w:bCs/>
          <w:color w:val="000000"/>
          <w:spacing w:val="1"/>
          <w:sz w:val="36"/>
          <w:szCs w:val="36"/>
          <w:lang w:val="ru-RU"/>
        </w:rPr>
        <w:t>Е</w:t>
      </w:r>
      <w:r w:rsidRPr="0022255E">
        <w:rPr>
          <w:b/>
          <w:bCs/>
          <w:color w:val="000000"/>
          <w:sz w:val="36"/>
          <w:szCs w:val="36"/>
          <w:lang w:val="ru-RU"/>
        </w:rPr>
        <w:t>Н</w:t>
      </w:r>
      <w:r w:rsidRPr="0022255E">
        <w:rPr>
          <w:b/>
          <w:bCs/>
          <w:color w:val="000000"/>
          <w:spacing w:val="-1"/>
          <w:sz w:val="36"/>
          <w:szCs w:val="36"/>
          <w:lang w:val="ru-RU"/>
        </w:rPr>
        <w:t>И</w:t>
      </w:r>
      <w:r w:rsidRPr="0022255E">
        <w:rPr>
          <w:b/>
          <w:bCs/>
          <w:color w:val="000000"/>
          <w:sz w:val="36"/>
          <w:szCs w:val="36"/>
          <w:lang w:val="ru-RU"/>
        </w:rPr>
        <w:t>Я</w:t>
      </w:r>
      <w:r>
        <w:rPr>
          <w:b/>
          <w:bCs/>
          <w:color w:val="000000"/>
          <w:sz w:val="36"/>
          <w:szCs w:val="36"/>
          <w:lang w:val="ru-RU"/>
        </w:rPr>
        <w:t xml:space="preserve"> </w:t>
      </w:r>
      <w:r w:rsidRPr="0022255E">
        <w:rPr>
          <w:b/>
          <w:bCs/>
          <w:color w:val="000000"/>
          <w:spacing w:val="1"/>
          <w:sz w:val="36"/>
          <w:szCs w:val="36"/>
          <w:lang w:val="ru-RU"/>
        </w:rPr>
        <w:t>МУНИЦИПАЛЬНОГО</w:t>
      </w:r>
      <w:r>
        <w:rPr>
          <w:b/>
          <w:bCs/>
          <w:color w:val="000000"/>
          <w:spacing w:val="1"/>
          <w:sz w:val="36"/>
          <w:szCs w:val="36"/>
          <w:lang w:val="ru-RU"/>
        </w:rPr>
        <w:t xml:space="preserve"> </w:t>
      </w:r>
      <w:r w:rsidRPr="0022255E">
        <w:rPr>
          <w:b/>
          <w:bCs/>
          <w:color w:val="000000"/>
          <w:spacing w:val="1"/>
          <w:sz w:val="36"/>
          <w:szCs w:val="36"/>
          <w:lang w:val="ru-RU"/>
        </w:rPr>
        <w:t>ОБРАЗОВАНИЯ</w:t>
      </w:r>
    </w:p>
    <w:p w:rsidR="003B58B4" w:rsidRPr="0022255E" w:rsidRDefault="003B58B4" w:rsidP="009A4405">
      <w:pPr>
        <w:spacing w:before="10" w:line="511" w:lineRule="auto"/>
        <w:ind w:left="284" w:right="122"/>
        <w:jc w:val="center"/>
        <w:rPr>
          <w:b/>
          <w:bCs/>
          <w:color w:val="000000"/>
          <w:w w:val="99"/>
          <w:sz w:val="36"/>
          <w:szCs w:val="36"/>
          <w:lang w:val="ru-RU"/>
        </w:rPr>
      </w:pPr>
      <w:r w:rsidRPr="0022255E">
        <w:rPr>
          <w:b/>
          <w:bCs/>
          <w:color w:val="000000"/>
          <w:sz w:val="36"/>
          <w:szCs w:val="36"/>
          <w:lang w:val="ru-RU"/>
        </w:rPr>
        <w:t>«Я</w:t>
      </w:r>
      <w:r w:rsidRPr="0022255E">
        <w:rPr>
          <w:b/>
          <w:bCs/>
          <w:color w:val="000000"/>
          <w:spacing w:val="-1"/>
          <w:sz w:val="36"/>
          <w:szCs w:val="36"/>
          <w:lang w:val="ru-RU"/>
        </w:rPr>
        <w:t>Б</w:t>
      </w:r>
      <w:r w:rsidRPr="0022255E">
        <w:rPr>
          <w:b/>
          <w:bCs/>
          <w:color w:val="000000"/>
          <w:spacing w:val="1"/>
          <w:sz w:val="36"/>
          <w:szCs w:val="36"/>
          <w:lang w:val="ru-RU"/>
        </w:rPr>
        <w:t>ЛОНОВСКО</w:t>
      </w:r>
      <w:r w:rsidRPr="0022255E">
        <w:rPr>
          <w:b/>
          <w:bCs/>
          <w:color w:val="000000"/>
          <w:sz w:val="36"/>
          <w:szCs w:val="36"/>
          <w:lang w:val="ru-RU"/>
        </w:rPr>
        <w:t>Е</w:t>
      </w:r>
      <w:r>
        <w:rPr>
          <w:b/>
          <w:bCs/>
          <w:color w:val="000000"/>
          <w:sz w:val="36"/>
          <w:szCs w:val="36"/>
          <w:lang w:val="ru-RU"/>
        </w:rPr>
        <w:t xml:space="preserve"> </w:t>
      </w:r>
      <w:r w:rsidRPr="0022255E">
        <w:rPr>
          <w:b/>
          <w:bCs/>
          <w:color w:val="000000"/>
          <w:sz w:val="36"/>
          <w:szCs w:val="36"/>
          <w:lang w:val="ru-RU"/>
        </w:rPr>
        <w:t>ГО</w:t>
      </w:r>
      <w:r w:rsidRPr="0022255E">
        <w:rPr>
          <w:b/>
          <w:bCs/>
          <w:color w:val="000000"/>
          <w:spacing w:val="2"/>
          <w:sz w:val="36"/>
          <w:szCs w:val="36"/>
          <w:lang w:val="ru-RU"/>
        </w:rPr>
        <w:t>Р</w:t>
      </w:r>
      <w:r w:rsidRPr="0022255E">
        <w:rPr>
          <w:b/>
          <w:bCs/>
          <w:color w:val="000000"/>
          <w:sz w:val="36"/>
          <w:szCs w:val="36"/>
          <w:lang w:val="ru-RU"/>
        </w:rPr>
        <w:t>ОД</w:t>
      </w:r>
      <w:r w:rsidRPr="0022255E">
        <w:rPr>
          <w:b/>
          <w:bCs/>
          <w:color w:val="000000"/>
          <w:spacing w:val="5"/>
          <w:sz w:val="36"/>
          <w:szCs w:val="36"/>
          <w:lang w:val="ru-RU"/>
        </w:rPr>
        <w:t>С</w:t>
      </w:r>
      <w:r w:rsidRPr="0022255E">
        <w:rPr>
          <w:b/>
          <w:bCs/>
          <w:color w:val="000000"/>
          <w:sz w:val="36"/>
          <w:szCs w:val="36"/>
          <w:lang w:val="ru-RU"/>
        </w:rPr>
        <w:t>К</w:t>
      </w:r>
      <w:r w:rsidRPr="0022255E">
        <w:rPr>
          <w:b/>
          <w:bCs/>
          <w:color w:val="000000"/>
          <w:spacing w:val="-1"/>
          <w:sz w:val="36"/>
          <w:szCs w:val="36"/>
          <w:lang w:val="ru-RU"/>
        </w:rPr>
        <w:t>О</w:t>
      </w:r>
      <w:r w:rsidRPr="0022255E">
        <w:rPr>
          <w:b/>
          <w:bCs/>
          <w:color w:val="000000"/>
          <w:sz w:val="36"/>
          <w:szCs w:val="36"/>
          <w:lang w:val="ru-RU"/>
        </w:rPr>
        <w:t>Е</w:t>
      </w:r>
      <w:r>
        <w:rPr>
          <w:b/>
          <w:bCs/>
          <w:color w:val="000000"/>
          <w:sz w:val="36"/>
          <w:szCs w:val="36"/>
          <w:lang w:val="ru-RU"/>
        </w:rPr>
        <w:t xml:space="preserve"> </w:t>
      </w:r>
      <w:r w:rsidRPr="0022255E">
        <w:rPr>
          <w:b/>
          <w:bCs/>
          <w:color w:val="000000"/>
          <w:spacing w:val="1"/>
          <w:sz w:val="36"/>
          <w:szCs w:val="36"/>
          <w:lang w:val="ru-RU"/>
        </w:rPr>
        <w:t>ПОСЕЛЕНИЕ</w:t>
      </w:r>
      <w:r w:rsidRPr="0022255E">
        <w:rPr>
          <w:b/>
          <w:bCs/>
          <w:color w:val="000000"/>
          <w:w w:val="99"/>
          <w:sz w:val="36"/>
          <w:szCs w:val="36"/>
          <w:lang w:val="ru-RU"/>
        </w:rPr>
        <w:t xml:space="preserve">» </w:t>
      </w:r>
    </w:p>
    <w:p w:rsidR="003B58B4" w:rsidRPr="0022255E" w:rsidRDefault="003B58B4" w:rsidP="009A4405">
      <w:pPr>
        <w:spacing w:before="10" w:line="511" w:lineRule="auto"/>
        <w:ind w:left="1623" w:right="1648"/>
        <w:jc w:val="center"/>
        <w:rPr>
          <w:b/>
          <w:bCs/>
          <w:color w:val="000000"/>
          <w:spacing w:val="1"/>
          <w:sz w:val="36"/>
          <w:szCs w:val="36"/>
          <w:lang w:val="ru-RU"/>
        </w:rPr>
      </w:pPr>
      <w:r w:rsidRPr="0022255E">
        <w:rPr>
          <w:b/>
          <w:bCs/>
          <w:color w:val="000000"/>
          <w:sz w:val="36"/>
          <w:szCs w:val="36"/>
          <w:lang w:val="ru-RU"/>
        </w:rPr>
        <w:t>НА</w:t>
      </w:r>
      <w:r>
        <w:rPr>
          <w:b/>
          <w:bCs/>
          <w:color w:val="000000"/>
          <w:sz w:val="36"/>
          <w:szCs w:val="36"/>
          <w:lang w:val="ru-RU"/>
        </w:rPr>
        <w:t xml:space="preserve"> </w:t>
      </w:r>
      <w:r w:rsidRPr="0022255E">
        <w:rPr>
          <w:b/>
          <w:bCs/>
          <w:color w:val="000000"/>
          <w:sz w:val="36"/>
          <w:szCs w:val="36"/>
          <w:lang w:val="ru-RU"/>
        </w:rPr>
        <w:t>П</w:t>
      </w:r>
      <w:r w:rsidRPr="0022255E">
        <w:rPr>
          <w:b/>
          <w:bCs/>
          <w:color w:val="000000"/>
          <w:spacing w:val="1"/>
          <w:sz w:val="36"/>
          <w:szCs w:val="36"/>
          <w:lang w:val="ru-RU"/>
        </w:rPr>
        <w:t>Е</w:t>
      </w:r>
      <w:r w:rsidRPr="0022255E">
        <w:rPr>
          <w:b/>
          <w:bCs/>
          <w:color w:val="000000"/>
          <w:spacing w:val="3"/>
          <w:sz w:val="36"/>
          <w:szCs w:val="36"/>
          <w:lang w:val="ru-RU"/>
        </w:rPr>
        <w:t>Р</w:t>
      </w:r>
      <w:r w:rsidRPr="0022255E">
        <w:rPr>
          <w:b/>
          <w:bCs/>
          <w:color w:val="000000"/>
          <w:sz w:val="36"/>
          <w:szCs w:val="36"/>
          <w:lang w:val="ru-RU"/>
        </w:rPr>
        <w:t>И</w:t>
      </w:r>
      <w:r w:rsidRPr="0022255E">
        <w:rPr>
          <w:b/>
          <w:bCs/>
          <w:color w:val="000000"/>
          <w:spacing w:val="-1"/>
          <w:sz w:val="36"/>
          <w:szCs w:val="36"/>
          <w:lang w:val="ru-RU"/>
        </w:rPr>
        <w:t>О</w:t>
      </w:r>
      <w:r w:rsidRPr="0022255E">
        <w:rPr>
          <w:b/>
          <w:bCs/>
          <w:color w:val="000000"/>
          <w:sz w:val="36"/>
          <w:szCs w:val="36"/>
          <w:lang w:val="ru-RU"/>
        </w:rPr>
        <w:t>Д</w:t>
      </w:r>
      <w:r>
        <w:rPr>
          <w:b/>
          <w:bCs/>
          <w:color w:val="000000"/>
          <w:sz w:val="36"/>
          <w:szCs w:val="36"/>
          <w:lang w:val="ru-RU"/>
        </w:rPr>
        <w:t xml:space="preserve"> </w:t>
      </w:r>
      <w:r w:rsidRPr="0022255E">
        <w:rPr>
          <w:b/>
          <w:bCs/>
          <w:color w:val="000000"/>
          <w:sz w:val="36"/>
          <w:szCs w:val="36"/>
          <w:lang w:val="ru-RU"/>
        </w:rPr>
        <w:t>ДО</w:t>
      </w:r>
      <w:r>
        <w:rPr>
          <w:b/>
          <w:bCs/>
          <w:color w:val="000000"/>
          <w:sz w:val="36"/>
          <w:szCs w:val="36"/>
          <w:lang w:val="ru-RU"/>
        </w:rPr>
        <w:t xml:space="preserve"> </w:t>
      </w:r>
      <w:r w:rsidRPr="0022255E">
        <w:rPr>
          <w:b/>
          <w:bCs/>
          <w:color w:val="000000"/>
          <w:spacing w:val="1"/>
          <w:sz w:val="36"/>
          <w:szCs w:val="36"/>
          <w:lang w:val="ru-RU"/>
        </w:rPr>
        <w:t>2030</w:t>
      </w:r>
      <w:r>
        <w:rPr>
          <w:b/>
          <w:bCs/>
          <w:color w:val="000000"/>
          <w:spacing w:val="1"/>
          <w:sz w:val="36"/>
          <w:szCs w:val="36"/>
          <w:lang w:val="ru-RU"/>
        </w:rPr>
        <w:t xml:space="preserve"> </w:t>
      </w:r>
      <w:r w:rsidRPr="0022255E">
        <w:rPr>
          <w:b/>
          <w:bCs/>
          <w:color w:val="000000"/>
          <w:spacing w:val="1"/>
          <w:sz w:val="36"/>
          <w:szCs w:val="36"/>
          <w:lang w:val="ru-RU"/>
        </w:rPr>
        <w:t>ГОДА</w:t>
      </w:r>
    </w:p>
    <w:p w:rsidR="003B58B4" w:rsidRPr="0022255E" w:rsidRDefault="003B58B4" w:rsidP="009A4405">
      <w:pPr>
        <w:spacing w:before="10" w:line="511" w:lineRule="auto"/>
        <w:ind w:left="1623" w:right="1648"/>
        <w:jc w:val="center"/>
        <w:rPr>
          <w:b/>
          <w:bCs/>
          <w:color w:val="000000"/>
          <w:spacing w:val="1"/>
          <w:sz w:val="36"/>
          <w:szCs w:val="36"/>
          <w:lang w:val="ru-RU"/>
        </w:rPr>
      </w:pPr>
    </w:p>
    <w:p w:rsidR="003B58B4" w:rsidRPr="0022255E" w:rsidRDefault="003B58B4" w:rsidP="009A4405">
      <w:pPr>
        <w:spacing w:before="10" w:line="511" w:lineRule="auto"/>
        <w:ind w:left="1623" w:right="1648"/>
        <w:jc w:val="center"/>
        <w:rPr>
          <w:b/>
          <w:bCs/>
          <w:color w:val="000000"/>
          <w:spacing w:val="1"/>
          <w:sz w:val="36"/>
          <w:szCs w:val="36"/>
          <w:lang w:val="ru-RU"/>
        </w:rPr>
      </w:pPr>
    </w:p>
    <w:p w:rsidR="003B58B4" w:rsidRPr="0022255E" w:rsidRDefault="003B58B4" w:rsidP="009A4405">
      <w:pPr>
        <w:spacing w:before="10" w:line="511" w:lineRule="auto"/>
        <w:ind w:left="1623" w:right="1648"/>
        <w:jc w:val="center"/>
        <w:rPr>
          <w:b/>
          <w:bCs/>
          <w:color w:val="000000"/>
          <w:spacing w:val="1"/>
          <w:sz w:val="36"/>
          <w:szCs w:val="36"/>
          <w:lang w:val="ru-RU"/>
        </w:rPr>
      </w:pPr>
    </w:p>
    <w:p w:rsidR="003B58B4" w:rsidRPr="0022255E" w:rsidRDefault="003B58B4" w:rsidP="009A4405">
      <w:pPr>
        <w:spacing w:before="10" w:line="511" w:lineRule="auto"/>
        <w:ind w:left="1623" w:right="1648"/>
        <w:jc w:val="center"/>
        <w:rPr>
          <w:b/>
          <w:bCs/>
          <w:color w:val="000000"/>
          <w:spacing w:val="1"/>
          <w:sz w:val="36"/>
          <w:szCs w:val="36"/>
          <w:lang w:val="ru-RU"/>
        </w:rPr>
      </w:pPr>
    </w:p>
    <w:p w:rsidR="003B58B4" w:rsidRPr="0022255E" w:rsidRDefault="003B58B4" w:rsidP="009A4405">
      <w:pPr>
        <w:spacing w:before="10" w:line="511" w:lineRule="auto"/>
        <w:ind w:left="1623" w:right="1648"/>
        <w:jc w:val="center"/>
        <w:rPr>
          <w:b/>
          <w:bCs/>
          <w:color w:val="000000"/>
          <w:spacing w:val="1"/>
          <w:sz w:val="36"/>
          <w:szCs w:val="36"/>
          <w:lang w:val="ru-RU"/>
        </w:rPr>
      </w:pPr>
    </w:p>
    <w:p w:rsidR="003B58B4" w:rsidRPr="0022255E" w:rsidRDefault="003B58B4" w:rsidP="009A4405">
      <w:pPr>
        <w:spacing w:before="10" w:line="511" w:lineRule="auto"/>
        <w:ind w:left="1623" w:right="1648"/>
        <w:jc w:val="center"/>
        <w:rPr>
          <w:b/>
          <w:bCs/>
          <w:color w:val="000000"/>
          <w:spacing w:val="1"/>
          <w:sz w:val="36"/>
          <w:szCs w:val="36"/>
          <w:lang w:val="ru-RU"/>
        </w:rPr>
      </w:pPr>
    </w:p>
    <w:p w:rsidR="003B58B4" w:rsidRPr="0022255E" w:rsidRDefault="003B58B4" w:rsidP="009A4405">
      <w:pPr>
        <w:spacing w:before="10" w:line="511" w:lineRule="auto"/>
        <w:ind w:left="1623" w:right="1648"/>
        <w:jc w:val="center"/>
        <w:rPr>
          <w:color w:val="000000"/>
          <w:sz w:val="36"/>
          <w:szCs w:val="36"/>
          <w:lang w:val="ru-RU"/>
        </w:rPr>
      </w:pPr>
      <w:r w:rsidRPr="0022255E">
        <w:rPr>
          <w:b/>
          <w:bCs/>
          <w:color w:val="000000"/>
          <w:spacing w:val="1"/>
          <w:sz w:val="36"/>
          <w:szCs w:val="36"/>
          <w:lang w:val="ru-RU"/>
        </w:rPr>
        <w:t>2019 год</w:t>
      </w:r>
    </w:p>
    <w:p w:rsidR="003B58B4" w:rsidRPr="0022255E" w:rsidRDefault="003B58B4" w:rsidP="009A4405">
      <w:pPr>
        <w:spacing w:before="9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ind w:left="106"/>
        <w:rPr>
          <w:color w:val="000000"/>
          <w:lang w:val="ru-RU"/>
        </w:rPr>
        <w:sectPr w:rsidR="003B58B4" w:rsidRPr="0022255E">
          <w:pgSz w:w="11920" w:h="16840"/>
          <w:pgMar w:top="1560" w:right="860" w:bottom="280" w:left="1440" w:header="720" w:footer="720" w:gutter="0"/>
          <w:cols w:space="720"/>
        </w:sectPr>
      </w:pPr>
    </w:p>
    <w:p w:rsidR="003B58B4" w:rsidRPr="0022255E" w:rsidRDefault="003B58B4" w:rsidP="009A4405">
      <w:pPr>
        <w:spacing w:before="3" w:line="120" w:lineRule="exact"/>
        <w:rPr>
          <w:color w:val="000000"/>
          <w:sz w:val="12"/>
          <w:szCs w:val="12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9"/>
        <w:ind w:left="136"/>
        <w:jc w:val="center"/>
        <w:rPr>
          <w:color w:val="000000"/>
          <w:sz w:val="28"/>
          <w:szCs w:val="28"/>
          <w:u w:val="single" w:color="000000"/>
          <w:lang w:val="ru-RU"/>
        </w:rPr>
      </w:pPr>
      <w:r w:rsidRPr="0022255E">
        <w:rPr>
          <w:color w:val="000000"/>
          <w:spacing w:val="-2"/>
          <w:sz w:val="28"/>
          <w:szCs w:val="28"/>
          <w:u w:val="single" w:color="000000"/>
          <w:lang w:val="ru-RU"/>
        </w:rPr>
        <w:t>С</w:t>
      </w:r>
      <w:r w:rsidRPr="0022255E">
        <w:rPr>
          <w:color w:val="000000"/>
          <w:sz w:val="28"/>
          <w:szCs w:val="28"/>
          <w:u w:val="single" w:color="000000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u w:val="single" w:color="000000"/>
          <w:lang w:val="ru-RU"/>
        </w:rPr>
        <w:t>Д</w:t>
      </w:r>
      <w:r w:rsidRPr="0022255E">
        <w:rPr>
          <w:color w:val="000000"/>
          <w:sz w:val="28"/>
          <w:szCs w:val="28"/>
          <w:u w:val="single" w:color="000000"/>
          <w:lang w:val="ru-RU"/>
        </w:rPr>
        <w:t>ЕРЖ</w:t>
      </w:r>
      <w:r w:rsidRPr="0022255E">
        <w:rPr>
          <w:color w:val="000000"/>
          <w:spacing w:val="-5"/>
          <w:sz w:val="28"/>
          <w:szCs w:val="28"/>
          <w:u w:val="single" w:color="000000"/>
          <w:lang w:val="ru-RU"/>
        </w:rPr>
        <w:t>А</w:t>
      </w:r>
      <w:r w:rsidRPr="0022255E">
        <w:rPr>
          <w:color w:val="000000"/>
          <w:sz w:val="28"/>
          <w:szCs w:val="28"/>
          <w:u w:val="single" w:color="000000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u w:val="single" w:color="000000"/>
          <w:lang w:val="ru-RU"/>
        </w:rPr>
        <w:t>И</w:t>
      </w:r>
      <w:r w:rsidRPr="0022255E">
        <w:rPr>
          <w:color w:val="000000"/>
          <w:sz w:val="28"/>
          <w:szCs w:val="28"/>
          <w:u w:val="single" w:color="000000"/>
          <w:lang w:val="ru-RU"/>
        </w:rPr>
        <w:t>Е</w:t>
      </w:r>
    </w:p>
    <w:tbl>
      <w:tblPr>
        <w:tblW w:w="9572" w:type="dxa"/>
        <w:tblInd w:w="-106" w:type="dxa"/>
        <w:tblLayout w:type="fixed"/>
        <w:tblLook w:val="00A0"/>
      </w:tblPr>
      <w:tblGrid>
        <w:gridCol w:w="567"/>
        <w:gridCol w:w="8438"/>
        <w:gridCol w:w="567"/>
      </w:tblGrid>
      <w:tr w:rsidR="003B58B4" w:rsidRPr="0022255E">
        <w:trPr>
          <w:trHeight w:val="3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ВВЕДЕНИЕ………………………………………………………….......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9</w:t>
            </w:r>
          </w:p>
        </w:tc>
      </w:tr>
      <w:tr w:rsidR="003B58B4" w:rsidRPr="0022255E">
        <w:trPr>
          <w:trHeight w:val="3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3"/>
                <w:sz w:val="28"/>
                <w:szCs w:val="28"/>
                <w:lang w:val="ru-RU" w:eastAsia="ru-RU"/>
              </w:rPr>
              <w:t>РАЗДЕЛ I : ВОДОСНАБЖЕНИЕ…………………………………......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16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Технико-экономическое       состояние       централизованных       систем водоснабжения муниципального образования……………..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16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1.1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зоны……………………………………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16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1.2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Описание территорий МО «Яблоновское городское поселение», не охваченных централизованной системой водоснабжения………….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20</w:t>
            </w:r>
          </w:p>
        </w:tc>
      </w:tr>
      <w:tr w:rsidR="003B58B4" w:rsidRPr="0022255E">
        <w:trPr>
          <w:trHeight w:val="22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1.3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  технологических   зон   водоснабжения,   зон централизованного и нецентрализованного водоснабжения (территорий, на которых водоснабжение  осуществляется 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водоснабжения………………………………………………………….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20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1.4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состояния существующих источников водоснабжения и водозаборных сооружений…………………………………………….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22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1.5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24</w:t>
            </w:r>
          </w:p>
        </w:tc>
      </w:tr>
      <w:tr w:rsidR="003B58B4" w:rsidRPr="0022255E">
        <w:trPr>
          <w:trHeight w:val="18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1.6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состояния и  функционирования существующих насосных централизованных станций, в том числе оценку энергоэффективности подачи воды, которая оценивается  как соотношение удельного расхода электрической энергии, необходимой для подачи установленного объема воды, и установленного уровня напора (давления)………………………….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25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ind w:left="-108" w:right="-108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1.6.1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 состояния  и  функционирования  водопроводных   сетей систем водоснабжения, включая оценку амортизации сетей и определение возможности обеспечения качества воды в процессе транспортировки………………………………………………………..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25</w:t>
            </w:r>
          </w:p>
        </w:tc>
      </w:tr>
      <w:tr w:rsidR="003B58B4" w:rsidRPr="0022255E">
        <w:trPr>
          <w:trHeight w:val="558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1.7</w:t>
            </w:r>
          </w:p>
        </w:tc>
        <w:tc>
          <w:tcPr>
            <w:tcW w:w="8438" w:type="dxa"/>
            <w:vAlign w:val="center"/>
          </w:tcPr>
          <w:p w:rsidR="003B58B4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pacing w:val="1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существующих технических и  технологических проблем, возникающих при водоснабжении поселений, городских округов, анализ исполнения предписаний  органов, осуществляющих государственный надзор, муниципальный контроль, об устранении и нарушений, влияющих на качество и безопасность воды……………………………………………………</w:t>
            </w:r>
          </w:p>
          <w:p w:rsidR="003B58B4" w:rsidRPr="00656FF2" w:rsidRDefault="003B58B4" w:rsidP="00656FF2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26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1.8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27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1.9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27</w:t>
            </w:r>
          </w:p>
        </w:tc>
      </w:tr>
      <w:tr w:rsidR="003B58B4" w:rsidRPr="0022255E">
        <w:trPr>
          <w:trHeight w:val="150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ind w:left="-108" w:right="-108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1.10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Перечень лиц,  владеющих на  праве   собственности или  другом законном основании объектами централизованной системы водоснабжения, с указанием принадлежащих  этим лицам таких объектов (границ зон, в которых расположены такие объекты)……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27</w:t>
            </w:r>
          </w:p>
        </w:tc>
      </w:tr>
      <w:tr w:rsidR="003B58B4" w:rsidRPr="0022255E">
        <w:trPr>
          <w:trHeight w:val="3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Направления развития централизованной системы водоснабжения..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28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2.1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Основные направления, принципы, задачи и целевые показатели развития централизованных систем водоснабжения………………..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28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2.2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Различные сценарии развития централизованных систем водоснабжения  в  зависимости  от  различных  сценариев  развития  МО «Яблоновское городское поселение»……………………………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30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Существующий   баланс   водоснабжения   и   потребления   питьевой, технической  воды…………………………………………..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32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3.1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Общий водный баланс подачи и реализации воды, включая оценку и анализ структурных составляющих потерь горячей, питьевой, технической воды при ее производстве и транспортировке…………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32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3.2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Территориальный  водный баланс подачи горячей, питьевой, технической воды по технологическим зонам водоснабжения (годовой и в сутки максимального водопотребления)……………….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35</w:t>
            </w:r>
          </w:p>
        </w:tc>
      </w:tr>
      <w:tr w:rsidR="003B58B4" w:rsidRPr="0022255E">
        <w:trPr>
          <w:trHeight w:val="150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3.3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36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3.4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37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3.5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существующей системы коммерческого учета горячей, питьевой, технической воды и планов по установке приборов учета.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42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3.6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Анализ резервов и  дефицитов производственных мощностей системы водоснабжения……………………………………………….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43</w:t>
            </w:r>
          </w:p>
        </w:tc>
      </w:tr>
      <w:tr w:rsidR="003B58B4" w:rsidRPr="0022255E">
        <w:trPr>
          <w:trHeight w:val="22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3.7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Прогнозные балансы потребления горячей, питьевой, технической воды на срок до 2025 ода,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43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3.8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46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3.9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Сведения о фактическом и ожидаемом потреблении горячей, питьевой, технической воды(годовое, среднесуточное, максимальное суточное)……………………………………………….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46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ind w:left="-108" w:right="-108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3.10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зонам………………………………..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46</w:t>
            </w:r>
          </w:p>
        </w:tc>
      </w:tr>
      <w:tr w:rsidR="003B58B4" w:rsidRPr="0022255E">
        <w:trPr>
          <w:trHeight w:val="22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ind w:left="-108" w:right="-108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3.11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47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ind w:left="-108" w:right="-108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3.12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Сведения о фактических и планируемых потерях горячей, питьевой, технической воды при ее транспортировке………………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47</w:t>
            </w:r>
          </w:p>
        </w:tc>
      </w:tr>
      <w:tr w:rsidR="003B58B4" w:rsidRPr="0022255E">
        <w:trPr>
          <w:trHeight w:val="18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ind w:left="-108" w:right="-108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3.13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Перспективные балансы водоснабжения и водоотведения (общий- баланс подачи и реализации горячей, питьевой, технической воды, территориальный –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49</w:t>
            </w:r>
          </w:p>
        </w:tc>
      </w:tr>
      <w:tr w:rsidR="003B58B4" w:rsidRPr="0022255E">
        <w:trPr>
          <w:trHeight w:val="22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ind w:left="-108" w:right="-108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3.14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Расчет требуемой мощности водозаборных и очистных 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дефицита(резерва) мощностей по технологическим зонам с разбивкой погодам……………………….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50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ind w:left="-108" w:right="-108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3.15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Наименование организации, которая наделена статусом гарантирующей организации………………………………………….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51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 xml:space="preserve"> Предложения по строительству, реконструкции и модернизации объектов систем водоснабжения………………………………………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52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4.1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Перечень основных мероприятий по реализации схем водоснабжения с разбивкой по годам…………………………………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52</w:t>
            </w:r>
          </w:p>
        </w:tc>
      </w:tr>
      <w:tr w:rsidR="003B58B4" w:rsidRPr="0022255E">
        <w:trPr>
          <w:trHeight w:val="22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4.2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водоотведения………………………………………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53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4.3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Сведения о вновь строящихся, реконструируемых и предлагаемых к выводу из эксплуатации объектах системы водоснабжения……..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54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4.4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Сведения о развитии систем диспетчеризации,  телемеханизации и систем управления режимами водоснабжения на объектах организаций, осуществляющих водоснабжение…………………….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55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4.5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Сведения об оснащенности зданий, строений, сооружений приборами учета воды и их применении при осуществлении расчетов за потребленную воду  ………………………………………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58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4.6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вариантов маршрутов прохождения трубопроводов (трасс) по территории поселения, городского округа и их обоснование…………………………………………………………….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58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4.7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Рекомендации о месте размещения насосных станций, резервуаров, водонапорных башен…………………………………………………..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58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4.8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Границы планируемых зон размещения объектов централизованных систем горячего водоснабжения, холодного водоснабжения…………………………………………………………..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59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4.9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Карты (схемы) существующего и планируемого размещения объектов централизованных систем горячего водоснабжения, холодного водоснабжения…………………………………………….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59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Экологические аспекты мероприятий по строительству и реконструкции объектов централизованной системы водоснабжения………………………………………………………….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60</w:t>
            </w:r>
          </w:p>
        </w:tc>
      </w:tr>
      <w:tr w:rsidR="003B58B4" w:rsidRPr="0022255E">
        <w:trPr>
          <w:trHeight w:val="150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5.1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утилизации промывных вод…………………….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60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5.2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Сведения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62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Оценка объемов капитальных вложений в строительство, реконструкцию и модернизацию объектов  централизованных систем водоснабжения" включает в себя с разбивкой по годам……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63</w:t>
            </w:r>
          </w:p>
        </w:tc>
      </w:tr>
      <w:tr w:rsidR="003B58B4" w:rsidRPr="0022255E">
        <w:trPr>
          <w:trHeight w:val="3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Плановые значения показателей развития централизованных систем водоснабжения ………………………………………………………….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64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8.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Перечень выявленных бесхозяйных объектов централизованных систем водоснабжения и перечень организаций уполномоченных на их эксплуатацию…………………………………………………….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66</w:t>
            </w:r>
          </w:p>
        </w:tc>
      </w:tr>
      <w:tr w:rsidR="003B58B4" w:rsidRPr="0022255E">
        <w:trPr>
          <w:trHeight w:val="3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РАЗДЕЛ II : ВОДООТВЕДЕНИЕ………………………………………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67</w:t>
            </w:r>
          </w:p>
        </w:tc>
      </w:tr>
      <w:tr w:rsidR="003B58B4" w:rsidRPr="0022255E">
        <w:trPr>
          <w:trHeight w:val="3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Существующее положение в сфере водоотведения…………………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67</w:t>
            </w:r>
          </w:p>
        </w:tc>
      </w:tr>
      <w:tr w:rsidR="003B58B4" w:rsidRPr="0022255E">
        <w:trPr>
          <w:trHeight w:val="3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1.1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Структура системы водоотведения…………………………………….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67</w:t>
            </w:r>
          </w:p>
        </w:tc>
      </w:tr>
      <w:tr w:rsidR="003B58B4" w:rsidRPr="0022255E">
        <w:trPr>
          <w:trHeight w:val="150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1.2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существующих канализационных очистных сооружений,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(резерва) мощностей…..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68</w:t>
            </w:r>
          </w:p>
        </w:tc>
      </w:tr>
      <w:tr w:rsidR="003B58B4" w:rsidRPr="0022255E">
        <w:trPr>
          <w:trHeight w:val="3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1.3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технологических зон водоотведения……………………..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69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1.4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состояния и функционирования системы утилизации  осадка сточных вод……………………………………………………..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69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1.5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состояния и функционирования канализационных коллекторов и сетей и сооружений на них…………………………..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69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1.6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Оценка  безопасности  и  надежности  централизованных  систем водоотведения и их управляемости…………………………………..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70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1.7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Оценка воздействия централизованных систем водоотведения на окружающую среду…………………………………………………….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71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1.8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    территорий     сельского     поселения,   неохваченных централизованной системой водоотведения…………………………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72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1.9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существующих технических и технологических проблем в водоотведении сельского поселения………………………………..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72</w:t>
            </w:r>
          </w:p>
        </w:tc>
      </w:tr>
      <w:tr w:rsidR="003B58B4" w:rsidRPr="0022255E">
        <w:trPr>
          <w:trHeight w:val="3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Балансы сточных вод в системе водоотведения……………………..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73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2.1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Баланс поступления сточных вод  в  централизованную систему водоотведения и отведения стоков по технологическим зонам водоотведения………………………………………………………….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73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2.2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Оценка   фактического   притока    неорганизованного   стока    по технологическим зонам водоотведения………………………………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74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2.3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Сведения об оснащенности  зданий, строений, сооружений приборами учета принимаемых сточных води их применении и при осуществлении коммерческих расчетов……………………………..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74</w:t>
            </w:r>
          </w:p>
        </w:tc>
      </w:tr>
      <w:tr w:rsidR="003B58B4" w:rsidRPr="0022255E">
        <w:trPr>
          <w:trHeight w:val="150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2.4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Результаты ретроспективного анализа за последние 10 лет балансов поступления сточных вод в централизованную систему водоотведения  по технологическим зонам   водоотведения с  выделением зон   дефицитов и резервов производственных мощностей………………………………………………………………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74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2.5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75</w:t>
            </w:r>
          </w:p>
        </w:tc>
      </w:tr>
      <w:tr w:rsidR="003B58B4" w:rsidRPr="0022255E">
        <w:trPr>
          <w:trHeight w:val="3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Прогноз объема сточных вод………………………………………….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76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3.1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Сведения о фактическом и ожидаемом поступлении сточных вод в централизованную систему водоотведения………………………….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76</w:t>
            </w:r>
          </w:p>
        </w:tc>
      </w:tr>
      <w:tr w:rsidR="003B58B4" w:rsidRPr="0022255E">
        <w:trPr>
          <w:trHeight w:val="3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3.2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Структура водоотведения МО «Яблоновское городское поселение».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76</w:t>
            </w:r>
          </w:p>
        </w:tc>
      </w:tr>
      <w:tr w:rsidR="003B58B4" w:rsidRPr="0022255E">
        <w:trPr>
          <w:trHeight w:val="150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3.3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вод, дефицита (резерва) мощностей по зонам действия сооружений по годам на расчетный срок…………………………………………………………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77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3.4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Результаты анализа  гидравлических  режимов  и    режимов  работы элементов централизованной системы водоотведения…….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78</w:t>
            </w:r>
          </w:p>
        </w:tc>
      </w:tr>
      <w:tr w:rsidR="003B58B4" w:rsidRPr="0022255E">
        <w:trPr>
          <w:trHeight w:val="150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3.5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Анализ резервов производственных мощностей очистных  сооружений,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водоотведения………………………………………………………….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78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Предложения по строительству, реконструкции и модернизации (техническому перевооружению) объектов централизованной системы водоотведения………………………………………………..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79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4.1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Основные направления, принципы, задачи и плановые значения показателей развития централизованной системы водоотведения …………………………………………………………………………..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79</w:t>
            </w:r>
          </w:p>
        </w:tc>
      </w:tr>
      <w:tr w:rsidR="003B58B4" w:rsidRPr="0022255E">
        <w:trPr>
          <w:trHeight w:val="3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4.2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Перечень основных мероприятий по реализации схем водоотведения с разбивкой по годам, включая технические обоснования этих мероприятий 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81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4.3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Сведения о вновь строящихся, реконструируемых  и предлагаемых к выводу из эксплуатации объектах централизованной системы водоотведения………………………………………………………….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82</w:t>
            </w:r>
          </w:p>
        </w:tc>
      </w:tr>
      <w:tr w:rsidR="003B58B4" w:rsidRPr="0022255E">
        <w:trPr>
          <w:trHeight w:val="411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4.4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Сведения о развитии систем диспетчеризации, телемеханизации и систем управления режимами водоотведения на объектах организации…………………………………………………………….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82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4.5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Описание вариантов маршрутов прохождения трубопроводов (трасс) по территории сельского поселения и их обоснование…….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83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4.6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Границы и характеристики охранных зон сетей и сооружений централизованной системы водоотведения………………………….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83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4.7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Границы планируемых зон размещения объектов централизованной системы водоотведения………………………….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84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Экологические аспекты мероприятий по строительству и реконструкции объектов централизованной системы водоотведения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85</w:t>
            </w:r>
          </w:p>
        </w:tc>
      </w:tr>
      <w:tr w:rsidR="003B58B4" w:rsidRPr="0022255E">
        <w:trPr>
          <w:trHeight w:val="150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5.1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площади………………………………………………..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85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5.2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Сведения о применении методов, безопасных для окружающей среды, при утилизации осадков сточных вод………………………..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85</w:t>
            </w:r>
          </w:p>
        </w:tc>
      </w:tr>
      <w:tr w:rsidR="003B58B4" w:rsidRPr="0022255E">
        <w:trPr>
          <w:trHeight w:val="750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6.</w:t>
            </w:r>
          </w:p>
        </w:tc>
        <w:tc>
          <w:tcPr>
            <w:tcW w:w="8438" w:type="dxa"/>
            <w:vAlign w:val="bottom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Оценка потребности в капитальных вложениях в строительство, реконструкцию и модернизацию объектов централизованной системы водоотведения………………………………….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86</w:t>
            </w:r>
          </w:p>
        </w:tc>
      </w:tr>
      <w:tr w:rsidR="003B58B4" w:rsidRPr="0022255E">
        <w:trPr>
          <w:trHeight w:val="3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7.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Плановые значения показателей развития централизованных систем водоотведения ………………………………………………………….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87</w:t>
            </w:r>
          </w:p>
        </w:tc>
      </w:tr>
      <w:tr w:rsidR="003B58B4" w:rsidRPr="0022255E">
        <w:trPr>
          <w:trHeight w:val="112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8.</w:t>
            </w: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Перечень выявленных бесхозяйных объектов централизованной системы водоотведения и перечень организаций, уполномоченных на их эксплуатацию…………………………………………………….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89</w:t>
            </w:r>
          </w:p>
        </w:tc>
      </w:tr>
      <w:tr w:rsidR="003B58B4" w:rsidRPr="0022255E">
        <w:trPr>
          <w:trHeight w:val="375"/>
        </w:trPr>
        <w:tc>
          <w:tcPr>
            <w:tcW w:w="567" w:type="dxa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8438" w:type="dxa"/>
            <w:vAlign w:val="center"/>
          </w:tcPr>
          <w:p w:rsidR="003B58B4" w:rsidRPr="0022255E" w:rsidRDefault="003B58B4" w:rsidP="009A4405">
            <w:pPr>
              <w:spacing w:line="276" w:lineRule="auto"/>
              <w:ind w:left="34" w:right="-33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pacing w:val="1"/>
                <w:sz w:val="28"/>
                <w:szCs w:val="28"/>
                <w:lang w:val="ru-RU" w:eastAsia="ru-RU"/>
              </w:rPr>
              <w:t>Приложения……………………………………………………………..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22255E">
              <w:rPr>
                <w:color w:val="000000"/>
                <w:sz w:val="28"/>
                <w:szCs w:val="28"/>
                <w:lang w:val="ru-RU" w:eastAsia="ru-RU"/>
              </w:rPr>
              <w:t>90</w:t>
            </w:r>
          </w:p>
        </w:tc>
      </w:tr>
    </w:tbl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10" w:line="260" w:lineRule="exact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before="22"/>
        <w:ind w:left="843"/>
        <w:rPr>
          <w:b/>
          <w:bCs/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843"/>
        <w:rPr>
          <w:b/>
          <w:bCs/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843"/>
        <w:rPr>
          <w:b/>
          <w:bCs/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843"/>
        <w:rPr>
          <w:b/>
          <w:bCs/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843"/>
        <w:rPr>
          <w:b/>
          <w:bCs/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843"/>
        <w:rPr>
          <w:b/>
          <w:bCs/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843"/>
        <w:rPr>
          <w:b/>
          <w:bCs/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843"/>
        <w:rPr>
          <w:b/>
          <w:bCs/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843"/>
        <w:rPr>
          <w:b/>
          <w:bCs/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843"/>
        <w:rPr>
          <w:b/>
          <w:bCs/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843"/>
        <w:rPr>
          <w:b/>
          <w:bCs/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843"/>
        <w:rPr>
          <w:b/>
          <w:bCs/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843"/>
        <w:rPr>
          <w:b/>
          <w:bCs/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843"/>
        <w:jc w:val="center"/>
        <w:rPr>
          <w:b/>
          <w:bCs/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843"/>
        <w:jc w:val="center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ВЕ</w:t>
      </w:r>
      <w:r w:rsidRPr="0022255E">
        <w:rPr>
          <w:b/>
          <w:bCs/>
          <w:color w:val="000000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</w:p>
    <w:p w:rsidR="003B58B4" w:rsidRPr="0022255E" w:rsidRDefault="003B58B4" w:rsidP="009A4405">
      <w:pPr>
        <w:spacing w:before="8" w:line="140" w:lineRule="exact"/>
        <w:rPr>
          <w:color w:val="000000"/>
          <w:sz w:val="15"/>
          <w:szCs w:val="15"/>
          <w:lang w:val="ru-RU"/>
        </w:rPr>
      </w:pPr>
    </w:p>
    <w:p w:rsidR="003B58B4" w:rsidRPr="0022255E" w:rsidRDefault="003B58B4" w:rsidP="009A4405">
      <w:pPr>
        <w:spacing w:line="360" w:lineRule="auto"/>
        <w:ind w:left="136" w:right="99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ие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яи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пун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пл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 про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,отпр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еше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омз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ся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масш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лож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йв э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ы.Про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3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про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ана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 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нна прогнозировании и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япо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,вп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уюо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и,опр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ё</w:t>
      </w:r>
      <w:r w:rsidRPr="0022255E">
        <w:rPr>
          <w:color w:val="000000"/>
          <w:sz w:val="28"/>
          <w:szCs w:val="28"/>
          <w:lang w:val="ru-RU"/>
        </w:rPr>
        <w:t>нной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5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97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ассм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 про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яна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иир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новв</w:t>
      </w:r>
      <w:r w:rsidRPr="0022255E">
        <w:rPr>
          <w:color w:val="000000"/>
          <w:spacing w:val="1"/>
          <w:sz w:val="28"/>
          <w:szCs w:val="28"/>
          <w:lang w:val="ru-RU"/>
        </w:rPr>
        <w:t>сам</w:t>
      </w:r>
      <w:r w:rsidRPr="0022255E">
        <w:rPr>
          <w:color w:val="000000"/>
          <w:sz w:val="28"/>
          <w:szCs w:val="28"/>
          <w:lang w:val="ru-RU"/>
        </w:rPr>
        <w:t>омо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мес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 с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опро</w:t>
      </w:r>
      <w:r w:rsidRPr="0022255E">
        <w:rPr>
          <w:color w:val="000000"/>
          <w:spacing w:val="1"/>
          <w:sz w:val="28"/>
          <w:szCs w:val="28"/>
          <w:lang w:val="ru-RU"/>
        </w:rPr>
        <w:t>сам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 ин</w:t>
      </w:r>
      <w:r w:rsidRPr="0022255E">
        <w:rPr>
          <w:color w:val="000000"/>
          <w:spacing w:val="1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 xml:space="preserve">ры,и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иер</w:t>
      </w:r>
      <w:r w:rsidRPr="0022255E">
        <w:rPr>
          <w:color w:val="000000"/>
          <w:spacing w:val="1"/>
          <w:sz w:val="28"/>
          <w:szCs w:val="28"/>
          <w:lang w:val="ru-RU"/>
        </w:rPr>
        <w:t>еше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тпр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ный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р.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аё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ние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хо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 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или р</w:t>
      </w:r>
      <w:r w:rsidRPr="0022255E">
        <w:rPr>
          <w:color w:val="000000"/>
          <w:spacing w:val="1"/>
          <w:sz w:val="28"/>
          <w:szCs w:val="28"/>
          <w:lang w:val="ru-RU"/>
        </w:rPr>
        <w:t>асш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ние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 э</w:t>
      </w:r>
      <w:r w:rsidRPr="0022255E">
        <w:rPr>
          <w:color w:val="000000"/>
          <w:spacing w:val="1"/>
          <w:sz w:val="28"/>
          <w:szCs w:val="28"/>
          <w:lang w:val="ru-RU"/>
        </w:rPr>
        <w:t>леме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пл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13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 xml:space="preserve">ий 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)и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пл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ужений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6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)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я и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ици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мощности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5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хн</w:t>
      </w:r>
      <w:r w:rsidRPr="0022255E">
        <w:rPr>
          <w:color w:val="000000"/>
          <w:spacing w:val="1"/>
          <w:sz w:val="28"/>
          <w:szCs w:val="28"/>
          <w:lang w:val="ru-RU"/>
        </w:rPr>
        <w:t>аг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зокпо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 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 нар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ё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.Приэ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омр</w:t>
      </w:r>
      <w:r w:rsidRPr="0022255E">
        <w:rPr>
          <w:color w:val="000000"/>
          <w:spacing w:val="1"/>
          <w:sz w:val="28"/>
          <w:szCs w:val="28"/>
          <w:lang w:val="ru-RU"/>
        </w:rPr>
        <w:t>ассм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а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ОСи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,н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ных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нций,а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 xml:space="preserve">с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ионн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йотн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хпрои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эк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нияприним</w:t>
      </w:r>
      <w:r w:rsidRPr="0022255E">
        <w:rPr>
          <w:color w:val="000000"/>
          <w:spacing w:val="2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хр</w:t>
      </w:r>
      <w:r w:rsidRPr="0022255E">
        <w:rPr>
          <w:color w:val="000000"/>
          <w:spacing w:val="1"/>
          <w:sz w:val="28"/>
          <w:szCs w:val="28"/>
          <w:lang w:val="ru-RU"/>
        </w:rPr>
        <w:t>еше</w:t>
      </w:r>
      <w:r w:rsidRPr="0022255E">
        <w:rPr>
          <w:color w:val="000000"/>
          <w:sz w:val="28"/>
          <w:szCs w:val="28"/>
          <w:lang w:val="ru-RU"/>
        </w:rPr>
        <w:t>ний.В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е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6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го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апор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ию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и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4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апр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 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 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женияи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хпун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0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59" w:lineRule="auto"/>
        <w:ind w:left="136" w:right="109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янао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лиза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 н</w:t>
      </w:r>
      <w:r w:rsidRPr="0022255E">
        <w:rPr>
          <w:color w:val="000000"/>
          <w:spacing w:val="1"/>
          <w:sz w:val="28"/>
          <w:szCs w:val="28"/>
          <w:lang w:val="ru-RU"/>
        </w:rPr>
        <w:t>аг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к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 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нию 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ё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,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ры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а 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и 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 р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ион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, оц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щег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аи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ции,н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ций,а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жнос</w:t>
      </w:r>
      <w:r w:rsidRPr="0022255E">
        <w:rPr>
          <w:color w:val="000000"/>
          <w:spacing w:val="4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шег</w:t>
      </w:r>
      <w:r w:rsidRPr="0022255E">
        <w:rPr>
          <w:color w:val="000000"/>
          <w:sz w:val="28"/>
          <w:szCs w:val="28"/>
          <w:lang w:val="ru-RU"/>
        </w:rPr>
        <w:t>ои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 р</w:t>
      </w:r>
      <w:r w:rsidRPr="0022255E">
        <w:rPr>
          <w:color w:val="000000"/>
          <w:spacing w:val="1"/>
          <w:sz w:val="28"/>
          <w:szCs w:val="28"/>
          <w:lang w:val="ru-RU"/>
        </w:rPr>
        <w:t>ассм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ё</w:t>
      </w:r>
      <w:r w:rsidRPr="0022255E">
        <w:rPr>
          <w:color w:val="000000"/>
          <w:sz w:val="28"/>
          <w:szCs w:val="28"/>
          <w:lang w:val="ru-RU"/>
        </w:rPr>
        <w:t>жнос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и,эконо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и.</w:t>
      </w:r>
    </w:p>
    <w:p w:rsidR="003B58B4" w:rsidRPr="0022255E" w:rsidRDefault="003B58B4" w:rsidP="009A4405">
      <w:pPr>
        <w:spacing w:line="359" w:lineRule="auto"/>
        <w:ind w:left="136" w:right="109" w:firstLine="706"/>
        <w:jc w:val="both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7"/>
          <w:footerReference w:type="default" r:id="rId8"/>
          <w:pgSz w:w="11920" w:h="16840"/>
          <w:pgMar w:top="900" w:right="700" w:bottom="280" w:left="1280" w:header="446" w:footer="967" w:gutter="0"/>
          <w:cols w:space="720"/>
        </w:sectPr>
      </w:pPr>
    </w:p>
    <w:p w:rsidR="003B58B4" w:rsidRPr="0022255E" w:rsidRDefault="003B58B4" w:rsidP="009A4405">
      <w:pPr>
        <w:spacing w:before="5" w:line="260" w:lineRule="exact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36" w:right="100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ниер</w:t>
      </w:r>
      <w:r w:rsidRPr="0022255E">
        <w:rPr>
          <w:color w:val="000000"/>
          <w:spacing w:val="1"/>
          <w:sz w:val="28"/>
          <w:szCs w:val="28"/>
          <w:lang w:val="ru-RU"/>
        </w:rPr>
        <w:t>еше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 xml:space="preserve">ий)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рир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жения   и  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  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  на  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е   </w:t>
      </w:r>
      <w:r w:rsidRPr="0022255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22255E">
        <w:rPr>
          <w:color w:val="000000"/>
          <w:w w:val="99"/>
          <w:sz w:val="28"/>
          <w:szCs w:val="28"/>
          <w:lang w:val="ru-RU"/>
        </w:rPr>
        <w:t>хни</w:t>
      </w:r>
      <w:r w:rsidRPr="0022255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22255E">
        <w:rPr>
          <w:color w:val="000000"/>
          <w:w w:val="99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- эконо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ов развития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женияи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ниявц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ломио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моц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 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ипо</w:t>
      </w:r>
      <w:r w:rsidRPr="0022255E">
        <w:rPr>
          <w:color w:val="000000"/>
          <w:spacing w:val="-1"/>
          <w:sz w:val="28"/>
          <w:szCs w:val="28"/>
          <w:lang w:val="ru-RU"/>
        </w:rPr>
        <w:t xml:space="preserve"> 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ини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аз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4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6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 ир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ции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женияи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о20</w:t>
      </w:r>
      <w:r w:rsidRPr="0022255E">
        <w:rPr>
          <w:color w:val="000000"/>
          <w:spacing w:val="1"/>
          <w:sz w:val="28"/>
          <w:szCs w:val="28"/>
          <w:lang w:val="ru-RU"/>
        </w:rPr>
        <w:t>25г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ныйз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т7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ря20</w:t>
      </w:r>
      <w:r w:rsidRPr="0022255E">
        <w:rPr>
          <w:color w:val="000000"/>
          <w:spacing w:val="4"/>
          <w:sz w:val="28"/>
          <w:szCs w:val="28"/>
          <w:lang w:val="ru-RU"/>
        </w:rPr>
        <w:t>1</w:t>
      </w:r>
      <w:r w:rsidRPr="0022255E">
        <w:rPr>
          <w:color w:val="000000"/>
          <w:sz w:val="28"/>
          <w:szCs w:val="28"/>
          <w:lang w:val="ru-RU"/>
        </w:rPr>
        <w:t>1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.№41</w:t>
      </w:r>
      <w:r w:rsidRPr="0022255E">
        <w:rPr>
          <w:color w:val="000000"/>
          <w:spacing w:val="9"/>
          <w:sz w:val="28"/>
          <w:szCs w:val="28"/>
          <w:lang w:val="ru-RU"/>
        </w:rPr>
        <w:t>6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3"/>
          <w:sz w:val="28"/>
          <w:szCs w:val="28"/>
          <w:lang w:val="ru-RU"/>
        </w:rPr>
        <w:t>"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жении 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3"/>
          <w:sz w:val="28"/>
          <w:szCs w:val="28"/>
          <w:lang w:val="ru-RU"/>
        </w:rPr>
        <w:t>"</w:t>
      </w:r>
      <w:r w:rsidRPr="0022255E">
        <w:rPr>
          <w:color w:val="000000"/>
          <w:sz w:val="28"/>
          <w:szCs w:val="28"/>
          <w:lang w:val="ru-RU"/>
        </w:rPr>
        <w:t>, р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ули</w:t>
      </w:r>
      <w:r w:rsidRPr="0022255E">
        <w:rPr>
          <w:color w:val="000000"/>
          <w:spacing w:val="5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 xml:space="preserve">ний в </w:t>
      </w:r>
      <w:r w:rsidRPr="0022255E">
        <w:rPr>
          <w:color w:val="000000"/>
          <w:spacing w:val="-2"/>
          <w:sz w:val="28"/>
          <w:szCs w:val="28"/>
          <w:lang w:val="ru-RU"/>
        </w:rPr>
        <w:t>водоснабжении 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нииин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нныйна обеспечение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й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ин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ё</w:t>
      </w:r>
      <w:r w:rsidRPr="0022255E">
        <w:rPr>
          <w:color w:val="000000"/>
          <w:sz w:val="28"/>
          <w:szCs w:val="28"/>
          <w:lang w:val="ru-RU"/>
        </w:rPr>
        <w:t>жного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 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жев соответствии с документами территориального планирования поселения,</w:t>
      </w:r>
      <w:r w:rsidRPr="0022255E">
        <w:rPr>
          <w:color w:val="000000"/>
          <w:spacing w:val="2"/>
          <w:sz w:val="28"/>
          <w:szCs w:val="28"/>
          <w:lang w:val="ru-RU"/>
        </w:rPr>
        <w:t>Г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нымпл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ном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1"/>
          <w:sz w:val="28"/>
          <w:szCs w:val="28"/>
          <w:lang w:val="ru-RU"/>
        </w:rPr>
        <w:t>Яблоновского городского поселения</w:t>
      </w:r>
      <w:r w:rsidRPr="0022255E">
        <w:rPr>
          <w:color w:val="000000"/>
          <w:sz w:val="28"/>
          <w:szCs w:val="28"/>
          <w:lang w:val="ru-RU"/>
        </w:rPr>
        <w:t xml:space="preserve"> и требованиями к содержанию схем водоснабжения и водоотведения, утвержденными постановлением Правительства Российской Федерацииот 5 сентября 2013 г. № 782 (ред. от 13.12.2016)  "О схемах водоснабжения и водоотведения" (вместе с "Правилами разработки и утверждения схем водоснабжения и водоотведения", "Требованиями к содержанию схем водоснабжения и водоотведения").</w:t>
      </w:r>
    </w:p>
    <w:p w:rsidR="003B58B4" w:rsidRPr="0022255E" w:rsidRDefault="003B58B4" w:rsidP="009A4405">
      <w:pPr>
        <w:spacing w:before="4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зойр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ind w:left="136" w:right="862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–п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ныйпл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4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57" w:lineRule="auto"/>
        <w:ind w:left="136" w:right="119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–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ция по</w:t>
      </w:r>
      <w:r w:rsidRPr="0022255E">
        <w:rPr>
          <w:color w:val="000000"/>
          <w:spacing w:val="6"/>
          <w:sz w:val="28"/>
          <w:szCs w:val="28"/>
          <w:lang w:val="ru-RU"/>
        </w:rPr>
        <w:t>К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и, 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ным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нци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13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59" w:lineRule="auto"/>
        <w:ind w:left="136" w:right="114"/>
        <w:rPr>
          <w:color w:val="000000"/>
          <w:spacing w:val="-1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–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ноло</w:t>
      </w:r>
      <w:r w:rsidRPr="0022255E">
        <w:rPr>
          <w:color w:val="000000"/>
          <w:spacing w:val="3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и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мме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ы, э</w:t>
      </w:r>
      <w:r w:rsidRPr="0022255E">
        <w:rPr>
          <w:color w:val="000000"/>
          <w:spacing w:val="1"/>
          <w:sz w:val="28"/>
          <w:szCs w:val="28"/>
          <w:lang w:val="ru-RU"/>
        </w:rPr>
        <w:t>ле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ии,из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ний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ловн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1"/>
          <w:sz w:val="28"/>
          <w:szCs w:val="28"/>
          <w:lang w:val="ru-RU"/>
        </w:rPr>
        <w:t>ю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ний,э</w:t>
      </w:r>
      <w:r w:rsidRPr="0022255E">
        <w:rPr>
          <w:color w:val="000000"/>
          <w:spacing w:val="1"/>
          <w:sz w:val="28"/>
          <w:szCs w:val="28"/>
          <w:lang w:val="ru-RU"/>
        </w:rPr>
        <w:t>ле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)по при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роляр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 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аипо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ы, э</w:t>
      </w:r>
      <w:r w:rsidRPr="0022255E">
        <w:rPr>
          <w:color w:val="000000"/>
          <w:spacing w:val="1"/>
          <w:sz w:val="28"/>
          <w:szCs w:val="28"/>
          <w:lang w:val="ru-RU"/>
        </w:rPr>
        <w:t>ле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хо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)</w:t>
      </w:r>
    </w:p>
    <w:p w:rsidR="003B58B4" w:rsidRPr="0022255E" w:rsidRDefault="003B58B4" w:rsidP="009A4405">
      <w:pPr>
        <w:spacing w:line="359" w:lineRule="auto"/>
        <w:ind w:left="136" w:right="114"/>
        <w:rPr>
          <w:color w:val="000000"/>
          <w:spacing w:val="-1"/>
          <w:sz w:val="28"/>
          <w:szCs w:val="28"/>
          <w:lang w:val="ru-RU"/>
        </w:rPr>
      </w:pPr>
    </w:p>
    <w:p w:rsidR="003B58B4" w:rsidRPr="0022255E" w:rsidRDefault="003B58B4" w:rsidP="009A4405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color w:val="000000"/>
          <w:sz w:val="28"/>
          <w:szCs w:val="28"/>
          <w:lang w:val="ru-RU" w:eastAsia="ru-RU"/>
        </w:rPr>
      </w:pPr>
      <w:r w:rsidRPr="0022255E">
        <w:rPr>
          <w:color w:val="000000"/>
          <w:sz w:val="28"/>
          <w:szCs w:val="28"/>
          <w:lang w:val="ru-RU" w:eastAsia="ru-RU"/>
        </w:rPr>
        <w:t>При разработке схемы водоснабжения и водоотведения использованы:</w:t>
      </w:r>
    </w:p>
    <w:p w:rsidR="003B58B4" w:rsidRPr="0022255E" w:rsidRDefault="003B58B4" w:rsidP="009A4405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color w:val="000000"/>
          <w:sz w:val="28"/>
          <w:szCs w:val="28"/>
          <w:lang w:val="ru-RU" w:eastAsia="ru-RU"/>
        </w:rPr>
      </w:pPr>
      <w:r w:rsidRPr="0022255E">
        <w:rPr>
          <w:color w:val="000000"/>
          <w:sz w:val="28"/>
          <w:szCs w:val="28"/>
          <w:lang w:val="ru-RU" w:eastAsia="ru-RU"/>
        </w:rPr>
        <w:t xml:space="preserve">а) документы территориального планирования, сведения о функциональных зонах планируемого размещения объектов капитального строительства для государственных или муниципальных нужд и зонах с особыми условиями использования территорий. </w:t>
      </w:r>
    </w:p>
    <w:p w:rsidR="003B58B4" w:rsidRPr="0022255E" w:rsidRDefault="003B58B4" w:rsidP="009A4405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color w:val="000000"/>
          <w:sz w:val="28"/>
          <w:szCs w:val="28"/>
          <w:lang w:val="ru-RU" w:eastAsia="ru-RU"/>
        </w:rPr>
      </w:pPr>
      <w:r w:rsidRPr="0022255E">
        <w:rPr>
          <w:color w:val="000000"/>
          <w:sz w:val="28"/>
          <w:szCs w:val="28"/>
          <w:lang w:val="ru-RU" w:eastAsia="ru-RU"/>
        </w:rPr>
        <w:t>б) материалы инженерно-геологических изысканий и исследований, опорные и адресные планы, регистрационные планы подземных коммуникаций и атласы геологических выработок, материалы инженерно-геодезических изысканий и исследований, картографическая и геодезическая основы государственного кадастра недвижимости, публичные кадастровые карты, схемы, чертежи.</w:t>
      </w:r>
    </w:p>
    <w:p w:rsidR="003B58B4" w:rsidRPr="0022255E" w:rsidRDefault="003B58B4" w:rsidP="009A4405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color w:val="000000"/>
          <w:sz w:val="28"/>
          <w:szCs w:val="28"/>
          <w:lang w:val="ru-RU" w:eastAsia="ru-RU"/>
        </w:rPr>
      </w:pPr>
      <w:r w:rsidRPr="0022255E">
        <w:rPr>
          <w:color w:val="000000"/>
          <w:sz w:val="28"/>
          <w:szCs w:val="28"/>
          <w:lang w:val="ru-RU" w:eastAsia="ru-RU"/>
        </w:rPr>
        <w:t>в) сведения о техническом состоянии объектов централизованных систем водоснабжения и (или) водоотведения, в том числе о результатах технических обследований централизованных систем водоснабжения и (или) водоотведения;</w:t>
      </w:r>
    </w:p>
    <w:p w:rsidR="003B58B4" w:rsidRPr="0022255E" w:rsidRDefault="003B58B4" w:rsidP="009A4405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color w:val="000000"/>
          <w:sz w:val="28"/>
          <w:szCs w:val="28"/>
          <w:lang w:val="ru-RU" w:eastAsia="ru-RU"/>
        </w:rPr>
      </w:pPr>
      <w:r w:rsidRPr="0022255E">
        <w:rPr>
          <w:color w:val="000000"/>
          <w:sz w:val="28"/>
          <w:szCs w:val="28"/>
          <w:lang w:val="ru-RU" w:eastAsia="ru-RU"/>
        </w:rPr>
        <w:t>г) данные о соответствии качества горячей воды и питьевой воды требованиям законодательства Российской Федерации о санитарно-эпидемиологическом благополучии человека, о соответствии состава и свойств сточных вод требованиям законодательства Российской Федерации в области охраны окружающей среды и в области водоснабжения и водоотведения;</w:t>
      </w:r>
    </w:p>
    <w:p w:rsidR="003B58B4" w:rsidRPr="0022255E" w:rsidRDefault="003B58B4" w:rsidP="009A4405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color w:val="000000"/>
          <w:sz w:val="28"/>
          <w:szCs w:val="28"/>
          <w:lang w:val="ru-RU" w:eastAsia="ru-RU"/>
        </w:rPr>
      </w:pPr>
      <w:bookmarkStart w:id="0" w:name="Par65"/>
      <w:bookmarkEnd w:id="0"/>
      <w:r w:rsidRPr="0022255E">
        <w:rPr>
          <w:color w:val="000000"/>
          <w:sz w:val="28"/>
          <w:szCs w:val="28"/>
          <w:lang w:val="ru-RU" w:eastAsia="ru-RU"/>
        </w:rPr>
        <w:t>д) сведения об инвестиционных программах, реализуемых организациями, осуществляющими холодное водоснабжение и (или) водоотведение, транспортировку воды и (или) сточных вод, о мероприятиях, содержащихся в планах по приведению качества питьевой воды и горячей воды в соответствие с установленными требованиями, о мероприятиях, содержащихся в планах по снижению сбросов загрязняющих веществ, утвержденных в установленном порядке;</w:t>
      </w:r>
    </w:p>
    <w:p w:rsidR="003B58B4" w:rsidRPr="0022255E" w:rsidRDefault="003B58B4" w:rsidP="009A4405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color w:val="000000"/>
          <w:sz w:val="28"/>
          <w:szCs w:val="28"/>
          <w:lang w:val="ru-RU" w:eastAsia="ru-RU"/>
        </w:rPr>
      </w:pPr>
      <w:r w:rsidRPr="0022255E">
        <w:rPr>
          <w:color w:val="000000"/>
          <w:sz w:val="28"/>
          <w:szCs w:val="28"/>
          <w:lang w:val="ru-RU" w:eastAsia="ru-RU"/>
        </w:rPr>
        <w:t>е) сведения о режимах потребления и уровне потерь воды.</w:t>
      </w:r>
    </w:p>
    <w:p w:rsidR="003B58B4" w:rsidRPr="0022255E" w:rsidRDefault="003B58B4" w:rsidP="009A4405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  <w:lang w:val="ru-RU" w:eastAsia="ru-RU"/>
        </w:rPr>
      </w:pPr>
      <w:r w:rsidRPr="0022255E">
        <w:rPr>
          <w:color w:val="000000"/>
          <w:sz w:val="28"/>
          <w:szCs w:val="28"/>
          <w:lang w:val="ru-RU" w:eastAsia="ru-RU"/>
        </w:rPr>
        <w:t>Актуализация (корректировка) схемы водоснабжения и водоотведения осуществлена в связи со следующими условиями:</w:t>
      </w:r>
    </w:p>
    <w:p w:rsidR="003B58B4" w:rsidRPr="0022255E" w:rsidRDefault="003B58B4" w:rsidP="009A4405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  <w:lang w:val="ru-RU" w:eastAsia="ru-RU"/>
        </w:rPr>
      </w:pPr>
      <w:r w:rsidRPr="0022255E">
        <w:rPr>
          <w:color w:val="000000"/>
          <w:sz w:val="28"/>
          <w:szCs w:val="28"/>
          <w:lang w:val="ru-RU" w:eastAsia="ru-RU"/>
        </w:rPr>
        <w:t>а) ввод в эксплуатацию построенных, реконструированных и модернизированных объектов централизованных систем водоснабжения и (или) водоотведения.</w:t>
      </w:r>
    </w:p>
    <w:p w:rsidR="003B58B4" w:rsidRPr="0022255E" w:rsidRDefault="003B58B4" w:rsidP="009A4405">
      <w:pPr>
        <w:spacing w:line="359" w:lineRule="auto"/>
        <w:ind w:right="114"/>
        <w:rPr>
          <w:color w:val="000000"/>
          <w:sz w:val="28"/>
          <w:szCs w:val="28"/>
          <w:lang w:val="ru-RU"/>
        </w:rPr>
        <w:sectPr w:rsidR="003B58B4" w:rsidRPr="0022255E">
          <w:pgSz w:w="11920" w:h="16840"/>
          <w:pgMar w:top="900" w:right="700" w:bottom="280" w:left="1280" w:header="446" w:footer="967" w:gutter="0"/>
          <w:cols w:space="720"/>
        </w:sect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1" w:lineRule="auto"/>
        <w:ind w:left="136" w:right="108" w:firstLine="567"/>
        <w:jc w:val="center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z w:val="28"/>
          <w:szCs w:val="28"/>
          <w:lang w:val="ru-RU"/>
        </w:rPr>
        <w:t>ИЕ   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Я   О   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 «Я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5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Е  ГО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СК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Е П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»</w:t>
      </w:r>
    </w:p>
    <w:p w:rsidR="003B58B4" w:rsidRPr="0022255E" w:rsidRDefault="003B58B4" w:rsidP="009A4405">
      <w:pPr>
        <w:spacing w:line="360" w:lineRule="auto"/>
        <w:ind w:left="142" w:right="109" w:firstLine="992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МО«Яблоновскоегородское поселение» расположено  в  северо-западнойчасти РеспубликиАдыгея. На северемуниципальноеобразование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»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3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ит по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6"/>
          <w:sz w:val="28"/>
          <w:szCs w:val="28"/>
          <w:lang w:val="ru-RU"/>
        </w:rPr>
        <w:t>К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нь с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ципа</w:t>
      </w:r>
      <w:r w:rsidRPr="0022255E">
        <w:rPr>
          <w:color w:val="000000"/>
          <w:spacing w:val="6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 xml:space="preserve">ным </w:t>
      </w:r>
      <w:r w:rsidRPr="0022255E">
        <w:rPr>
          <w:color w:val="000000"/>
          <w:spacing w:val="2"/>
          <w:sz w:val="28"/>
          <w:szCs w:val="28"/>
          <w:lang w:val="ru-RU"/>
        </w:rPr>
        <w:t>об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2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ор</w:t>
      </w:r>
      <w:r w:rsidRPr="0022255E">
        <w:rPr>
          <w:color w:val="000000"/>
          <w:sz w:val="28"/>
          <w:szCs w:val="28"/>
          <w:lang w:val="ru-RU"/>
        </w:rPr>
        <w:t>од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,наз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е с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ципа</w:t>
      </w:r>
      <w:r w:rsidRPr="0022255E">
        <w:rPr>
          <w:color w:val="000000"/>
          <w:spacing w:val="6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2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 xml:space="preserve">,на 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е  с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иципа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-1"/>
          <w:sz w:val="28"/>
          <w:szCs w:val="28"/>
          <w:lang w:val="ru-RU"/>
        </w:rPr>
        <w:t>Э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емс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-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е – с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ципа</w:t>
      </w:r>
      <w:r w:rsidRPr="0022255E">
        <w:rPr>
          <w:color w:val="000000"/>
          <w:spacing w:val="6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,на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е – с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6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59" w:lineRule="auto"/>
        <w:ind w:left="136" w:right="106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ии 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в:по</w:t>
      </w:r>
      <w:r w:rsidRPr="0022255E">
        <w:rPr>
          <w:color w:val="000000"/>
          <w:spacing w:val="1"/>
          <w:sz w:val="28"/>
          <w:szCs w:val="28"/>
          <w:lang w:val="ru-RU"/>
        </w:rPr>
        <w:t>сё</w:t>
      </w:r>
      <w:r w:rsidRPr="0022255E">
        <w:rPr>
          <w:color w:val="000000"/>
          <w:sz w:val="28"/>
          <w:szCs w:val="28"/>
          <w:lang w:val="ru-RU"/>
        </w:rPr>
        <w:t>лок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ипа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ий,по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к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йи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лок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ый.</w:t>
      </w:r>
    </w:p>
    <w:p w:rsidR="003B58B4" w:rsidRPr="0022255E" w:rsidRDefault="003B58B4" w:rsidP="009A4405">
      <w:pPr>
        <w:spacing w:before="5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61" w:lineRule="auto"/>
        <w:ind w:left="136" w:right="113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нымц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ром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2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ind w:left="136" w:right="1293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ниюна01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01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2</w:t>
      </w:r>
      <w:r w:rsidRPr="0022255E">
        <w:rPr>
          <w:color w:val="000000"/>
          <w:spacing w:val="8"/>
          <w:sz w:val="28"/>
          <w:szCs w:val="28"/>
          <w:lang w:val="ru-RU"/>
        </w:rPr>
        <w:t>0</w:t>
      </w:r>
      <w:r w:rsidRPr="0022255E">
        <w:rPr>
          <w:color w:val="000000"/>
          <w:sz w:val="28"/>
          <w:szCs w:val="28"/>
          <w:lang w:val="ru-RU"/>
        </w:rPr>
        <w:t>19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од–38 095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л.</w:t>
      </w: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ind w:left="1771" w:right="1797"/>
        <w:jc w:val="center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>яи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 xml:space="preserve"> г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-5"/>
          <w:w w:val="99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w w:val="99"/>
          <w:sz w:val="28"/>
          <w:szCs w:val="28"/>
          <w:lang w:val="ru-RU"/>
        </w:rPr>
        <w:t>кт</w:t>
      </w:r>
      <w:r w:rsidRPr="0022255E">
        <w:rPr>
          <w:b/>
          <w:bCs/>
          <w:color w:val="000000"/>
          <w:spacing w:val="6"/>
          <w:w w:val="99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w w:val="99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w w:val="99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w w:val="99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w w:val="99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w w:val="99"/>
          <w:sz w:val="28"/>
          <w:szCs w:val="28"/>
          <w:lang w:val="ru-RU"/>
        </w:rPr>
        <w:t>ик</w:t>
      </w:r>
      <w:r w:rsidRPr="0022255E">
        <w:rPr>
          <w:b/>
          <w:bCs/>
          <w:color w:val="000000"/>
          <w:w w:val="99"/>
          <w:sz w:val="28"/>
          <w:szCs w:val="28"/>
          <w:lang w:val="ru-RU"/>
        </w:rPr>
        <w:t>и</w:t>
      </w:r>
    </w:p>
    <w:p w:rsidR="003B58B4" w:rsidRPr="0022255E" w:rsidRDefault="003B58B4" w:rsidP="009A4405">
      <w:pPr>
        <w:spacing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59" w:lineRule="auto"/>
        <w:ind w:left="136" w:right="10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они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юпо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П2</w:t>
      </w:r>
      <w:r w:rsidRPr="0022255E">
        <w:rPr>
          <w:color w:val="000000"/>
          <w:spacing w:val="1"/>
          <w:sz w:val="28"/>
          <w:szCs w:val="28"/>
          <w:lang w:val="ru-RU"/>
        </w:rPr>
        <w:t>3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5"/>
          <w:sz w:val="28"/>
          <w:szCs w:val="28"/>
          <w:lang w:val="ru-RU"/>
        </w:rPr>
        <w:t>0</w:t>
      </w:r>
      <w:r w:rsidRPr="0022255E">
        <w:rPr>
          <w:color w:val="000000"/>
          <w:sz w:val="28"/>
          <w:szCs w:val="28"/>
          <w:lang w:val="ru-RU"/>
        </w:rPr>
        <w:t>1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9</w:t>
      </w:r>
      <w:r w:rsidRPr="0022255E">
        <w:rPr>
          <w:color w:val="000000"/>
          <w:spacing w:val="4"/>
          <w:sz w:val="28"/>
          <w:szCs w:val="28"/>
          <w:lang w:val="ru-RU"/>
        </w:rPr>
        <w:t>9</w:t>
      </w:r>
      <w:r w:rsidRPr="0022255E">
        <w:rPr>
          <w:color w:val="000000"/>
          <w:sz w:val="28"/>
          <w:szCs w:val="28"/>
          <w:lang w:val="ru-RU"/>
        </w:rPr>
        <w:t>, р</w:t>
      </w:r>
      <w:r w:rsidRPr="0022255E">
        <w:rPr>
          <w:color w:val="000000"/>
          <w:spacing w:val="1"/>
          <w:sz w:val="28"/>
          <w:szCs w:val="28"/>
          <w:lang w:val="ru-RU"/>
        </w:rPr>
        <w:t>ассма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аема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ннымпро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ория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як 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</w:rPr>
        <w:t>I</w:t>
      </w:r>
      <w:r w:rsidRPr="0022255E">
        <w:rPr>
          <w:color w:val="000000"/>
          <w:spacing w:val="3"/>
          <w:sz w:val="28"/>
          <w:szCs w:val="28"/>
        </w:rPr>
        <w:t>I</w:t>
      </w:r>
      <w:r w:rsidRPr="0022255E">
        <w:rPr>
          <w:color w:val="000000"/>
          <w:sz w:val="28"/>
          <w:szCs w:val="28"/>
        </w:rPr>
        <w:t>I</w:t>
      </w:r>
      <w:r w:rsidRPr="0022255E">
        <w:rPr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д</w:t>
      </w:r>
      <w:r w:rsidRPr="0022255E">
        <w:rPr>
          <w:color w:val="000000"/>
          <w:sz w:val="28"/>
          <w:szCs w:val="28"/>
          <w:lang w:val="ru-RU"/>
        </w:rPr>
        <w:t xml:space="preserve">ля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иеприро</w:t>
      </w:r>
      <w:r w:rsidRPr="0022255E">
        <w:rPr>
          <w:color w:val="000000"/>
          <w:spacing w:val="6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6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ind w:left="802" w:right="112"/>
        <w:jc w:val="center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емеся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 xml:space="preserve"> 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ура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ав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ре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5°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+</w:t>
      </w:r>
      <w:r w:rsidRPr="0022255E">
        <w:rPr>
          <w:color w:val="000000"/>
          <w:sz w:val="28"/>
          <w:szCs w:val="28"/>
          <w:lang w:val="ru-RU"/>
        </w:rPr>
        <w:t>15</w:t>
      </w:r>
      <w:r w:rsidRPr="0022255E">
        <w:rPr>
          <w:color w:val="000000"/>
          <w:spacing w:val="-1"/>
          <w:sz w:val="28"/>
          <w:szCs w:val="28"/>
          <w:lang w:val="ru-RU"/>
        </w:rPr>
        <w:t>°</w:t>
      </w:r>
      <w:r w:rsidRPr="0022255E">
        <w:rPr>
          <w:color w:val="000000"/>
          <w:sz w:val="28"/>
          <w:szCs w:val="28"/>
          <w:lang w:val="ru-RU"/>
        </w:rPr>
        <w:t>,в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ле</w:t>
      </w:r>
      <w:r w:rsidRPr="0022255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22255E">
        <w:rPr>
          <w:color w:val="000000"/>
          <w:w w:val="99"/>
          <w:sz w:val="28"/>
          <w:szCs w:val="28"/>
          <w:lang w:val="ru-RU"/>
        </w:rPr>
        <w:t>т</w:t>
      </w:r>
    </w:p>
    <w:p w:rsidR="003B58B4" w:rsidRPr="0022255E" w:rsidRDefault="003B58B4" w:rsidP="009A4405">
      <w:pPr>
        <w:spacing w:before="3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59" w:lineRule="auto"/>
        <w:ind w:left="136" w:right="111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9"/>
          <w:pgSz w:w="11920" w:h="16840"/>
          <w:pgMar w:top="1200" w:right="700" w:bottom="280" w:left="1280" w:header="725" w:footer="967" w:gutter="0"/>
          <w:cols w:space="720"/>
        </w:sectPr>
      </w:pPr>
      <w:r w:rsidRPr="0022255E">
        <w:rPr>
          <w:color w:val="000000"/>
          <w:spacing w:val="1"/>
          <w:sz w:val="28"/>
          <w:szCs w:val="28"/>
          <w:lang w:val="ru-RU"/>
        </w:rPr>
        <w:t>+</w:t>
      </w:r>
      <w:r w:rsidRPr="0022255E">
        <w:rPr>
          <w:color w:val="000000"/>
          <w:sz w:val="28"/>
          <w:szCs w:val="28"/>
          <w:lang w:val="ru-RU"/>
        </w:rPr>
        <w:t>21</w:t>
      </w:r>
      <w:r w:rsidRPr="0022255E">
        <w:rPr>
          <w:color w:val="000000"/>
          <w:spacing w:val="-1"/>
          <w:sz w:val="28"/>
          <w:szCs w:val="28"/>
          <w:lang w:val="ru-RU"/>
        </w:rPr>
        <w:t>°</w:t>
      </w:r>
      <w:r w:rsidRPr="0022255E">
        <w:rPr>
          <w:color w:val="000000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+</w:t>
      </w:r>
      <w:r w:rsidRPr="0022255E">
        <w:rPr>
          <w:color w:val="000000"/>
          <w:sz w:val="28"/>
          <w:szCs w:val="28"/>
          <w:lang w:val="ru-RU"/>
        </w:rPr>
        <w:t>25°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4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6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ра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+</w:t>
      </w:r>
      <w:r w:rsidRPr="0022255E">
        <w:rPr>
          <w:color w:val="000000"/>
          <w:sz w:val="28"/>
          <w:szCs w:val="28"/>
          <w:lang w:val="ru-RU"/>
        </w:rPr>
        <w:t>10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8°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-1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ый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м</w:t>
      </w:r>
      <w:r w:rsidRPr="0022255E">
        <w:rPr>
          <w:color w:val="000000"/>
          <w:sz w:val="28"/>
          <w:szCs w:val="28"/>
          <w:lang w:val="ru-RU"/>
        </w:rPr>
        <w:t>ини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рзи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36°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А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-1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ый 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урл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ом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гае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+</w:t>
      </w:r>
      <w:r w:rsidRPr="0022255E">
        <w:rPr>
          <w:color w:val="000000"/>
          <w:sz w:val="28"/>
          <w:szCs w:val="28"/>
          <w:lang w:val="ru-RU"/>
        </w:rPr>
        <w:t>42°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6" w:line="120" w:lineRule="exact"/>
        <w:rPr>
          <w:color w:val="000000"/>
          <w:sz w:val="12"/>
          <w:szCs w:val="12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16" w:right="76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мм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т725</w:t>
      </w:r>
      <w:r w:rsidRPr="0022255E">
        <w:rPr>
          <w:color w:val="000000"/>
          <w:spacing w:val="1"/>
          <w:sz w:val="28"/>
          <w:szCs w:val="28"/>
          <w:lang w:val="ru-RU"/>
        </w:rPr>
        <w:t>мм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ниео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9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 в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уне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16" w:right="70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жный 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овн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6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жнымпо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ом42.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жногопо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ази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от4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о10</w:t>
      </w:r>
      <w:r w:rsidRPr="0022255E">
        <w:rPr>
          <w:color w:val="000000"/>
          <w:spacing w:val="1"/>
          <w:sz w:val="28"/>
          <w:szCs w:val="28"/>
          <w:lang w:val="ru-RU"/>
        </w:rPr>
        <w:t>см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я71</w:t>
      </w:r>
      <w:r w:rsidRPr="0022255E">
        <w:rPr>
          <w:color w:val="000000"/>
          <w:spacing w:val="1"/>
          <w:sz w:val="28"/>
          <w:szCs w:val="28"/>
          <w:lang w:val="ru-RU"/>
        </w:rPr>
        <w:t>см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олжи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оп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зона – 149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й.</w:t>
      </w:r>
    </w:p>
    <w:p w:rsidR="003B58B4" w:rsidRPr="0022255E" w:rsidRDefault="003B58B4" w:rsidP="009A4405">
      <w:pPr>
        <w:spacing w:line="360" w:lineRule="auto"/>
        <w:ind w:left="116" w:right="6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йон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ш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ра-2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5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/с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.В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 xml:space="preserve">т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ои 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4"/>
          <w:sz w:val="28"/>
          <w:szCs w:val="28"/>
          <w:lang w:val="ru-RU"/>
        </w:rPr>
        <w:t>3</w:t>
      </w:r>
      <w:r w:rsidRPr="0022255E">
        <w:rPr>
          <w:color w:val="000000"/>
          <w:sz w:val="28"/>
          <w:szCs w:val="28"/>
          <w:lang w:val="ru-RU"/>
        </w:rPr>
        <w:t>0%и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3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и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2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3</w:t>
      </w:r>
      <w:r w:rsidRPr="0022255E">
        <w:rPr>
          <w:color w:val="000000"/>
          <w:spacing w:val="4"/>
          <w:sz w:val="28"/>
          <w:szCs w:val="28"/>
          <w:lang w:val="ru-RU"/>
        </w:rPr>
        <w:t>7</w:t>
      </w:r>
      <w:r w:rsidRPr="0022255E">
        <w:rPr>
          <w:color w:val="000000"/>
          <w:spacing w:val="-1"/>
          <w:sz w:val="28"/>
          <w:szCs w:val="28"/>
          <w:lang w:val="ru-RU"/>
        </w:rPr>
        <w:t>%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йс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е15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/с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)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т39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й.</w:t>
      </w:r>
    </w:p>
    <w:p w:rsidR="003B58B4" w:rsidRPr="0022255E" w:rsidRDefault="003B58B4" w:rsidP="009A4405">
      <w:pPr>
        <w:spacing w:line="360" w:lineRule="auto"/>
        <w:ind w:left="116" w:right="61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лож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ю5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П2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01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</w:t>
      </w:r>
      <w:r w:rsidRPr="0022255E">
        <w:rPr>
          <w:color w:val="000000"/>
          <w:spacing w:val="4"/>
          <w:sz w:val="28"/>
          <w:szCs w:val="28"/>
          <w:lang w:val="ru-RU"/>
        </w:rPr>
        <w:t>7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 xml:space="preserve">85и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К2</w:t>
      </w:r>
      <w:r w:rsidRPr="0022255E">
        <w:rPr>
          <w:color w:val="000000"/>
          <w:spacing w:val="2"/>
          <w:sz w:val="28"/>
          <w:szCs w:val="28"/>
          <w:lang w:val="ru-RU"/>
        </w:rPr>
        <w:t>0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4"/>
          <w:sz w:val="28"/>
          <w:szCs w:val="28"/>
          <w:lang w:val="ru-RU"/>
        </w:rPr>
        <w:t>3</w:t>
      </w:r>
      <w:r w:rsidRPr="0022255E">
        <w:rPr>
          <w:color w:val="000000"/>
          <w:sz w:val="28"/>
          <w:szCs w:val="28"/>
          <w:lang w:val="ru-RU"/>
        </w:rPr>
        <w:t>0</w:t>
      </w:r>
      <w:r w:rsidRPr="0022255E">
        <w:rPr>
          <w:color w:val="000000"/>
          <w:spacing w:val="1"/>
          <w:sz w:val="28"/>
          <w:szCs w:val="28"/>
          <w:lang w:val="ru-RU"/>
        </w:rPr>
        <w:t>3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4"/>
          <w:sz w:val="28"/>
          <w:szCs w:val="28"/>
          <w:lang w:val="ru-RU"/>
        </w:rPr>
        <w:t>2</w:t>
      </w:r>
      <w:r w:rsidRPr="0022255E">
        <w:rPr>
          <w:color w:val="000000"/>
          <w:sz w:val="28"/>
          <w:szCs w:val="28"/>
          <w:lang w:val="ru-RU"/>
        </w:rPr>
        <w:t>002по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ным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раприним</w:t>
      </w:r>
      <w:r w:rsidRPr="0022255E">
        <w:rPr>
          <w:color w:val="000000"/>
          <w:spacing w:val="2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82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йон – </w:t>
      </w:r>
      <w:r w:rsidRPr="0022255E">
        <w:rPr>
          <w:color w:val="000000"/>
          <w:spacing w:val="3"/>
          <w:sz w:val="28"/>
          <w:szCs w:val="28"/>
        </w:rPr>
        <w:t>I</w:t>
      </w:r>
      <w:r w:rsidRPr="0022255E">
        <w:rPr>
          <w:color w:val="000000"/>
          <w:sz w:val="28"/>
          <w:szCs w:val="28"/>
        </w:rPr>
        <w:t>I</w:t>
      </w:r>
      <w:r w:rsidRPr="0022255E">
        <w:rPr>
          <w:color w:val="000000"/>
          <w:spacing w:val="-1"/>
          <w:sz w:val="28"/>
          <w:szCs w:val="28"/>
          <w:lang w:val="ru-RU"/>
        </w:rPr>
        <w:t>(к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</w:rPr>
        <w:t>Z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К2</w:t>
      </w:r>
      <w:r w:rsidRPr="0022255E">
        <w:rPr>
          <w:color w:val="000000"/>
          <w:spacing w:val="2"/>
          <w:sz w:val="28"/>
          <w:szCs w:val="28"/>
          <w:lang w:val="ru-RU"/>
        </w:rPr>
        <w:t>0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4"/>
          <w:sz w:val="28"/>
          <w:szCs w:val="28"/>
          <w:lang w:val="ru-RU"/>
        </w:rPr>
        <w:t>3</w:t>
      </w:r>
      <w:r w:rsidRPr="0022255E">
        <w:rPr>
          <w:color w:val="000000"/>
          <w:sz w:val="28"/>
          <w:szCs w:val="28"/>
          <w:lang w:val="ru-RU"/>
        </w:rPr>
        <w:t>0</w:t>
      </w:r>
      <w:r w:rsidRPr="0022255E">
        <w:rPr>
          <w:color w:val="000000"/>
          <w:spacing w:val="1"/>
          <w:sz w:val="28"/>
          <w:szCs w:val="28"/>
          <w:lang w:val="ru-RU"/>
        </w:rPr>
        <w:t>3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200</w:t>
      </w:r>
      <w:r w:rsidRPr="0022255E">
        <w:rPr>
          <w:color w:val="000000"/>
          <w:spacing w:val="4"/>
          <w:sz w:val="28"/>
          <w:szCs w:val="28"/>
          <w:lang w:val="ru-RU"/>
        </w:rPr>
        <w:t>2</w:t>
      </w:r>
      <w:r w:rsidRPr="0022255E">
        <w:rPr>
          <w:color w:val="000000"/>
          <w:spacing w:val="-1"/>
          <w:sz w:val="28"/>
          <w:szCs w:val="28"/>
          <w:lang w:val="ru-RU"/>
        </w:rPr>
        <w:t>)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2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йонпо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/с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,зази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нийп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риод-5</w:t>
      </w:r>
    </w:p>
    <w:p w:rsidR="003B58B4" w:rsidRPr="0022255E" w:rsidRDefault="003B58B4" w:rsidP="009A4405">
      <w:pPr>
        <w:spacing w:line="360" w:lineRule="auto"/>
        <w:ind w:left="11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1"/>
          <w:sz w:val="28"/>
          <w:szCs w:val="28"/>
          <w:lang w:val="ru-RU"/>
        </w:rPr>
        <w:t>(к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а2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П2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01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</w:t>
      </w:r>
      <w:r w:rsidRPr="0022255E">
        <w:rPr>
          <w:color w:val="000000"/>
          <w:spacing w:val="3"/>
          <w:sz w:val="28"/>
          <w:szCs w:val="28"/>
          <w:lang w:val="ru-RU"/>
        </w:rPr>
        <w:t>7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8</w:t>
      </w:r>
      <w:r w:rsidRPr="0022255E">
        <w:rPr>
          <w:color w:val="000000"/>
          <w:spacing w:val="4"/>
          <w:sz w:val="28"/>
          <w:szCs w:val="28"/>
          <w:lang w:val="ru-RU"/>
        </w:rPr>
        <w:t>5</w:t>
      </w:r>
      <w:r w:rsidRPr="0022255E">
        <w:rPr>
          <w:color w:val="000000"/>
          <w:spacing w:val="-1"/>
          <w:sz w:val="28"/>
          <w:szCs w:val="28"/>
          <w:lang w:val="ru-RU"/>
        </w:rPr>
        <w:t>)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2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йонпо</w:t>
      </w:r>
      <w:r w:rsidRPr="0022255E">
        <w:rPr>
          <w:color w:val="000000"/>
          <w:spacing w:val="2"/>
          <w:sz w:val="28"/>
          <w:szCs w:val="28"/>
          <w:lang w:val="ru-RU"/>
        </w:rPr>
        <w:t>давлени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ра-</w:t>
      </w:r>
      <w:r w:rsidRPr="0022255E">
        <w:rPr>
          <w:color w:val="000000"/>
          <w:spacing w:val="-1"/>
          <w:sz w:val="28"/>
          <w:szCs w:val="28"/>
        </w:rPr>
        <w:t>II</w:t>
      </w:r>
      <w:r w:rsidRPr="0022255E">
        <w:rPr>
          <w:color w:val="000000"/>
          <w:sz w:val="28"/>
          <w:szCs w:val="28"/>
        </w:rPr>
        <w:t>I</w:t>
      </w:r>
      <w:r w:rsidRPr="0022255E">
        <w:rPr>
          <w:color w:val="000000"/>
          <w:spacing w:val="3"/>
          <w:sz w:val="28"/>
          <w:szCs w:val="28"/>
          <w:lang w:val="ru-RU"/>
        </w:rPr>
        <w:t>(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а1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К2</w:t>
      </w:r>
      <w:r w:rsidRPr="0022255E">
        <w:rPr>
          <w:color w:val="000000"/>
          <w:spacing w:val="3"/>
          <w:sz w:val="28"/>
          <w:szCs w:val="28"/>
          <w:lang w:val="ru-RU"/>
        </w:rPr>
        <w:t>0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4"/>
          <w:sz w:val="28"/>
          <w:szCs w:val="28"/>
          <w:lang w:val="ru-RU"/>
        </w:rPr>
        <w:t>3</w:t>
      </w:r>
      <w:r w:rsidRPr="0022255E">
        <w:rPr>
          <w:color w:val="000000"/>
          <w:sz w:val="28"/>
          <w:szCs w:val="28"/>
          <w:lang w:val="ru-RU"/>
        </w:rPr>
        <w:t>0</w:t>
      </w:r>
      <w:r w:rsidRPr="0022255E">
        <w:rPr>
          <w:color w:val="000000"/>
          <w:spacing w:val="1"/>
          <w:sz w:val="28"/>
          <w:szCs w:val="28"/>
          <w:lang w:val="ru-RU"/>
        </w:rPr>
        <w:t>3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2</w:t>
      </w:r>
      <w:r w:rsidRPr="0022255E">
        <w:rPr>
          <w:color w:val="000000"/>
          <w:spacing w:val="4"/>
          <w:sz w:val="28"/>
          <w:szCs w:val="28"/>
          <w:lang w:val="ru-RU"/>
        </w:rPr>
        <w:t>0</w:t>
      </w:r>
      <w:r w:rsidRPr="0022255E">
        <w:rPr>
          <w:color w:val="000000"/>
          <w:sz w:val="28"/>
          <w:szCs w:val="28"/>
          <w:lang w:val="ru-RU"/>
        </w:rPr>
        <w:t>02</w:t>
      </w:r>
      <w:r w:rsidRPr="0022255E">
        <w:rPr>
          <w:color w:val="000000"/>
          <w:spacing w:val="-1"/>
          <w:sz w:val="28"/>
          <w:szCs w:val="28"/>
          <w:lang w:val="ru-RU"/>
        </w:rPr>
        <w:t>)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2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емеся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,в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ре-р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йон0°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2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емеся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,ви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ле –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йон</w:t>
      </w:r>
      <w:r w:rsidRPr="0022255E">
        <w:rPr>
          <w:color w:val="000000"/>
          <w:spacing w:val="1"/>
          <w:sz w:val="28"/>
          <w:szCs w:val="28"/>
          <w:lang w:val="ru-RU"/>
        </w:rPr>
        <w:t>+</w:t>
      </w:r>
      <w:r w:rsidRPr="0022255E">
        <w:rPr>
          <w:color w:val="000000"/>
          <w:sz w:val="28"/>
          <w:szCs w:val="28"/>
          <w:lang w:val="ru-RU"/>
        </w:rPr>
        <w:t>25°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16" w:right="7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Поо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уры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ан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9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к от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емеся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рыв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е –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йон15°С</w:t>
      </w:r>
      <w:r w:rsidRPr="0022255E">
        <w:rPr>
          <w:color w:val="000000"/>
          <w:spacing w:val="-1"/>
          <w:sz w:val="28"/>
          <w:szCs w:val="28"/>
          <w:lang w:val="ru-RU"/>
        </w:rPr>
        <w:t>(к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а7</w:t>
      </w:r>
      <w:r w:rsidRPr="0022255E">
        <w:rPr>
          <w:color w:val="000000"/>
          <w:spacing w:val="-1"/>
          <w:sz w:val="28"/>
          <w:szCs w:val="28"/>
          <w:lang w:val="ru-RU"/>
        </w:rPr>
        <w:t>)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2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2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ине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олол</w:t>
      </w:r>
      <w:r w:rsidRPr="0022255E">
        <w:rPr>
          <w:color w:val="000000"/>
          <w:spacing w:val="1"/>
          <w:sz w:val="28"/>
          <w:szCs w:val="28"/>
          <w:lang w:val="ru-RU"/>
        </w:rPr>
        <w:t>ё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а- </w:t>
      </w:r>
      <w:r w:rsidRPr="0022255E">
        <w:rPr>
          <w:color w:val="000000"/>
          <w:spacing w:val="-1"/>
          <w:sz w:val="28"/>
          <w:szCs w:val="28"/>
        </w:rPr>
        <w:t>II</w:t>
      </w:r>
      <w:r w:rsidRPr="0022255E">
        <w:rPr>
          <w:color w:val="000000"/>
          <w:sz w:val="28"/>
          <w:szCs w:val="28"/>
        </w:rPr>
        <w:t>I</w:t>
      </w:r>
      <w:r w:rsidRPr="0022255E">
        <w:rPr>
          <w:color w:val="000000"/>
          <w:spacing w:val="-1"/>
          <w:sz w:val="28"/>
          <w:szCs w:val="28"/>
          <w:lang w:val="ru-RU"/>
        </w:rPr>
        <w:t>(к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а4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П2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01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</w:t>
      </w:r>
      <w:r w:rsidRPr="0022255E">
        <w:rPr>
          <w:color w:val="000000"/>
          <w:spacing w:val="3"/>
          <w:sz w:val="28"/>
          <w:szCs w:val="28"/>
          <w:lang w:val="ru-RU"/>
        </w:rPr>
        <w:t>7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8</w:t>
      </w:r>
      <w:r w:rsidRPr="0022255E">
        <w:rPr>
          <w:color w:val="000000"/>
          <w:spacing w:val="4"/>
          <w:sz w:val="28"/>
          <w:szCs w:val="28"/>
          <w:lang w:val="ru-RU"/>
        </w:rPr>
        <w:t>5</w:t>
      </w:r>
      <w:r w:rsidRPr="0022255E">
        <w:rPr>
          <w:color w:val="000000"/>
          <w:spacing w:val="-1"/>
          <w:sz w:val="28"/>
          <w:szCs w:val="28"/>
          <w:lang w:val="ru-RU"/>
        </w:rPr>
        <w:t>)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16" w:right="68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лож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ю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К2</w:t>
      </w:r>
      <w:r w:rsidRPr="0022255E">
        <w:rPr>
          <w:color w:val="000000"/>
          <w:spacing w:val="9"/>
          <w:sz w:val="28"/>
          <w:szCs w:val="28"/>
          <w:lang w:val="ru-RU"/>
        </w:rPr>
        <w:t>0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303</w:t>
      </w:r>
      <w:r w:rsidRPr="0022255E">
        <w:rPr>
          <w:color w:val="000000"/>
          <w:spacing w:val="3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2002</w:t>
      </w:r>
      <w:r w:rsidRPr="0022255E">
        <w:rPr>
          <w:color w:val="000000"/>
          <w:spacing w:val="3"/>
          <w:sz w:val="28"/>
          <w:szCs w:val="28"/>
          <w:lang w:val="ru-RU"/>
        </w:rPr>
        <w:t xml:space="preserve"> (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яи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ян</w:t>
      </w:r>
      <w:r w:rsidRPr="0022255E">
        <w:rPr>
          <w:color w:val="000000"/>
          <w:spacing w:val="1"/>
          <w:sz w:val="28"/>
          <w:szCs w:val="28"/>
          <w:lang w:val="ru-RU"/>
        </w:rPr>
        <w:t>аг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и)по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pacing w:val="-5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раприним</w:t>
      </w:r>
      <w:r w:rsidRPr="0022255E">
        <w:rPr>
          <w:color w:val="000000"/>
          <w:spacing w:val="2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82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йон-</w:t>
      </w:r>
      <w:r w:rsidRPr="0022255E">
        <w:rPr>
          <w:color w:val="000000"/>
          <w:spacing w:val="3"/>
          <w:sz w:val="28"/>
          <w:szCs w:val="28"/>
        </w:rPr>
        <w:t>I</w:t>
      </w:r>
      <w:r w:rsidRPr="0022255E">
        <w:rPr>
          <w:color w:val="000000"/>
          <w:spacing w:val="-1"/>
          <w:sz w:val="28"/>
          <w:szCs w:val="28"/>
        </w:rPr>
        <w:t>II</w:t>
      </w:r>
      <w:r w:rsidRPr="0022255E">
        <w:rPr>
          <w:color w:val="000000"/>
          <w:sz w:val="28"/>
          <w:szCs w:val="28"/>
          <w:lang w:val="ru-RU"/>
        </w:rPr>
        <w:t>, 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ныезн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 -45</w:t>
      </w:r>
      <w:r w:rsidRPr="0022255E">
        <w:rPr>
          <w:color w:val="000000"/>
          <w:spacing w:val="-1"/>
          <w:sz w:val="28"/>
          <w:szCs w:val="28"/>
          <w:lang w:val="ru-RU"/>
        </w:rPr>
        <w:t xml:space="preserve"> к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22"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йон-</w:t>
      </w:r>
      <w:r w:rsidRPr="0022255E">
        <w:rPr>
          <w:color w:val="000000"/>
          <w:spacing w:val="-1"/>
          <w:sz w:val="28"/>
          <w:szCs w:val="28"/>
        </w:rPr>
        <w:t>II</w:t>
      </w:r>
      <w:r w:rsidRPr="0022255E">
        <w:rPr>
          <w:color w:val="000000"/>
          <w:sz w:val="28"/>
          <w:szCs w:val="28"/>
          <w:lang w:val="ru-RU"/>
        </w:rPr>
        <w:t>,р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ныезн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аз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ли–</w:t>
      </w: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90</w:t>
      </w:r>
      <w:r w:rsidRPr="0022255E">
        <w:rPr>
          <w:color w:val="000000"/>
          <w:spacing w:val="-1"/>
          <w:sz w:val="28"/>
          <w:szCs w:val="28"/>
          <w:lang w:val="ru-RU"/>
        </w:rPr>
        <w:t xml:space="preserve"> к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36" w:right="11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еполно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иеи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,из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е в 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емя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нына пло</w:t>
      </w:r>
      <w:r w:rsidRPr="0022255E">
        <w:rPr>
          <w:color w:val="000000"/>
          <w:spacing w:val="1"/>
          <w:sz w:val="28"/>
          <w:szCs w:val="28"/>
          <w:lang w:val="ru-RU"/>
        </w:rPr>
        <w:t>ща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епод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р.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4"/>
          <w:sz w:val="28"/>
          <w:szCs w:val="28"/>
          <w:lang w:val="ru-RU"/>
        </w:rPr>
        <w:t>й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6" w:firstLine="706"/>
        <w:jc w:val="both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6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иип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и,изученнойна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у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о25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, приним</w:t>
      </w:r>
      <w:r w:rsidRPr="0022255E">
        <w:rPr>
          <w:color w:val="000000"/>
          <w:spacing w:val="2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хно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нны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1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z w:val="28"/>
          <w:szCs w:val="28"/>
          <w:lang w:val="ru-RU"/>
        </w:rPr>
        <w:t>нны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лл</w:t>
      </w:r>
      <w:r w:rsidRPr="0022255E">
        <w:rPr>
          <w:color w:val="000000"/>
          <w:spacing w:val="-1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ные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лож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6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ие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лич</w:t>
      </w:r>
      <w:r w:rsidRPr="0022255E">
        <w:rPr>
          <w:color w:val="000000"/>
          <w:spacing w:val="-1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8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ый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па«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ром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лян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лл</w:t>
      </w:r>
      <w:r w:rsidRPr="0022255E">
        <w:rPr>
          <w:color w:val="000000"/>
          <w:spacing w:val="-1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1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1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ные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лож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) снизк</w:t>
      </w:r>
      <w:r w:rsidRPr="0022255E">
        <w:rPr>
          <w:color w:val="000000"/>
          <w:spacing w:val="-1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z w:val="28"/>
          <w:szCs w:val="28"/>
          <w:lang w:val="ru-RU"/>
        </w:rPr>
        <w:t>ициен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ии.</w:t>
      </w:r>
    </w:p>
    <w:p w:rsidR="003B58B4" w:rsidRPr="0022255E" w:rsidRDefault="003B58B4" w:rsidP="009A4405">
      <w:pPr>
        <w:spacing w:line="360" w:lineRule="auto"/>
        <w:ind w:left="136" w:right="114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мещ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ипоро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ризон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п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и.</w:t>
      </w:r>
    </w:p>
    <w:p w:rsidR="003B58B4" w:rsidRPr="0022255E" w:rsidRDefault="003B58B4" w:rsidP="009A4405">
      <w:pPr>
        <w:spacing w:line="360" w:lineRule="auto"/>
        <w:ind w:left="136" w:right="10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ные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ны на</w:t>
      </w:r>
      <w:r w:rsidRPr="0022255E">
        <w:rPr>
          <w:color w:val="000000"/>
          <w:spacing w:val="7"/>
          <w:sz w:val="28"/>
          <w:szCs w:val="28"/>
          <w:lang w:val="ru-RU"/>
        </w:rPr>
        <w:t>г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5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х0</w:t>
      </w:r>
      <w:r w:rsidRPr="0022255E">
        <w:rPr>
          <w:color w:val="000000"/>
          <w:spacing w:val="2"/>
          <w:sz w:val="28"/>
          <w:szCs w:val="28"/>
          <w:lang w:val="ru-RU"/>
        </w:rPr>
        <w:t>,5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3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7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.от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хно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з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ли.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ноз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ый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й у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ньпо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одожи</w:t>
      </w:r>
      <w:r w:rsidRPr="0022255E">
        <w:rPr>
          <w:color w:val="000000"/>
          <w:spacing w:val="1"/>
          <w:sz w:val="28"/>
          <w:szCs w:val="28"/>
          <w:lang w:val="ru-RU"/>
        </w:rPr>
        <w:t>дае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яна 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е17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3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1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2"/>
          <w:sz w:val="28"/>
          <w:szCs w:val="28"/>
          <w:lang w:val="ru-RU"/>
        </w:rPr>
        <w:t>щ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 xml:space="preserve">но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пли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аем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йвп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 xml:space="preserve">иод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ая</w:t>
      </w:r>
      <w:r w:rsidRPr="0022255E">
        <w:rPr>
          <w:color w:val="000000"/>
          <w:sz w:val="28"/>
          <w:szCs w:val="28"/>
          <w:lang w:val="ru-RU"/>
        </w:rPr>
        <w:t>нияи ли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й.</w:t>
      </w: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ине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пло</w:t>
      </w:r>
      <w:r w:rsidRPr="0022255E">
        <w:rPr>
          <w:color w:val="000000"/>
          <w:spacing w:val="1"/>
          <w:sz w:val="28"/>
          <w:szCs w:val="28"/>
          <w:lang w:val="ru-RU"/>
        </w:rPr>
        <w:t>ща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лянор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я 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П1</w:t>
      </w:r>
      <w:r w:rsidRPr="0022255E">
        <w:rPr>
          <w:color w:val="000000"/>
          <w:spacing w:val="11"/>
          <w:sz w:val="28"/>
          <w:szCs w:val="28"/>
          <w:lang w:val="ru-RU"/>
        </w:rPr>
        <w:t>1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7</w:t>
      </w:r>
      <w:r w:rsidRPr="0022255E">
        <w:rPr>
          <w:color w:val="000000"/>
          <w:spacing w:val="3"/>
          <w:sz w:val="28"/>
          <w:szCs w:val="28"/>
          <w:lang w:val="ru-RU"/>
        </w:rPr>
        <w:t>-</w:t>
      </w:r>
      <w:r w:rsidRPr="0022255E">
        <w:rPr>
          <w:color w:val="000000"/>
          <w:spacing w:val="4"/>
          <w:sz w:val="28"/>
          <w:szCs w:val="28"/>
          <w:lang w:val="ru-RU"/>
        </w:rPr>
        <w:t>81</w:t>
      </w:r>
      <w:r w:rsidRPr="0022255E">
        <w:rPr>
          <w:color w:val="000000"/>
          <w:spacing w:val="-9"/>
          <w:sz w:val="28"/>
          <w:szCs w:val="28"/>
          <w:lang w:val="ru-RU"/>
        </w:rPr>
        <w:t>*</w:t>
      </w:r>
      <w:r w:rsidRPr="0022255E">
        <w:rPr>
          <w:color w:val="000000"/>
          <w:spacing w:val="4"/>
          <w:sz w:val="28"/>
          <w:szCs w:val="28"/>
          <w:lang w:val="ru-RU"/>
        </w:rPr>
        <w:t>2</w:t>
      </w:r>
      <w:r w:rsidRPr="0022255E">
        <w:rPr>
          <w:color w:val="000000"/>
          <w:sz w:val="28"/>
          <w:szCs w:val="28"/>
          <w:lang w:val="ru-RU"/>
        </w:rPr>
        <w:t xml:space="preserve">000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1"/>
          <w:sz w:val="28"/>
          <w:szCs w:val="28"/>
          <w:lang w:val="ru-RU"/>
        </w:rPr>
        <w:t>(к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7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9</w:t>
      </w:r>
      <w:r w:rsidRPr="0022255E">
        <w:rPr>
          <w:color w:val="000000"/>
          <w:spacing w:val="5"/>
          <w:sz w:val="28"/>
          <w:szCs w:val="28"/>
          <w:lang w:val="ru-RU"/>
        </w:rPr>
        <w:t>7</w:t>
      </w:r>
      <w:r w:rsidRPr="0022255E">
        <w:rPr>
          <w:color w:val="000000"/>
          <w:spacing w:val="3"/>
          <w:sz w:val="28"/>
          <w:szCs w:val="28"/>
          <w:lang w:val="ru-RU"/>
        </w:rPr>
        <w:t>-</w:t>
      </w:r>
      <w:r w:rsidRPr="0022255E">
        <w:rPr>
          <w:color w:val="000000"/>
          <w:spacing w:val="-4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)ипо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К</w:t>
      </w:r>
    </w:p>
    <w:p w:rsidR="003B58B4" w:rsidRPr="0022255E" w:rsidRDefault="003B58B4" w:rsidP="009A4405">
      <w:pPr>
        <w:spacing w:before="10"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22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30</w:t>
      </w:r>
      <w:r w:rsidRPr="0022255E">
        <w:rPr>
          <w:color w:val="000000"/>
          <w:spacing w:val="5"/>
          <w:sz w:val="28"/>
          <w:szCs w:val="28"/>
          <w:lang w:val="ru-RU"/>
        </w:rPr>
        <w:t>1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2000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т8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лло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6" w:firstLine="70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см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им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лице1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П1</w:t>
      </w:r>
      <w:r w:rsidRPr="0022255E">
        <w:rPr>
          <w:color w:val="000000"/>
          <w:spacing w:val="10"/>
          <w:sz w:val="28"/>
          <w:szCs w:val="28"/>
          <w:lang w:val="ru-RU"/>
        </w:rPr>
        <w:t>1</w:t>
      </w:r>
      <w:r w:rsidRPr="0022255E">
        <w:rPr>
          <w:color w:val="000000"/>
          <w:spacing w:val="-1"/>
          <w:sz w:val="28"/>
          <w:szCs w:val="28"/>
          <w:lang w:val="ru-RU"/>
        </w:rPr>
        <w:t>-</w:t>
      </w:r>
      <w:r w:rsidRPr="0022255E">
        <w:rPr>
          <w:color w:val="000000"/>
          <w:spacing w:val="5"/>
          <w:sz w:val="28"/>
          <w:szCs w:val="28"/>
          <w:lang w:val="ru-RU"/>
        </w:rPr>
        <w:t>7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8</w:t>
      </w:r>
      <w:r w:rsidRPr="0022255E">
        <w:rPr>
          <w:color w:val="000000"/>
          <w:spacing w:val="4"/>
          <w:sz w:val="28"/>
          <w:szCs w:val="28"/>
          <w:lang w:val="ru-RU"/>
        </w:rPr>
        <w:t>1</w:t>
      </w:r>
      <w:r w:rsidRPr="0022255E">
        <w:rPr>
          <w:color w:val="000000"/>
          <w:spacing w:val="-5"/>
          <w:sz w:val="28"/>
          <w:szCs w:val="28"/>
          <w:lang w:val="ru-RU"/>
        </w:rPr>
        <w:t>*</w:t>
      </w:r>
      <w:r w:rsidRPr="0022255E">
        <w:rPr>
          <w:color w:val="000000"/>
          <w:spacing w:val="4"/>
          <w:sz w:val="28"/>
          <w:szCs w:val="28"/>
          <w:lang w:val="ru-RU"/>
        </w:rPr>
        <w:t>2</w:t>
      </w:r>
      <w:r w:rsidRPr="0022255E">
        <w:rPr>
          <w:color w:val="000000"/>
          <w:sz w:val="28"/>
          <w:szCs w:val="28"/>
          <w:lang w:val="ru-RU"/>
        </w:rPr>
        <w:t xml:space="preserve">000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ыв1</w:t>
      </w:r>
      <w:r w:rsidRPr="0022255E">
        <w:rPr>
          <w:color w:val="000000"/>
          <w:spacing w:val="6"/>
          <w:sz w:val="28"/>
          <w:szCs w:val="28"/>
          <w:lang w:val="ru-RU"/>
        </w:rPr>
        <w:t>0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4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ео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як</w:t>
      </w:r>
      <w:r w:rsidRPr="0022255E">
        <w:rPr>
          <w:color w:val="000000"/>
          <w:spacing w:val="-1"/>
          <w:sz w:val="28"/>
          <w:szCs w:val="28"/>
        </w:rPr>
        <w:t>II</w:t>
      </w:r>
      <w:r w:rsidRPr="0022255E">
        <w:rPr>
          <w:color w:val="000000"/>
          <w:sz w:val="28"/>
          <w:szCs w:val="28"/>
        </w:rPr>
        <w:t>I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и.</w:t>
      </w:r>
    </w:p>
    <w:p w:rsidR="003B58B4" w:rsidRPr="0022255E" w:rsidRDefault="003B58B4" w:rsidP="009A4405">
      <w:pPr>
        <w:tabs>
          <w:tab w:val="left" w:pos="1306"/>
        </w:tabs>
        <w:spacing w:line="360" w:lineRule="auto"/>
        <w:ind w:firstLine="851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   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м   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  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рор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    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ьпло</w:t>
      </w:r>
      <w:r w:rsidRPr="0022255E">
        <w:rPr>
          <w:color w:val="000000"/>
          <w:spacing w:val="1"/>
          <w:sz w:val="28"/>
          <w:szCs w:val="28"/>
          <w:lang w:val="ru-RU"/>
        </w:rPr>
        <w:t>ща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т8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лло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3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ind w:left="116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10"/>
          <w:pgSz w:w="11920" w:h="16840"/>
          <w:pgMar w:top="1200" w:right="740" w:bottom="280" w:left="1300" w:header="725" w:footer="967" w:gutter="0"/>
          <w:cols w:space="720"/>
        </w:sectPr>
      </w:pPr>
      <w:r>
        <w:rPr>
          <w:noProof/>
          <w:lang w:val="ru-RU" w:eastAsia="ru-RU"/>
        </w:rPr>
        <w:pict>
          <v:group id="Group 85" o:spid="_x0000_s1031" style="position:absolute;left:0;text-align:left;margin-left:69.4pt;margin-top:773.25pt;width:485pt;height:0;z-index:-251664384;mso-position-horizontal-relative:page;mso-position-vertical-relative:page" coordorigin="1388,15465" coordsize="9700,0">
            <v:shape id="Freeform 86" o:spid="_x0000_s1032" style="position:absolute;left:1388;top:15465;width:9700;height:0;visibility:visible;mso-wrap-style:square;v-text-anchor:top" coordsize="9700,0" path="m,l9699,e" filled="f" strokeweight=".20464mm">
              <v:path arrowok="t" o:connecttype="custom" o:connectlocs="0,0;9699,0" o:connectangles="0,0"/>
            </v:shape>
            <w10:wrap anchorx="page" anchory="page"/>
          </v:group>
        </w:pic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инапро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ов0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8м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П2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01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0</w:t>
      </w:r>
      <w:r w:rsidRPr="0022255E">
        <w:rPr>
          <w:color w:val="000000"/>
          <w:spacing w:val="9"/>
          <w:sz w:val="28"/>
          <w:szCs w:val="28"/>
          <w:lang w:val="ru-RU"/>
        </w:rPr>
        <w:t>1</w:t>
      </w:r>
      <w:r w:rsidRPr="0022255E">
        <w:rPr>
          <w:color w:val="000000"/>
          <w:spacing w:val="3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82</w:t>
      </w:r>
      <w:r w:rsidRPr="0022255E">
        <w:rPr>
          <w:color w:val="000000"/>
          <w:spacing w:val="-1"/>
          <w:sz w:val="28"/>
          <w:szCs w:val="28"/>
          <w:lang w:val="ru-RU"/>
        </w:rPr>
        <w:t>)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0" w:line="140" w:lineRule="exact"/>
        <w:rPr>
          <w:color w:val="000000"/>
          <w:sz w:val="15"/>
          <w:szCs w:val="15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ind w:left="832"/>
        <w:rPr>
          <w:color w:val="000000"/>
        </w:rPr>
      </w:pPr>
      <w:r w:rsidRPr="00823DD5">
        <w:rPr>
          <w:noProof/>
          <w:color w:val="00000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12.5pt;height:612pt;visibility:visible">
            <v:imagedata r:id="rId11" o:title=""/>
          </v:shape>
        </w:pict>
      </w:r>
    </w:p>
    <w:p w:rsidR="003B58B4" w:rsidRPr="0022255E" w:rsidRDefault="003B58B4" w:rsidP="009A4405">
      <w:pPr>
        <w:spacing w:before="3" w:line="120" w:lineRule="exact"/>
        <w:rPr>
          <w:color w:val="000000"/>
          <w:sz w:val="13"/>
          <w:szCs w:val="13"/>
        </w:rPr>
      </w:pPr>
    </w:p>
    <w:p w:rsidR="003B58B4" w:rsidRPr="0022255E" w:rsidRDefault="003B58B4" w:rsidP="009A4405">
      <w:pPr>
        <w:spacing w:before="22" w:line="361" w:lineRule="auto"/>
        <w:ind w:left="136" w:right="107"/>
        <w:rPr>
          <w:color w:val="000000"/>
          <w:sz w:val="28"/>
          <w:szCs w:val="28"/>
          <w:lang w:val="ru-RU"/>
        </w:rPr>
        <w:sectPr w:rsidR="003B58B4" w:rsidRPr="0022255E">
          <w:pgSz w:w="11920" w:h="16840"/>
          <w:pgMar w:top="1200" w:right="700" w:bottom="280" w:left="1280" w:header="725" w:footer="967" w:gutter="0"/>
          <w:cols w:space="720"/>
        </w:sectPr>
      </w:pP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.  1.  </w:t>
      </w:r>
      <w:r w:rsidRPr="0022255E">
        <w:rPr>
          <w:color w:val="000000"/>
          <w:spacing w:val="-4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инис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ные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цы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О  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</w:t>
      </w:r>
    </w:p>
    <w:p w:rsidR="003B58B4" w:rsidRPr="0022255E" w:rsidRDefault="003B58B4" w:rsidP="009A4405">
      <w:pPr>
        <w:spacing w:line="120" w:lineRule="exact"/>
        <w:rPr>
          <w:color w:val="000000"/>
          <w:sz w:val="13"/>
          <w:szCs w:val="13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/>
        <w:ind w:left="2837" w:right="2850"/>
        <w:jc w:val="center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2"/>
          <w:sz w:val="28"/>
          <w:szCs w:val="28"/>
        </w:rPr>
        <w:t>I</w:t>
      </w:r>
      <w:r w:rsidRPr="0022255E">
        <w:rPr>
          <w:b/>
          <w:bCs/>
          <w:color w:val="000000"/>
          <w:sz w:val="28"/>
          <w:szCs w:val="28"/>
          <w:lang w:val="ru-RU"/>
        </w:rPr>
        <w:t>:</w:t>
      </w:r>
      <w:r w:rsidRPr="0022255E">
        <w:rPr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w w:val="99"/>
          <w:sz w:val="28"/>
          <w:szCs w:val="28"/>
          <w:lang w:val="ru-RU"/>
        </w:rPr>
        <w:t>ОДОСНА</w:t>
      </w:r>
      <w:r w:rsidRPr="0022255E">
        <w:rPr>
          <w:b/>
          <w:bCs/>
          <w:color w:val="000000"/>
          <w:spacing w:val="3"/>
          <w:w w:val="99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-2"/>
          <w:w w:val="99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4"/>
          <w:w w:val="99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w w:val="99"/>
          <w:sz w:val="28"/>
          <w:szCs w:val="28"/>
          <w:lang w:val="ru-RU"/>
        </w:rPr>
        <w:t>ИЕ</w:t>
      </w:r>
    </w:p>
    <w:p w:rsidR="003B58B4" w:rsidRPr="0022255E" w:rsidRDefault="003B58B4" w:rsidP="009A4405">
      <w:pPr>
        <w:spacing w:before="3" w:line="360" w:lineRule="auto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60" w:lineRule="auto"/>
        <w:ind w:left="709" w:right="686"/>
        <w:jc w:val="center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 xml:space="preserve">1.     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Те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ик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-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экономическоесостояниецентрализованныхсистем водоснабжениямуниципальногообразования</w:t>
      </w:r>
    </w:p>
    <w:p w:rsidR="003B58B4" w:rsidRPr="0022255E" w:rsidRDefault="003B58B4" w:rsidP="009A4405">
      <w:pPr>
        <w:spacing w:before="2" w:line="360" w:lineRule="auto"/>
        <w:rPr>
          <w:color w:val="000000"/>
          <w:sz w:val="13"/>
          <w:szCs w:val="13"/>
          <w:lang w:val="ru-RU"/>
        </w:rPr>
      </w:pP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3" w:firstLine="715"/>
        <w:jc w:val="both"/>
        <w:rPr>
          <w:b/>
          <w:bCs/>
          <w:color w:val="000000"/>
          <w:spacing w:val="2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1. 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системыиструктурыводоснабженияпоселения, городскогоокругаиделениетерритории поселения,городскогоокругана эксплуатационныезоны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14" w:firstLine="567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 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з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: 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пол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мес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pacing w:val="2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70" w:line="360" w:lineRule="auto"/>
        <w:ind w:left="136" w:right="112" w:firstLine="567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жения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  в по</w:t>
      </w:r>
      <w:r w:rsidRPr="0022255E">
        <w:rPr>
          <w:color w:val="000000"/>
          <w:spacing w:val="1"/>
          <w:sz w:val="28"/>
          <w:szCs w:val="28"/>
          <w:lang w:val="ru-RU"/>
        </w:rPr>
        <w:t>сёл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ипа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ий,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ыйи </w:t>
      </w:r>
      <w:r w:rsidRPr="0022255E">
        <w:rPr>
          <w:color w:val="000000"/>
          <w:spacing w:val="1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pacing w:val="2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4" w:line="360" w:lineRule="auto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4" w:firstLine="567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абж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О«</w:t>
      </w:r>
      <w:r w:rsidRPr="0022255E">
        <w:rPr>
          <w:b/>
          <w:bCs/>
          <w:color w:val="000000"/>
          <w:spacing w:val="5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 xml:space="preserve"> 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» 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яиз</w:t>
      </w:r>
      <w:r w:rsidRPr="0022255E">
        <w:rPr>
          <w:color w:val="000000"/>
          <w:spacing w:val="5"/>
          <w:sz w:val="28"/>
          <w:szCs w:val="28"/>
          <w:lang w:val="ru-RU"/>
        </w:rPr>
        <w:t>21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5"/>
          <w:sz w:val="28"/>
          <w:szCs w:val="28"/>
          <w:lang w:val="ru-RU"/>
        </w:rPr>
        <w:t>ны.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ноз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порные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б</w:t>
      </w:r>
      <w:r w:rsidRPr="0022255E">
        <w:rPr>
          <w:color w:val="000000"/>
          <w:spacing w:val="1"/>
          <w:sz w:val="28"/>
          <w:szCs w:val="28"/>
          <w:lang w:val="ru-RU"/>
        </w:rPr>
        <w:t>аш</w:t>
      </w:r>
      <w:r w:rsidRPr="0022255E">
        <w:rPr>
          <w:color w:val="000000"/>
          <w:sz w:val="28"/>
          <w:szCs w:val="28"/>
          <w:lang w:val="ru-RU"/>
        </w:rPr>
        <w:t>ни,н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опи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е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8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6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рн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оор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z w:val="28"/>
          <w:szCs w:val="28"/>
          <w:lang w:val="ru-RU"/>
        </w:rPr>
        <w:t>ж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>я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К</w:t>
      </w:r>
      <w:r w:rsidRPr="0022255E">
        <w:rPr>
          <w:i/>
          <w:iCs/>
          <w:color w:val="000000"/>
          <w:sz w:val="28"/>
          <w:szCs w:val="28"/>
          <w:lang w:val="ru-RU"/>
        </w:rPr>
        <w:t>Кул. Шоссейная п.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i/>
          <w:iCs/>
          <w:color w:val="000000"/>
          <w:spacing w:val="-4"/>
          <w:sz w:val="28"/>
          <w:szCs w:val="28"/>
          <w:lang w:val="ru-RU"/>
        </w:rPr>
        <w:t>т</w:t>
      </w:r>
      <w:r w:rsidRPr="0022255E">
        <w:rPr>
          <w:i/>
          <w:iCs/>
          <w:color w:val="000000"/>
          <w:sz w:val="28"/>
          <w:szCs w:val="28"/>
          <w:lang w:val="ru-RU"/>
        </w:rPr>
        <w:t>.Я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бл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овс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к</w:t>
      </w:r>
      <w:r w:rsidRPr="0022255E">
        <w:rPr>
          <w:i/>
          <w:iCs/>
          <w:color w:val="000000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pacing w:val="3"/>
          <w:sz w:val="28"/>
          <w:szCs w:val="28"/>
          <w:lang w:val="ru-RU"/>
        </w:rPr>
        <w:t>й</w:t>
      </w:r>
      <w:r w:rsidRPr="0022255E">
        <w:rPr>
          <w:i/>
          <w:iCs/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3" w:line="360" w:lineRule="auto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ас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ск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инподно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и:</w:t>
      </w:r>
      <w:r w:rsidRPr="0022255E">
        <w:rPr>
          <w:color w:val="000000"/>
          <w:spacing w:val="4"/>
          <w:sz w:val="28"/>
          <w:szCs w:val="28"/>
          <w:lang w:val="ru-RU"/>
        </w:rPr>
        <w:t>207, 208, 209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 xml:space="preserve">тпо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мр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злич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аме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роввн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ныйр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лен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оп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5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 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 xml:space="preserve">тна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1"/>
          <w:sz w:val="28"/>
          <w:szCs w:val="28"/>
          <w:lang w:val="ru-RU"/>
        </w:rPr>
        <w:t>В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13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2</w:t>
      </w:r>
      <w:r w:rsidRPr="0022255E">
        <w:rPr>
          <w:color w:val="000000"/>
          <w:spacing w:val="-1"/>
          <w:sz w:val="28"/>
          <w:szCs w:val="28"/>
          <w:lang w:val="ru-RU"/>
        </w:rPr>
        <w:t>)</w:t>
      </w:r>
      <w:r w:rsidRPr="0022255E">
        <w:rPr>
          <w:color w:val="000000"/>
          <w:sz w:val="28"/>
          <w:szCs w:val="28"/>
          <w:lang w:val="ru-RU"/>
        </w:rPr>
        <w:t>,р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полож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нн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юв 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м 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полож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ивн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 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вт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апо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нного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аи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8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jc w:val="both"/>
        <w:rPr>
          <w:color w:val="000000"/>
          <w:sz w:val="28"/>
          <w:szCs w:val="28"/>
          <w:lang w:val="ru-RU"/>
        </w:rPr>
        <w:sectPr w:rsidR="003B58B4" w:rsidRPr="0022255E">
          <w:pgSz w:w="11920" w:h="16840"/>
          <w:pgMar w:top="1200" w:right="700" w:bottom="280" w:left="1280" w:header="725" w:footer="967" w:gutter="0"/>
          <w:cols w:space="720"/>
        </w:sectPr>
      </w:pPr>
    </w:p>
    <w:p w:rsidR="003B58B4" w:rsidRPr="0022255E" w:rsidRDefault="003B58B4" w:rsidP="009A4405">
      <w:pPr>
        <w:spacing w:before="6" w:line="120" w:lineRule="exact"/>
        <w:rPr>
          <w:color w:val="000000"/>
          <w:sz w:val="12"/>
          <w:szCs w:val="12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рн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оор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z w:val="28"/>
          <w:szCs w:val="28"/>
          <w:lang w:val="ru-RU"/>
        </w:rPr>
        <w:t>ж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>я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К</w:t>
      </w:r>
      <w:r w:rsidRPr="0022255E">
        <w:rPr>
          <w:i/>
          <w:iCs/>
          <w:color w:val="000000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Р</w:t>
      </w:r>
      <w:r w:rsidRPr="0022255E">
        <w:rPr>
          <w:i/>
          <w:iCs/>
          <w:color w:val="000000"/>
          <w:sz w:val="28"/>
          <w:szCs w:val="28"/>
          <w:lang w:val="ru-RU"/>
        </w:rPr>
        <w:t>Бул. Гагарина,153 Н, п.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i/>
          <w:iCs/>
          <w:color w:val="000000"/>
          <w:spacing w:val="-4"/>
          <w:sz w:val="28"/>
          <w:szCs w:val="28"/>
          <w:lang w:val="ru-RU"/>
        </w:rPr>
        <w:t>т</w:t>
      </w:r>
      <w:r w:rsidRPr="0022255E">
        <w:rPr>
          <w:i/>
          <w:iCs/>
          <w:color w:val="000000"/>
          <w:sz w:val="28"/>
          <w:szCs w:val="28"/>
          <w:lang w:val="ru-RU"/>
        </w:rPr>
        <w:t>. Я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бл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овски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й</w:t>
      </w:r>
      <w:r w:rsidRPr="0022255E">
        <w:rPr>
          <w:i/>
          <w:iCs/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3" w:line="360" w:lineRule="auto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60" w:lineRule="auto"/>
        <w:ind w:left="136" w:right="98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 с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ск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ин под 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и:206, 210, 211 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про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м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зли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аме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ровво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пун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 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м в водопроводную сеть.</w:t>
      </w:r>
    </w:p>
    <w:p w:rsidR="003B58B4" w:rsidRPr="0022255E" w:rsidRDefault="003B58B4" w:rsidP="009A4405">
      <w:pPr>
        <w:spacing w:before="11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рн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оор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z w:val="28"/>
          <w:szCs w:val="28"/>
          <w:lang w:val="ru-RU"/>
        </w:rPr>
        <w:t>ж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>я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i/>
          <w:iCs/>
          <w:color w:val="000000"/>
          <w:sz w:val="28"/>
          <w:szCs w:val="28"/>
          <w:lang w:val="ru-RU"/>
        </w:rPr>
        <w:t>итовап.</w:t>
      </w:r>
      <w:r w:rsidRPr="0022255E">
        <w:rPr>
          <w:i/>
          <w:iCs/>
          <w:color w:val="000000"/>
          <w:spacing w:val="-3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.т.Я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бл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овски</w:t>
      </w:r>
      <w:r w:rsidRPr="0022255E">
        <w:rPr>
          <w:i/>
          <w:iCs/>
          <w:color w:val="000000"/>
          <w:spacing w:val="7"/>
          <w:sz w:val="28"/>
          <w:szCs w:val="28"/>
          <w:lang w:val="ru-RU"/>
        </w:rPr>
        <w:t>й</w:t>
      </w:r>
      <w:r w:rsidRPr="0022255E">
        <w:rPr>
          <w:i/>
          <w:iCs/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8" w:line="360" w:lineRule="auto"/>
        <w:rPr>
          <w:color w:val="000000"/>
          <w:sz w:val="15"/>
          <w:szCs w:val="15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 с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жин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од 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 xml:space="preserve">и: </w:t>
      </w:r>
      <w:r w:rsidRPr="0022255E">
        <w:rPr>
          <w:color w:val="000000"/>
          <w:spacing w:val="4"/>
          <w:sz w:val="28"/>
          <w:szCs w:val="28"/>
          <w:lang w:val="ru-RU"/>
        </w:rPr>
        <w:t>205, 214, 215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про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мр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зличн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аме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роввн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опи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йр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р.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лен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опи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тна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7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ую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ю 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1"/>
          <w:sz w:val="28"/>
          <w:szCs w:val="28"/>
          <w:lang w:val="ru-RU"/>
        </w:rPr>
        <w:t>В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7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2</w:t>
      </w:r>
      <w:r w:rsidRPr="0022255E">
        <w:rPr>
          <w:color w:val="000000"/>
          <w:spacing w:val="-1"/>
          <w:sz w:val="28"/>
          <w:szCs w:val="28"/>
          <w:lang w:val="ru-RU"/>
        </w:rPr>
        <w:t>)</w:t>
      </w:r>
      <w:r w:rsidRPr="0022255E">
        <w:rPr>
          <w:color w:val="000000"/>
          <w:sz w:val="28"/>
          <w:szCs w:val="28"/>
          <w:lang w:val="ru-RU"/>
        </w:rPr>
        <w:t>,р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полож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нн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юво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номз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нии,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полож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нны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 вн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 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вт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 xml:space="preserve"> 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апо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нного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ун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. </w:t>
      </w:r>
    </w:p>
    <w:p w:rsidR="003B58B4" w:rsidRPr="0022255E" w:rsidRDefault="003B58B4" w:rsidP="009A4405">
      <w:pPr>
        <w:spacing w:before="11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рн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оор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z w:val="28"/>
          <w:szCs w:val="28"/>
          <w:lang w:val="ru-RU"/>
        </w:rPr>
        <w:t>ж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>япо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.П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z w:val="28"/>
          <w:szCs w:val="28"/>
          <w:lang w:val="ru-RU"/>
        </w:rPr>
        <w:t>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z w:val="28"/>
          <w:szCs w:val="28"/>
          <w:lang w:val="ru-RU"/>
        </w:rPr>
        <w:t>кат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>й, 110/6 п.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i/>
          <w:iCs/>
          <w:color w:val="000000"/>
          <w:spacing w:val="-4"/>
          <w:sz w:val="28"/>
          <w:szCs w:val="28"/>
          <w:lang w:val="ru-RU"/>
        </w:rPr>
        <w:t>т</w:t>
      </w:r>
      <w:r w:rsidRPr="0022255E">
        <w:rPr>
          <w:i/>
          <w:iCs/>
          <w:color w:val="000000"/>
          <w:sz w:val="28"/>
          <w:szCs w:val="28"/>
          <w:lang w:val="ru-RU"/>
        </w:rPr>
        <w:t>.Я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бл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овск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>й: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1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ас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ск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№</w:t>
      </w:r>
      <w:r w:rsidRPr="0022255E">
        <w:rPr>
          <w:color w:val="000000"/>
          <w:sz w:val="28"/>
          <w:szCs w:val="28"/>
          <w:lang w:val="ru-RU"/>
        </w:rPr>
        <w:t>101-Рпо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тпо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 в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нного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м ина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ашн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823"/>
        <w:rPr>
          <w:color w:val="000000"/>
          <w:sz w:val="28"/>
          <w:szCs w:val="28"/>
          <w:lang w:val="ru-RU"/>
        </w:rPr>
      </w:pP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рн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оор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z w:val="28"/>
          <w:szCs w:val="28"/>
          <w:lang w:val="ru-RU"/>
        </w:rPr>
        <w:t>ж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>я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К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х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pacing w:val="-5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z w:val="28"/>
          <w:szCs w:val="28"/>
          <w:lang w:val="ru-RU"/>
        </w:rPr>
        <w:t>я,25/1п.</w:t>
      </w:r>
      <w:r w:rsidRPr="0022255E">
        <w:rPr>
          <w:i/>
          <w:iCs/>
          <w:color w:val="000000"/>
          <w:spacing w:val="-3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.т.Я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бл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овский: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16" w:right="6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ас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жины</w:t>
      </w:r>
      <w:r w:rsidRPr="0022255E">
        <w:rPr>
          <w:color w:val="000000"/>
          <w:spacing w:val="-2"/>
          <w:sz w:val="28"/>
          <w:szCs w:val="28"/>
          <w:lang w:val="ru-RU"/>
        </w:rPr>
        <w:t>№</w:t>
      </w:r>
      <w:r w:rsidRPr="0022255E">
        <w:rPr>
          <w:color w:val="000000"/>
          <w:spacing w:val="4"/>
          <w:sz w:val="28"/>
          <w:szCs w:val="28"/>
          <w:lang w:val="ru-RU"/>
        </w:rPr>
        <w:t>105-Р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ув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нного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мина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ашн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2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23"/>
        <w:rPr>
          <w:color w:val="000000"/>
          <w:sz w:val="28"/>
          <w:szCs w:val="28"/>
          <w:lang w:val="ru-RU"/>
        </w:rPr>
      </w:pP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рн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оор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z w:val="28"/>
          <w:szCs w:val="28"/>
          <w:lang w:val="ru-RU"/>
        </w:rPr>
        <w:t>ж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>я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а,16/1п.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.т.Я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бл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овски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й</w:t>
      </w:r>
      <w:r w:rsidRPr="0022255E">
        <w:rPr>
          <w:i/>
          <w:iCs/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16" w:right="6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 с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ск</w:t>
      </w:r>
      <w:r w:rsidRPr="0022255E">
        <w:rPr>
          <w:color w:val="000000"/>
          <w:sz w:val="28"/>
          <w:szCs w:val="28"/>
          <w:lang w:val="ru-RU"/>
        </w:rPr>
        <w:t xml:space="preserve">ой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жины </w:t>
      </w:r>
      <w:r w:rsidRPr="0022255E">
        <w:rPr>
          <w:color w:val="000000"/>
          <w:spacing w:val="3"/>
          <w:sz w:val="28"/>
          <w:szCs w:val="28"/>
          <w:lang w:val="ru-RU"/>
        </w:rPr>
        <w:t>№</w:t>
      </w:r>
      <w:r w:rsidRPr="0022255E">
        <w:rPr>
          <w:color w:val="000000"/>
          <w:sz w:val="28"/>
          <w:szCs w:val="28"/>
          <w:lang w:val="ru-RU"/>
        </w:rPr>
        <w:t>103-Р 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 xml:space="preserve">т по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  в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нного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мина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ашн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823"/>
        <w:rPr>
          <w:i/>
          <w:iCs/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823"/>
        <w:rPr>
          <w:color w:val="000000"/>
          <w:sz w:val="28"/>
          <w:szCs w:val="28"/>
          <w:lang w:val="ru-RU"/>
        </w:rPr>
      </w:pP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рн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оор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z w:val="28"/>
          <w:szCs w:val="28"/>
          <w:lang w:val="ru-RU"/>
        </w:rPr>
        <w:t>ж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>я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z w:val="28"/>
          <w:szCs w:val="28"/>
          <w:lang w:val="ru-RU"/>
        </w:rPr>
        <w:t>.Пролетарская,24 (СОШ №5) п.</w:t>
      </w:r>
      <w:r w:rsidRPr="0022255E">
        <w:rPr>
          <w:i/>
          <w:iCs/>
          <w:color w:val="000000"/>
          <w:spacing w:val="-3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.т.Я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бл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овский:</w:t>
      </w:r>
    </w:p>
    <w:p w:rsidR="003B58B4" w:rsidRPr="0022255E" w:rsidRDefault="003B58B4" w:rsidP="009A4405">
      <w:pPr>
        <w:spacing w:line="360" w:lineRule="auto"/>
        <w:ind w:left="116" w:right="6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ас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жины</w:t>
      </w:r>
      <w:r w:rsidRPr="0022255E">
        <w:rPr>
          <w:color w:val="000000"/>
          <w:spacing w:val="-2"/>
          <w:sz w:val="28"/>
          <w:szCs w:val="28"/>
          <w:lang w:val="ru-RU"/>
        </w:rPr>
        <w:t>№229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ув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нного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мина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ашн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5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23"/>
        <w:rPr>
          <w:color w:val="000000"/>
          <w:sz w:val="28"/>
          <w:szCs w:val="28"/>
          <w:lang w:val="ru-RU"/>
        </w:rPr>
      </w:pP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рн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оор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z w:val="28"/>
          <w:szCs w:val="28"/>
          <w:lang w:val="ru-RU"/>
        </w:rPr>
        <w:t>ж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>я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i/>
          <w:iCs/>
          <w:color w:val="000000"/>
          <w:sz w:val="28"/>
          <w:szCs w:val="28"/>
          <w:lang w:val="ru-RU"/>
        </w:rPr>
        <w:t>ове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тс</w:t>
      </w:r>
      <w:r w:rsidRPr="0022255E">
        <w:rPr>
          <w:i/>
          <w:iCs/>
          <w:color w:val="000000"/>
          <w:sz w:val="28"/>
          <w:szCs w:val="28"/>
          <w:lang w:val="ru-RU"/>
        </w:rPr>
        <w:t>кая,44/1п.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.т.Я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бл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овски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й</w:t>
      </w:r>
      <w:r w:rsidRPr="0022255E">
        <w:rPr>
          <w:i/>
          <w:iCs/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16" w:right="61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ас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ой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жины</w:t>
      </w:r>
      <w:r w:rsidRPr="0022255E">
        <w:rPr>
          <w:color w:val="000000"/>
          <w:spacing w:val="-2"/>
          <w:sz w:val="28"/>
          <w:szCs w:val="28"/>
          <w:lang w:val="ru-RU"/>
        </w:rPr>
        <w:t>№</w:t>
      </w:r>
      <w:r w:rsidRPr="0022255E">
        <w:rPr>
          <w:color w:val="000000"/>
          <w:sz w:val="28"/>
          <w:szCs w:val="28"/>
          <w:lang w:val="ru-RU"/>
        </w:rPr>
        <w:t>106-Рпо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про</w:t>
      </w:r>
      <w:r w:rsidRPr="0022255E">
        <w:rPr>
          <w:color w:val="000000"/>
          <w:spacing w:val="4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ув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нного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мина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ашн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5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23"/>
        <w:rPr>
          <w:color w:val="000000"/>
          <w:sz w:val="28"/>
          <w:szCs w:val="28"/>
          <w:lang w:val="ru-RU"/>
        </w:rPr>
      </w:pP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рн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оор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z w:val="28"/>
          <w:szCs w:val="28"/>
          <w:lang w:val="ru-RU"/>
        </w:rPr>
        <w:t>ж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>я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 xml:space="preserve">Почтовая,1/3 </w:t>
      </w:r>
      <w:r w:rsidRPr="0022255E">
        <w:rPr>
          <w:i/>
          <w:iCs/>
          <w:color w:val="000000"/>
          <w:sz w:val="28"/>
          <w:szCs w:val="28"/>
          <w:lang w:val="ru-RU"/>
        </w:rPr>
        <w:t>п.</w:t>
      </w:r>
      <w:r w:rsidRPr="0022255E">
        <w:rPr>
          <w:i/>
          <w:iCs/>
          <w:color w:val="000000"/>
          <w:spacing w:val="-3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.т.Я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бл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овский: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16" w:right="64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ас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ск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-2"/>
          <w:sz w:val="28"/>
          <w:szCs w:val="28"/>
          <w:lang w:val="ru-RU"/>
        </w:rPr>
        <w:t>№</w:t>
      </w:r>
      <w:r w:rsidRPr="0022255E">
        <w:rPr>
          <w:color w:val="000000"/>
          <w:spacing w:val="2"/>
          <w:sz w:val="28"/>
          <w:szCs w:val="28"/>
          <w:lang w:val="ru-RU"/>
        </w:rPr>
        <w:t>104-Р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мв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а и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ми 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9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ашн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 xml:space="preserve">.  </w:t>
      </w:r>
    </w:p>
    <w:p w:rsidR="003B58B4" w:rsidRPr="0022255E" w:rsidRDefault="003B58B4" w:rsidP="009A4405">
      <w:pPr>
        <w:spacing w:before="9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23"/>
        <w:rPr>
          <w:i/>
          <w:i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group id="Group 82" o:spid="_x0000_s1034" style="position:absolute;left:0;text-align:left;margin-left:69.4pt;margin-top:773.25pt;width:485pt;height:0;z-index:-251663360;mso-position-horizontal-relative:page;mso-position-vertical-relative:page" coordorigin="1388,15465" coordsize="9700,0">
            <v:shape id="Freeform 83" o:spid="_x0000_s1035" style="position:absolute;left:1388;top:15465;width:9700;height:0;visibility:visible;mso-wrap-style:square;v-text-anchor:top" coordsize="9700,0" path="m,l9699,e" filled="f" strokeweight=".20464mm">
              <v:path arrowok="t" o:connecttype="custom" o:connectlocs="0,0;9699,0" o:connectangles="0,0"/>
            </v:shape>
            <w10:wrap anchorx="page" anchory="page"/>
          </v:group>
        </w:pic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рн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оор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z w:val="28"/>
          <w:szCs w:val="28"/>
          <w:lang w:val="ru-RU"/>
        </w:rPr>
        <w:t>ж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>я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Ш</w:t>
      </w:r>
      <w:r w:rsidRPr="0022255E">
        <w:rPr>
          <w:i/>
          <w:iCs/>
          <w:color w:val="000000"/>
          <w:sz w:val="28"/>
          <w:szCs w:val="28"/>
          <w:lang w:val="ru-RU"/>
        </w:rPr>
        <w:t>ов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ген</w:t>
      </w:r>
      <w:r w:rsidRPr="0022255E">
        <w:rPr>
          <w:i/>
          <w:i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z w:val="28"/>
          <w:szCs w:val="28"/>
          <w:lang w:val="ru-RU"/>
        </w:rPr>
        <w:t>ва,25/1п.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.т.Я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бл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овски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й</w:t>
      </w:r>
      <w:r w:rsidRPr="0022255E">
        <w:rPr>
          <w:i/>
          <w:iCs/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6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36" w:right="10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ас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жины</w:t>
      </w:r>
      <w:r w:rsidRPr="0022255E">
        <w:rPr>
          <w:color w:val="000000"/>
          <w:spacing w:val="-2"/>
          <w:sz w:val="28"/>
          <w:szCs w:val="28"/>
          <w:lang w:val="ru-RU"/>
        </w:rPr>
        <w:t>№</w:t>
      </w:r>
      <w:r w:rsidRPr="0022255E">
        <w:rPr>
          <w:color w:val="000000"/>
          <w:spacing w:val="4"/>
          <w:sz w:val="28"/>
          <w:szCs w:val="28"/>
          <w:lang w:val="ru-RU"/>
        </w:rPr>
        <w:t>102-Р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ув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нного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мина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ашн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0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рн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оор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z w:val="28"/>
          <w:szCs w:val="28"/>
          <w:lang w:val="ru-RU"/>
        </w:rPr>
        <w:t>ж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>яул.Тургеневское шоссе,1 п.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i/>
          <w:iCs/>
          <w:color w:val="000000"/>
          <w:spacing w:val="-4"/>
          <w:sz w:val="28"/>
          <w:szCs w:val="28"/>
          <w:lang w:val="ru-RU"/>
        </w:rPr>
        <w:t>т</w:t>
      </w:r>
      <w:r w:rsidRPr="0022255E">
        <w:rPr>
          <w:i/>
          <w:iCs/>
          <w:color w:val="000000"/>
          <w:sz w:val="28"/>
          <w:szCs w:val="28"/>
          <w:lang w:val="ru-RU"/>
        </w:rPr>
        <w:t>.Я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бл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овск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pacing w:val="5"/>
          <w:sz w:val="28"/>
          <w:szCs w:val="28"/>
          <w:lang w:val="ru-RU"/>
        </w:rPr>
        <w:t>й</w:t>
      </w:r>
      <w:r w:rsidRPr="0022255E">
        <w:rPr>
          <w:i/>
          <w:iCs/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10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ас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жины</w:t>
      </w:r>
      <w:r w:rsidRPr="0022255E">
        <w:rPr>
          <w:color w:val="000000"/>
          <w:spacing w:val="-2"/>
          <w:sz w:val="28"/>
          <w:szCs w:val="28"/>
          <w:lang w:val="ru-RU"/>
        </w:rPr>
        <w:t>№</w:t>
      </w:r>
      <w:r w:rsidRPr="0022255E">
        <w:rPr>
          <w:color w:val="000000"/>
          <w:spacing w:val="4"/>
          <w:sz w:val="28"/>
          <w:szCs w:val="28"/>
          <w:lang w:val="ru-RU"/>
        </w:rPr>
        <w:t>1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ув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pacing w:val="2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нного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мина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ую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ашн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915"/>
        <w:rPr>
          <w:i/>
          <w:iCs/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915"/>
        <w:rPr>
          <w:i/>
          <w:iCs/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915"/>
        <w:rPr>
          <w:i/>
          <w:iCs/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915"/>
        <w:rPr>
          <w:color w:val="000000"/>
          <w:sz w:val="28"/>
          <w:szCs w:val="28"/>
          <w:lang w:val="ru-RU"/>
        </w:rPr>
      </w:pP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рн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оор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z w:val="28"/>
          <w:szCs w:val="28"/>
          <w:lang w:val="ru-RU"/>
        </w:rPr>
        <w:t>ж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z w:val="28"/>
          <w:szCs w:val="28"/>
          <w:lang w:val="ru-RU"/>
        </w:rPr>
        <w:t>ия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z w:val="28"/>
          <w:szCs w:val="28"/>
          <w:lang w:val="ru-RU"/>
        </w:rPr>
        <w:t>.Дорож</w:t>
      </w:r>
      <w:r w:rsidRPr="0022255E">
        <w:rPr>
          <w:i/>
          <w:iCs/>
          <w:color w:val="000000"/>
          <w:spacing w:val="6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ая,4п.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.т.Я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бл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овски</w:t>
      </w:r>
      <w:r w:rsidRPr="0022255E">
        <w:rPr>
          <w:i/>
          <w:iCs/>
          <w:color w:val="000000"/>
          <w:spacing w:val="9"/>
          <w:sz w:val="28"/>
          <w:szCs w:val="28"/>
          <w:lang w:val="ru-RU"/>
        </w:rPr>
        <w:t>й</w:t>
      </w:r>
      <w:r w:rsidRPr="0022255E">
        <w:rPr>
          <w:i/>
          <w:iCs/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10" w:line="360" w:lineRule="auto"/>
        <w:rPr>
          <w:color w:val="000000"/>
          <w:sz w:val="15"/>
          <w:szCs w:val="15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ас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жины</w:t>
      </w:r>
      <w:r w:rsidRPr="0022255E">
        <w:rPr>
          <w:color w:val="000000"/>
          <w:spacing w:val="-2"/>
          <w:sz w:val="28"/>
          <w:szCs w:val="28"/>
          <w:lang w:val="ru-RU"/>
        </w:rPr>
        <w:t>№1/93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уво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 xml:space="preserve">ю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нного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нно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мина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ую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ашн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843"/>
        <w:rPr>
          <w:i/>
          <w:iCs/>
          <w:color w:val="000000"/>
          <w:spacing w:val="-2"/>
          <w:lang w:val="ru-RU"/>
        </w:rPr>
      </w:pPr>
    </w:p>
    <w:p w:rsidR="003B58B4" w:rsidRPr="0022255E" w:rsidRDefault="003B58B4" w:rsidP="009A4405">
      <w:pPr>
        <w:spacing w:line="360" w:lineRule="auto"/>
        <w:ind w:left="993"/>
        <w:rPr>
          <w:color w:val="000000"/>
          <w:sz w:val="28"/>
          <w:szCs w:val="28"/>
          <w:lang w:val="ru-RU"/>
        </w:rPr>
      </w:pP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рн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оор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z w:val="28"/>
          <w:szCs w:val="28"/>
          <w:lang w:val="ru-RU"/>
        </w:rPr>
        <w:t>ж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>я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оваяп.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.т.Я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бл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овски</w:t>
      </w:r>
      <w:r w:rsidRPr="0022255E">
        <w:rPr>
          <w:i/>
          <w:iCs/>
          <w:color w:val="000000"/>
          <w:spacing w:val="7"/>
          <w:sz w:val="28"/>
          <w:szCs w:val="28"/>
          <w:lang w:val="ru-RU"/>
        </w:rPr>
        <w:t>й</w:t>
      </w:r>
      <w:r w:rsidRPr="0022255E">
        <w:rPr>
          <w:i/>
          <w:iCs/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4" w:line="360" w:lineRule="auto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а с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жин </w:t>
      </w:r>
      <w:r w:rsidRPr="0022255E">
        <w:rPr>
          <w:color w:val="000000"/>
          <w:spacing w:val="-2"/>
          <w:sz w:val="28"/>
          <w:szCs w:val="28"/>
          <w:lang w:val="ru-RU"/>
        </w:rPr>
        <w:t>под номерами 94, 216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 xml:space="preserve">т по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 в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 xml:space="preserve">ю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нного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а и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нно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ми 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ую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ашн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 xml:space="preserve">. </w:t>
      </w:r>
    </w:p>
    <w:p w:rsidR="003B58B4" w:rsidRPr="0022255E" w:rsidRDefault="003B58B4" w:rsidP="009A4405">
      <w:pPr>
        <w:spacing w:line="360" w:lineRule="auto"/>
        <w:ind w:left="993"/>
        <w:rPr>
          <w:i/>
          <w:iCs/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993"/>
        <w:rPr>
          <w:color w:val="000000"/>
          <w:sz w:val="28"/>
          <w:szCs w:val="28"/>
          <w:lang w:val="ru-RU"/>
        </w:rPr>
      </w:pP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рн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z w:val="28"/>
          <w:szCs w:val="28"/>
          <w:lang w:val="ru-RU"/>
        </w:rPr>
        <w:t xml:space="preserve">е 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оор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z w:val="28"/>
          <w:szCs w:val="28"/>
          <w:lang w:val="ru-RU"/>
        </w:rPr>
        <w:t>ж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 xml:space="preserve">я 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у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Юбилелейная</w:t>
      </w:r>
      <w:r w:rsidRPr="0022255E">
        <w:rPr>
          <w:i/>
          <w:iCs/>
          <w:color w:val="000000"/>
          <w:sz w:val="28"/>
          <w:szCs w:val="28"/>
          <w:lang w:val="ru-RU"/>
        </w:rPr>
        <w:t>п.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z w:val="28"/>
          <w:szCs w:val="28"/>
          <w:lang w:val="ru-RU"/>
        </w:rPr>
        <w:t>.т. Я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бл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овски</w:t>
      </w:r>
      <w:r w:rsidRPr="0022255E">
        <w:rPr>
          <w:i/>
          <w:iCs/>
          <w:color w:val="000000"/>
          <w:spacing w:val="7"/>
          <w:sz w:val="28"/>
          <w:szCs w:val="28"/>
          <w:lang w:val="ru-RU"/>
        </w:rPr>
        <w:t>й</w:t>
      </w:r>
      <w:r w:rsidRPr="0022255E">
        <w:rPr>
          <w:i/>
          <w:iCs/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4" w:line="360" w:lineRule="auto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а с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их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жин </w:t>
      </w:r>
      <w:r w:rsidRPr="0022255E">
        <w:rPr>
          <w:color w:val="000000"/>
          <w:spacing w:val="-2"/>
          <w:sz w:val="28"/>
          <w:szCs w:val="28"/>
          <w:lang w:val="ru-RU"/>
        </w:rPr>
        <w:t>под номерами 1п,2п,3п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 xml:space="preserve">т по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 в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 xml:space="preserve">ю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нного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а и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нно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м и 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ую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ашн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 xml:space="preserve">. </w:t>
      </w:r>
    </w:p>
    <w:p w:rsidR="003B58B4" w:rsidRPr="0022255E" w:rsidRDefault="003B58B4" w:rsidP="009A4405">
      <w:pPr>
        <w:spacing w:before="11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36" w:right="10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на   </w:t>
      </w:r>
      <w:r w:rsidRPr="0022255E">
        <w:rPr>
          <w:color w:val="000000"/>
          <w:spacing w:val="2"/>
          <w:sz w:val="28"/>
          <w:szCs w:val="28"/>
          <w:lang w:val="ru-RU"/>
        </w:rPr>
        <w:t>четырьмя</w:t>
      </w:r>
      <w:r w:rsidRPr="0022255E">
        <w:rPr>
          <w:color w:val="000000"/>
          <w:sz w:val="28"/>
          <w:szCs w:val="28"/>
          <w:lang w:val="ru-RU"/>
        </w:rPr>
        <w:t xml:space="preserve"> эксплуатационными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   – зон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Х 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 xml:space="preserve">», 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», ООО «Строй-Техно» и ООО «Строитель-Юг»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0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1"/>
          <w:sz w:val="28"/>
          <w:szCs w:val="28"/>
          <w:lang w:val="ru-RU"/>
        </w:rPr>
        <w:t>горячего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на 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я эк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2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   – зон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Рассвет</w:t>
      </w:r>
      <w:r w:rsidRPr="0022255E">
        <w:rPr>
          <w:color w:val="000000"/>
          <w:spacing w:val="-5"/>
          <w:sz w:val="28"/>
          <w:szCs w:val="28"/>
          <w:lang w:val="ru-RU"/>
        </w:rPr>
        <w:t>» и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pacing w:val="2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8" w:line="360" w:lineRule="auto"/>
        <w:rPr>
          <w:color w:val="000000"/>
          <w:sz w:val="17"/>
          <w:szCs w:val="17"/>
          <w:lang w:val="ru-RU"/>
        </w:rPr>
      </w:pP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firstLine="851"/>
        <w:jc w:val="both"/>
        <w:rPr>
          <w:b/>
          <w:bCs/>
          <w:color w:val="000000"/>
          <w:spacing w:val="-2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.2</w:t>
      </w:r>
      <w:r w:rsidRPr="0022255E">
        <w:rPr>
          <w:b/>
          <w:bCs/>
          <w:color w:val="000000"/>
          <w:spacing w:val="13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Описание территорийМО «Яблоновскоегородское поселение»,</w:t>
      </w:r>
    </w:p>
    <w:p w:rsidR="003B58B4" w:rsidRPr="0022255E" w:rsidRDefault="003B58B4" w:rsidP="009A4405">
      <w:pPr>
        <w:spacing w:line="360" w:lineRule="auto"/>
        <w:ind w:firstLine="993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неохваченныхцентрализованнойсистемойводоснабжения</w:t>
      </w:r>
      <w:r w:rsidRPr="0022255E">
        <w:rPr>
          <w:b/>
          <w:bCs/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6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нный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т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3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ория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униципа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before="16" w:line="360" w:lineRule="auto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1" w:firstLine="715"/>
        <w:jc w:val="both"/>
        <w:rPr>
          <w:b/>
          <w:bCs/>
          <w:color w:val="000000"/>
          <w:spacing w:val="-2"/>
          <w:sz w:val="28"/>
          <w:szCs w:val="28"/>
          <w:lang w:val="ru-RU"/>
        </w:rPr>
      </w:pP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1.3.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Описание технологических зон водоснабжения, зон централизованногоинецентрализованноговодоснабжения(территорий,на которыхводоснабжениеосуществляется сиспользованием централизованных  и нецентрализованныхсистем горячего водоснабжения, системхолодноговодоснабжениясоответственно)и переченьцентрализованныхсистемводоснабжения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0" w:firstLine="706"/>
        <w:jc w:val="both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12"/>
          <w:pgSz w:w="11920" w:h="16840"/>
          <w:pgMar w:top="1200" w:right="700" w:bottom="280" w:left="1280" w:header="725" w:footer="967" w:gutter="0"/>
          <w:cols w:space="720"/>
        </w:sect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ия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ожноопи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изон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и–зо</w:t>
      </w:r>
      <w:r w:rsidRPr="0022255E">
        <w:rPr>
          <w:color w:val="000000"/>
          <w:spacing w:val="1"/>
          <w:sz w:val="28"/>
          <w:szCs w:val="28"/>
          <w:lang w:val="ru-RU"/>
        </w:rPr>
        <w:t>нам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8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т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ийвп.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3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ий,п.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йип.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1"/>
          <w:sz w:val="28"/>
          <w:szCs w:val="28"/>
          <w:lang w:val="ru-RU"/>
        </w:rPr>
        <w:t>2</w:t>
      </w:r>
      <w:r w:rsidRPr="0022255E">
        <w:rPr>
          <w:color w:val="000000"/>
          <w:spacing w:val="-2"/>
          <w:sz w:val="28"/>
          <w:szCs w:val="28"/>
          <w:lang w:val="ru-RU"/>
        </w:rPr>
        <w:t>)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0" w:line="140" w:lineRule="exact"/>
        <w:rPr>
          <w:color w:val="000000"/>
          <w:sz w:val="15"/>
          <w:szCs w:val="15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ind w:left="890"/>
        <w:rPr>
          <w:color w:val="000000"/>
        </w:rPr>
      </w:pPr>
      <w:r w:rsidRPr="00823DD5">
        <w:rPr>
          <w:noProof/>
          <w:color w:val="000000"/>
          <w:lang w:val="ru-RU" w:eastAsia="ru-RU"/>
        </w:rPr>
        <w:pict>
          <v:shape id="Рисунок 3" o:spid="_x0000_i1026" type="#_x0000_t75" style="width:405.75pt;height:597pt;visibility:visible">
            <v:imagedata r:id="rId13" o:title=""/>
          </v:shape>
        </w:pict>
      </w:r>
    </w:p>
    <w:p w:rsidR="003B58B4" w:rsidRPr="0022255E" w:rsidRDefault="003B58B4" w:rsidP="009A4405">
      <w:pPr>
        <w:spacing w:before="4" w:line="120" w:lineRule="exact"/>
        <w:rPr>
          <w:color w:val="000000"/>
          <w:sz w:val="13"/>
          <w:szCs w:val="13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before="22"/>
        <w:ind w:left="847"/>
        <w:rPr>
          <w:color w:val="000000"/>
          <w:sz w:val="28"/>
          <w:szCs w:val="28"/>
          <w:lang w:val="ru-RU"/>
        </w:rPr>
        <w:sectPr w:rsidR="003B58B4" w:rsidRPr="0022255E">
          <w:pgSz w:w="11920" w:h="16840"/>
          <w:pgMar w:top="1200" w:right="700" w:bottom="280" w:left="1280" w:header="725" w:footer="967" w:gutter="0"/>
          <w:cols w:space="720"/>
        </w:sectPr>
      </w:pP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.2.Зоны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ияц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8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120" w:lineRule="exact"/>
        <w:rPr>
          <w:color w:val="000000"/>
          <w:sz w:val="13"/>
          <w:szCs w:val="13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1" w:lineRule="auto"/>
        <w:ind w:left="216" w:right="113" w:firstLine="850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4. 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ян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>я 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22"/>
        <w:ind w:left="923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/>
        <w:ind w:left="92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лица1.Х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нийи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ооружений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</w:p>
    <w:p w:rsidR="003B58B4" w:rsidRPr="0022255E" w:rsidRDefault="003B58B4" w:rsidP="009A4405">
      <w:pPr>
        <w:spacing w:before="6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tbl>
      <w:tblPr>
        <w:tblW w:w="10023" w:type="dxa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541"/>
        <w:gridCol w:w="2357"/>
        <w:gridCol w:w="997"/>
        <w:gridCol w:w="2248"/>
        <w:gridCol w:w="993"/>
        <w:gridCol w:w="2887"/>
      </w:tblGrid>
      <w:tr w:rsidR="003B58B4" w:rsidRPr="0022255E">
        <w:trPr>
          <w:trHeight w:hRule="exact" w:val="628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43"/>
              <w:ind w:left="162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  <w:p w:rsidR="003B58B4" w:rsidRPr="0022255E" w:rsidRDefault="003B58B4" w:rsidP="009A4405">
            <w:pPr>
              <w:ind w:left="119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п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п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43"/>
              <w:ind w:left="451" w:right="418" w:firstLine="130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Зд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ни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 xml:space="preserve">яи 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с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оо</w:t>
            </w:r>
            <w:r w:rsidRPr="0022255E">
              <w:rPr>
                <w:b/>
                <w:bCs/>
                <w:color w:val="000000"/>
                <w:spacing w:val="-2"/>
                <w:sz w:val="22"/>
                <w:szCs w:val="22"/>
              </w:rPr>
              <w:t>р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у</w:t>
            </w:r>
            <w:r w:rsidRPr="0022255E">
              <w:rPr>
                <w:b/>
                <w:bCs/>
                <w:color w:val="000000"/>
                <w:spacing w:val="-2"/>
                <w:sz w:val="22"/>
                <w:szCs w:val="22"/>
              </w:rPr>
              <w:t>ж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ни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я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43"/>
              <w:ind w:right="124" w:hanging="20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Г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д</w:t>
            </w: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вв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д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а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46" w:line="220" w:lineRule="exact"/>
              <w:ind w:hanging="5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П</w:t>
            </w:r>
            <w:r w:rsidRPr="0022255E">
              <w:rPr>
                <w:b/>
                <w:bCs/>
                <w:color w:val="000000"/>
                <w:spacing w:val="-2"/>
                <w:sz w:val="22"/>
                <w:szCs w:val="22"/>
              </w:rPr>
              <w:t>р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и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з</w:t>
            </w:r>
            <w:r w:rsidRPr="0022255E">
              <w:rPr>
                <w:b/>
                <w:bCs/>
                <w:color w:val="000000"/>
                <w:spacing w:val="2"/>
                <w:sz w:val="22"/>
                <w:szCs w:val="22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ди</w:t>
            </w:r>
            <w:r w:rsidRPr="0022255E">
              <w:rPr>
                <w:b/>
                <w:bCs/>
                <w:color w:val="000000"/>
                <w:spacing w:val="-3"/>
                <w:sz w:val="22"/>
                <w:szCs w:val="22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е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л</w:t>
            </w:r>
            <w:r w:rsidRPr="0022255E">
              <w:rPr>
                <w:b/>
                <w:bCs/>
                <w:color w:val="000000"/>
                <w:spacing w:val="-6"/>
                <w:sz w:val="22"/>
                <w:szCs w:val="22"/>
              </w:rPr>
              <w:t>ь</w:t>
            </w:r>
            <w:r w:rsidRPr="0022255E">
              <w:rPr>
                <w:b/>
                <w:bCs/>
                <w:color w:val="000000"/>
                <w:spacing w:val="4"/>
                <w:sz w:val="22"/>
                <w:szCs w:val="22"/>
              </w:rPr>
              <w:t>н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с</w:t>
            </w:r>
            <w:r w:rsidRPr="0022255E">
              <w:rPr>
                <w:b/>
                <w:bCs/>
                <w:color w:val="000000"/>
                <w:spacing w:val="2"/>
                <w:sz w:val="22"/>
                <w:szCs w:val="22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ь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,</w:t>
            </w:r>
            <w:r w:rsidRPr="0022255E">
              <w:rPr>
                <w:b/>
                <w:bCs/>
                <w:color w:val="000000"/>
                <w:spacing w:val="2"/>
                <w:sz w:val="22"/>
                <w:szCs w:val="22"/>
              </w:rPr>
              <w:t>м</w:t>
            </w:r>
            <w:r w:rsidRPr="0022255E">
              <w:rPr>
                <w:b/>
                <w:bCs/>
                <w:color w:val="000000"/>
                <w:spacing w:val="-2"/>
                <w:position w:val="8"/>
                <w:sz w:val="22"/>
                <w:szCs w:val="22"/>
              </w:rPr>
              <w:t>3</w:t>
            </w: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/</w:t>
            </w:r>
            <w:r w:rsidRPr="0022255E">
              <w:rPr>
                <w:b/>
                <w:bCs/>
                <w:color w:val="000000"/>
                <w:spacing w:val="-3"/>
                <w:sz w:val="22"/>
                <w:szCs w:val="22"/>
              </w:rPr>
              <w:t>ч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ас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43"/>
              <w:ind w:left="93" w:right="8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И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зн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2"/>
                <w:w w:val="101"/>
                <w:sz w:val="22"/>
                <w:szCs w:val="22"/>
              </w:rPr>
              <w:t>с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,</w:t>
            </w:r>
          </w:p>
          <w:p w:rsidR="003B58B4" w:rsidRPr="0022255E" w:rsidRDefault="003B58B4" w:rsidP="009A4405">
            <w:pPr>
              <w:ind w:left="285" w:right="286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right="142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П</w:t>
            </w:r>
            <w:r w:rsidRPr="0022255E">
              <w:rPr>
                <w:b/>
                <w:bCs/>
                <w:color w:val="000000"/>
                <w:spacing w:val="-2"/>
                <w:sz w:val="22"/>
                <w:szCs w:val="22"/>
              </w:rPr>
              <w:t>р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и</w:t>
            </w:r>
            <w:r w:rsidRPr="0022255E">
              <w:rPr>
                <w:b/>
                <w:bCs/>
                <w:color w:val="000000"/>
                <w:spacing w:val="-3"/>
                <w:sz w:val="22"/>
                <w:szCs w:val="22"/>
              </w:rPr>
              <w:t>м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е</w:t>
            </w: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ч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н</w:t>
            </w:r>
            <w:r w:rsidRPr="0022255E">
              <w:rPr>
                <w:b/>
                <w:bCs/>
                <w:color w:val="000000"/>
                <w:spacing w:val="-6"/>
                <w:sz w:val="22"/>
                <w:szCs w:val="22"/>
              </w:rPr>
              <w:t>и</w:t>
            </w:r>
            <w:r w:rsidRPr="0022255E">
              <w:rPr>
                <w:b/>
                <w:bCs/>
                <w:color w:val="000000"/>
                <w:w w:val="101"/>
                <w:sz w:val="22"/>
                <w:szCs w:val="22"/>
              </w:rPr>
              <w:t>е</w:t>
            </w:r>
          </w:p>
        </w:tc>
      </w:tr>
      <w:tr w:rsidR="003B58B4" w:rsidRPr="0022255E">
        <w:trPr>
          <w:trHeight w:hRule="exact" w:val="52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ind w:left="175" w:right="180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205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2017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65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214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08" w:right="704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right="142"/>
              <w:jc w:val="center"/>
              <w:rPr>
                <w:color w:val="000000"/>
                <w:sz w:val="22"/>
                <w:szCs w:val="22"/>
                <w:lang w:val="ru-RU"/>
              </w:rPr>
            </w:pPr>
          </w:p>
        </w:tc>
      </w:tr>
      <w:tr w:rsidR="003B58B4" w:rsidRPr="0022255E">
        <w:trPr>
          <w:trHeight w:hRule="exact" w:val="52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215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24,8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1/93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94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216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206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65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210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65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211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</w:rPr>
              <w:t>1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207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65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</w:rPr>
              <w:t>1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208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</w:rPr>
              <w:t>1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209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</w:rPr>
              <w:t>1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229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2017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65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</w:rPr>
              <w:t>1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101-р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22"/>
                <w:szCs w:val="22"/>
              </w:rPr>
            </w:pPr>
          </w:p>
          <w:p w:rsidR="003B58B4" w:rsidRPr="0022255E" w:rsidRDefault="003B58B4" w:rsidP="009A4405">
            <w:pPr>
              <w:jc w:val="center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2018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</w:rPr>
              <w:t>1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6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102-р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2018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34,9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</w:rPr>
              <w:t>1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103-р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2018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</w:rPr>
              <w:t>1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104-р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2018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24,8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</w:rPr>
              <w:t>1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9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105-р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2018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106-р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2018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3B58B4" w:rsidRPr="0022255E">
        <w:trPr>
          <w:trHeight w:hRule="exact" w:val="52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21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ин</w:t>
            </w:r>
            <w:r w:rsidRPr="0022255E">
              <w:rPr>
                <w:color w:val="000000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№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б/н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2006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641" w:right="636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24,7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3B58B4" w:rsidRPr="0022255E" w:rsidRDefault="003B58B4" w:rsidP="009A4405">
      <w:pPr>
        <w:rPr>
          <w:color w:val="000000"/>
        </w:rPr>
        <w:sectPr w:rsidR="003B58B4" w:rsidRPr="0022255E">
          <w:pgSz w:w="11920" w:h="16840"/>
          <w:pgMar w:top="1200" w:right="700" w:bottom="280" w:left="1200" w:header="725" w:footer="967" w:gutter="0"/>
          <w:cols w:space="720"/>
        </w:sectPr>
      </w:pPr>
    </w:p>
    <w:p w:rsidR="003B58B4" w:rsidRPr="0022255E" w:rsidRDefault="003B58B4" w:rsidP="009A4405">
      <w:pPr>
        <w:spacing w:before="4" w:line="140" w:lineRule="exact"/>
        <w:rPr>
          <w:color w:val="000000"/>
          <w:sz w:val="15"/>
          <w:szCs w:val="15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tbl>
      <w:tblPr>
        <w:tblW w:w="10015" w:type="dxa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547"/>
        <w:gridCol w:w="2381"/>
        <w:gridCol w:w="1008"/>
        <w:gridCol w:w="2301"/>
        <w:gridCol w:w="993"/>
        <w:gridCol w:w="2785"/>
      </w:tblGrid>
      <w:tr w:rsidR="003B58B4" w:rsidRPr="0022255E">
        <w:trPr>
          <w:trHeight w:hRule="exact" w:val="903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38"/>
              <w:ind w:left="162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  <w:p w:rsidR="003B58B4" w:rsidRPr="0022255E" w:rsidRDefault="003B58B4" w:rsidP="009A4405">
            <w:pPr>
              <w:ind w:left="119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п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п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38"/>
              <w:ind w:left="451" w:right="418" w:firstLine="130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Зд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ни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 xml:space="preserve">яи 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с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оо</w:t>
            </w:r>
            <w:r w:rsidRPr="0022255E">
              <w:rPr>
                <w:b/>
                <w:bCs/>
                <w:color w:val="000000"/>
                <w:spacing w:val="-2"/>
                <w:sz w:val="22"/>
                <w:szCs w:val="22"/>
              </w:rPr>
              <w:t>р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у</w:t>
            </w:r>
            <w:r w:rsidRPr="0022255E">
              <w:rPr>
                <w:b/>
                <w:bCs/>
                <w:color w:val="000000"/>
                <w:spacing w:val="-2"/>
                <w:sz w:val="22"/>
                <w:szCs w:val="22"/>
              </w:rPr>
              <w:t>ж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ни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я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38"/>
              <w:ind w:left="162" w:right="124" w:firstLine="96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Г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д</w:t>
            </w: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вв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д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а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40" w:line="220" w:lineRule="exact"/>
              <w:ind w:hanging="5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П</w:t>
            </w:r>
            <w:r w:rsidRPr="0022255E">
              <w:rPr>
                <w:b/>
                <w:bCs/>
                <w:color w:val="000000"/>
                <w:spacing w:val="-2"/>
                <w:sz w:val="22"/>
                <w:szCs w:val="22"/>
              </w:rPr>
              <w:t>р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и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з</w:t>
            </w:r>
            <w:r w:rsidRPr="0022255E">
              <w:rPr>
                <w:b/>
                <w:bCs/>
                <w:color w:val="000000"/>
                <w:spacing w:val="2"/>
                <w:sz w:val="22"/>
                <w:szCs w:val="22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ди</w:t>
            </w:r>
            <w:r w:rsidRPr="0022255E">
              <w:rPr>
                <w:b/>
                <w:bCs/>
                <w:color w:val="000000"/>
                <w:spacing w:val="-3"/>
                <w:sz w:val="22"/>
                <w:szCs w:val="22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е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л</w:t>
            </w:r>
            <w:r w:rsidRPr="0022255E">
              <w:rPr>
                <w:b/>
                <w:bCs/>
                <w:color w:val="000000"/>
                <w:spacing w:val="-6"/>
                <w:sz w:val="22"/>
                <w:szCs w:val="22"/>
              </w:rPr>
              <w:t>ь</w:t>
            </w:r>
            <w:r w:rsidRPr="0022255E">
              <w:rPr>
                <w:b/>
                <w:bCs/>
                <w:color w:val="000000"/>
                <w:spacing w:val="4"/>
                <w:sz w:val="22"/>
                <w:szCs w:val="22"/>
              </w:rPr>
              <w:t>н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с</w:t>
            </w:r>
            <w:r w:rsidRPr="0022255E">
              <w:rPr>
                <w:b/>
                <w:bCs/>
                <w:color w:val="000000"/>
                <w:spacing w:val="2"/>
                <w:sz w:val="22"/>
                <w:szCs w:val="22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ь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,</w:t>
            </w:r>
            <w:r w:rsidRPr="0022255E">
              <w:rPr>
                <w:b/>
                <w:bCs/>
                <w:color w:val="000000"/>
                <w:spacing w:val="2"/>
                <w:sz w:val="22"/>
                <w:szCs w:val="22"/>
              </w:rPr>
              <w:t>м</w:t>
            </w:r>
            <w:r w:rsidRPr="0022255E">
              <w:rPr>
                <w:b/>
                <w:bCs/>
                <w:color w:val="000000"/>
                <w:spacing w:val="-2"/>
                <w:position w:val="8"/>
                <w:sz w:val="22"/>
                <w:szCs w:val="22"/>
              </w:rPr>
              <w:t>3</w:t>
            </w: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/</w:t>
            </w:r>
            <w:r w:rsidRPr="0022255E">
              <w:rPr>
                <w:b/>
                <w:bCs/>
                <w:color w:val="000000"/>
                <w:spacing w:val="-3"/>
                <w:sz w:val="22"/>
                <w:szCs w:val="22"/>
              </w:rPr>
              <w:t>ч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ас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38"/>
              <w:ind w:left="93" w:right="8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И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зн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2"/>
                <w:w w:val="101"/>
                <w:sz w:val="22"/>
                <w:szCs w:val="22"/>
              </w:rPr>
              <w:t>с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,</w:t>
            </w:r>
          </w:p>
          <w:p w:rsidR="003B58B4" w:rsidRPr="0022255E" w:rsidRDefault="003B58B4" w:rsidP="009A4405">
            <w:pPr>
              <w:ind w:left="285" w:right="286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tabs>
                <w:tab w:val="left" w:pos="3260"/>
                <w:tab w:val="left" w:pos="3402"/>
              </w:tabs>
              <w:ind w:left="142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П</w:t>
            </w:r>
            <w:r w:rsidRPr="0022255E">
              <w:rPr>
                <w:b/>
                <w:bCs/>
                <w:color w:val="000000"/>
                <w:spacing w:val="-2"/>
                <w:sz w:val="22"/>
                <w:szCs w:val="22"/>
              </w:rPr>
              <w:t>р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и</w:t>
            </w:r>
            <w:r w:rsidRPr="0022255E">
              <w:rPr>
                <w:b/>
                <w:bCs/>
                <w:color w:val="000000"/>
                <w:spacing w:val="-3"/>
                <w:sz w:val="22"/>
                <w:szCs w:val="22"/>
              </w:rPr>
              <w:t>м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е</w:t>
            </w: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ч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н</w:t>
            </w:r>
            <w:r w:rsidRPr="0022255E">
              <w:rPr>
                <w:b/>
                <w:bCs/>
                <w:color w:val="000000"/>
                <w:spacing w:val="-6"/>
                <w:sz w:val="22"/>
                <w:szCs w:val="22"/>
              </w:rPr>
              <w:t>и</w:t>
            </w:r>
            <w:r w:rsidRPr="0022255E">
              <w:rPr>
                <w:b/>
                <w:bCs/>
                <w:color w:val="000000"/>
                <w:w w:val="101"/>
                <w:sz w:val="22"/>
                <w:szCs w:val="22"/>
              </w:rPr>
              <w:t>е</w:t>
            </w:r>
          </w:p>
        </w:tc>
      </w:tr>
      <w:tr w:rsidR="003B58B4" w:rsidRPr="0022255E">
        <w:trPr>
          <w:trHeight w:hRule="exact" w:val="75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22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361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6"/>
                <w:sz w:val="22"/>
                <w:szCs w:val="22"/>
                <w:lang w:val="ru-RU"/>
              </w:rPr>
              <w:t>ВНС-2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2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08" w:right="704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Насос КМ45/30 – 3шт</w:t>
            </w:r>
          </w:p>
        </w:tc>
      </w:tr>
      <w:tr w:rsidR="003B58B4" w:rsidRPr="0022255E">
        <w:trPr>
          <w:trHeight w:hRule="exact" w:val="75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23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361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6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3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пи</w:t>
            </w:r>
            <w:r w:rsidRPr="0022255E">
              <w:rPr>
                <w:color w:val="000000"/>
                <w:spacing w:val="3"/>
                <w:sz w:val="22"/>
                <w:szCs w:val="22"/>
              </w:rPr>
              <w:t>т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е</w:t>
            </w:r>
            <w:r w:rsidRPr="0022255E">
              <w:rPr>
                <w:color w:val="000000"/>
                <w:sz w:val="22"/>
                <w:szCs w:val="22"/>
              </w:rPr>
              <w:t>ль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-1"/>
                <w:sz w:val="22"/>
                <w:szCs w:val="22"/>
              </w:rPr>
              <w:t>ы</w:t>
            </w:r>
            <w:r w:rsidRPr="0022255E">
              <w:rPr>
                <w:color w:val="000000"/>
                <w:sz w:val="22"/>
                <w:szCs w:val="22"/>
              </w:rPr>
              <w:t>й</w:t>
            </w:r>
          </w:p>
          <w:p w:rsidR="003B58B4" w:rsidRPr="0022255E" w:rsidRDefault="003B58B4" w:rsidP="009A4405">
            <w:pPr>
              <w:ind w:left="361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е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з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е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5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-10"/>
                <w:sz w:val="22"/>
                <w:szCs w:val="22"/>
              </w:rPr>
              <w:t>у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р(</w:t>
            </w:r>
            <w:r w:rsidRPr="0022255E">
              <w:rPr>
                <w:color w:val="000000"/>
                <w:spacing w:val="-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КК)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2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08" w:right="704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Об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ъ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е</w:t>
            </w:r>
            <w:r w:rsidRPr="0022255E">
              <w:rPr>
                <w:color w:val="000000"/>
                <w:sz w:val="22"/>
                <w:szCs w:val="22"/>
              </w:rPr>
              <w:t>м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к</w:t>
            </w:r>
            <w:r w:rsidRPr="0022255E">
              <w:rPr>
                <w:color w:val="000000"/>
                <w:sz w:val="22"/>
                <w:szCs w:val="22"/>
              </w:rPr>
              <w:t>а4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0</w:t>
            </w:r>
            <w:r w:rsidRPr="0022255E">
              <w:rPr>
                <w:color w:val="000000"/>
                <w:sz w:val="22"/>
                <w:szCs w:val="22"/>
              </w:rPr>
              <w:t>00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м</w:t>
            </w:r>
            <w:r w:rsidRPr="0022255E">
              <w:rPr>
                <w:color w:val="000000"/>
                <w:spacing w:val="-2"/>
                <w:position w:val="7"/>
                <w:sz w:val="22"/>
                <w:szCs w:val="22"/>
              </w:rPr>
              <w:t>3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</w:p>
        </w:tc>
      </w:tr>
      <w:tr w:rsidR="003B58B4" w:rsidRPr="0022255E">
        <w:trPr>
          <w:trHeight w:hRule="exact" w:val="112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24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361" w:right="270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6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3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пи</w:t>
            </w:r>
            <w:r w:rsidRPr="0022255E">
              <w:rPr>
                <w:color w:val="000000"/>
                <w:spacing w:val="3"/>
                <w:sz w:val="22"/>
                <w:szCs w:val="22"/>
              </w:rPr>
              <w:t>т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е</w:t>
            </w:r>
            <w:r w:rsidRPr="0022255E">
              <w:rPr>
                <w:color w:val="000000"/>
                <w:sz w:val="22"/>
                <w:szCs w:val="22"/>
              </w:rPr>
              <w:t>ль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-1"/>
                <w:sz w:val="22"/>
                <w:szCs w:val="22"/>
              </w:rPr>
              <w:t>ы</w:t>
            </w:r>
            <w:r w:rsidRPr="0022255E">
              <w:rPr>
                <w:color w:val="000000"/>
                <w:sz w:val="22"/>
                <w:szCs w:val="22"/>
              </w:rPr>
              <w:t>й</w:t>
            </w:r>
          </w:p>
          <w:p w:rsidR="003B58B4" w:rsidRPr="0022255E" w:rsidRDefault="003B58B4" w:rsidP="009A4405">
            <w:pPr>
              <w:spacing w:before="1"/>
              <w:ind w:left="361" w:right="352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р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е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з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е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5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-10"/>
                <w:sz w:val="22"/>
                <w:szCs w:val="22"/>
              </w:rPr>
              <w:t>у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р(</w:t>
            </w:r>
            <w:r w:rsidRPr="0022255E">
              <w:rPr>
                <w:color w:val="000000"/>
                <w:spacing w:val="-9"/>
                <w:sz w:val="22"/>
                <w:szCs w:val="22"/>
              </w:rPr>
              <w:t>у</w:t>
            </w:r>
            <w:r w:rsidRPr="0022255E">
              <w:rPr>
                <w:color w:val="000000"/>
                <w:sz w:val="22"/>
                <w:szCs w:val="22"/>
              </w:rPr>
              <w:t>л.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Т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ит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2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08" w:right="704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Об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ъ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е</w:t>
            </w:r>
            <w:r w:rsidRPr="0022255E">
              <w:rPr>
                <w:color w:val="000000"/>
                <w:sz w:val="22"/>
                <w:szCs w:val="22"/>
              </w:rPr>
              <w:t>м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к</w:t>
            </w:r>
            <w:r w:rsidRPr="0022255E">
              <w:rPr>
                <w:color w:val="000000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pacing w:val="-6"/>
                <w:sz w:val="22"/>
                <w:szCs w:val="22"/>
              </w:rPr>
              <w:t>д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</w:p>
        </w:tc>
      </w:tr>
      <w:tr w:rsidR="003B58B4" w:rsidRPr="0022255E">
        <w:trPr>
          <w:trHeight w:hRule="exact" w:val="75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25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361" w:right="261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6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3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пи</w:t>
            </w:r>
            <w:r w:rsidRPr="0022255E">
              <w:rPr>
                <w:color w:val="000000"/>
                <w:spacing w:val="3"/>
                <w:sz w:val="22"/>
                <w:szCs w:val="22"/>
              </w:rPr>
              <w:t>т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е</w:t>
            </w:r>
            <w:r w:rsidRPr="0022255E">
              <w:rPr>
                <w:color w:val="000000"/>
                <w:sz w:val="22"/>
                <w:szCs w:val="22"/>
              </w:rPr>
              <w:t>ль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-1"/>
                <w:sz w:val="22"/>
                <w:szCs w:val="22"/>
              </w:rPr>
              <w:t>ы</w:t>
            </w:r>
            <w:r w:rsidRPr="0022255E">
              <w:rPr>
                <w:color w:val="000000"/>
                <w:sz w:val="22"/>
                <w:szCs w:val="22"/>
              </w:rPr>
              <w:t>й</w:t>
            </w:r>
          </w:p>
          <w:p w:rsidR="003B58B4" w:rsidRPr="0022255E" w:rsidRDefault="003B58B4" w:rsidP="009A4405">
            <w:pPr>
              <w:ind w:left="361" w:right="122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р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е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з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е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5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-10"/>
                <w:sz w:val="22"/>
                <w:szCs w:val="22"/>
              </w:rPr>
              <w:t>у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р(</w:t>
            </w:r>
            <w:r w:rsidRPr="0022255E">
              <w:rPr>
                <w:color w:val="000000"/>
                <w:spacing w:val="-1"/>
                <w:sz w:val="22"/>
                <w:szCs w:val="22"/>
              </w:rPr>
              <w:t>П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М</w:t>
            </w:r>
            <w:r w:rsidRPr="0022255E">
              <w:rPr>
                <w:color w:val="000000"/>
                <w:sz w:val="22"/>
                <w:szCs w:val="22"/>
              </w:rPr>
              <w:t>К-3)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2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08" w:right="704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Об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ъ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е</w:t>
            </w:r>
            <w:r w:rsidRPr="0022255E">
              <w:rPr>
                <w:color w:val="000000"/>
                <w:sz w:val="22"/>
                <w:szCs w:val="22"/>
              </w:rPr>
              <w:t>м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к</w:t>
            </w:r>
            <w:r w:rsidRPr="0022255E">
              <w:rPr>
                <w:color w:val="000000"/>
                <w:sz w:val="22"/>
                <w:szCs w:val="22"/>
              </w:rPr>
              <w:t>а3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0</w:t>
            </w:r>
            <w:r w:rsidRPr="0022255E">
              <w:rPr>
                <w:color w:val="000000"/>
                <w:sz w:val="22"/>
                <w:szCs w:val="22"/>
              </w:rPr>
              <w:t>00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м</w:t>
            </w:r>
            <w:r w:rsidRPr="0022255E">
              <w:rPr>
                <w:color w:val="000000"/>
                <w:spacing w:val="-2"/>
                <w:position w:val="7"/>
                <w:sz w:val="22"/>
                <w:szCs w:val="22"/>
              </w:rPr>
              <w:t>3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</w:p>
        </w:tc>
      </w:tr>
      <w:tr w:rsidR="003B58B4" w:rsidRPr="00656FF2">
        <w:trPr>
          <w:trHeight w:hRule="exact" w:val="75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</w:rPr>
              <w:t>2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6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361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5"/>
                <w:sz w:val="22"/>
                <w:szCs w:val="22"/>
              </w:rPr>
              <w:t>В</w:t>
            </w:r>
            <w:r w:rsidRPr="0022255E">
              <w:rPr>
                <w:color w:val="000000"/>
                <w:sz w:val="22"/>
                <w:szCs w:val="22"/>
              </w:rPr>
              <w:t>.Б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шн</w:t>
            </w:r>
            <w:r w:rsidRPr="0022255E">
              <w:rPr>
                <w:color w:val="000000"/>
                <w:sz w:val="22"/>
                <w:szCs w:val="22"/>
              </w:rPr>
              <w:t>я(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п</w:t>
            </w:r>
            <w:r w:rsidRPr="0022255E">
              <w:rPr>
                <w:color w:val="000000"/>
                <w:sz w:val="22"/>
                <w:szCs w:val="22"/>
              </w:rPr>
              <w:t>.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П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е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е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тн</w:t>
            </w:r>
            <w:r w:rsidRPr="0022255E">
              <w:rPr>
                <w:color w:val="000000"/>
                <w:spacing w:val="-1"/>
                <w:sz w:val="22"/>
                <w:szCs w:val="22"/>
              </w:rPr>
              <w:t>ы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й</w:t>
            </w:r>
            <w:r w:rsidRPr="0022255E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2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08" w:right="704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Об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ъ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м 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к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а 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6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,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5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м</w:t>
            </w:r>
            <w:r w:rsidRPr="0022255E">
              <w:rPr>
                <w:color w:val="000000"/>
                <w:spacing w:val="2"/>
                <w:w w:val="99"/>
                <w:position w:val="7"/>
                <w:sz w:val="22"/>
                <w:szCs w:val="22"/>
                <w:lang w:val="ru-RU"/>
              </w:rPr>
              <w:t>3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</w:t>
            </w: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В</w:t>
            </w:r>
            <w:r w:rsidRPr="0022255E">
              <w:rPr>
                <w:color w:val="000000"/>
                <w:spacing w:val="-1"/>
                <w:sz w:val="22"/>
                <w:szCs w:val="22"/>
                <w:lang w:val="ru-RU"/>
              </w:rPr>
              <w:t>ы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т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а 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оо</w:t>
            </w:r>
            <w:r w:rsidRPr="0022255E">
              <w:rPr>
                <w:color w:val="000000"/>
                <w:spacing w:val="5"/>
                <w:sz w:val="22"/>
                <w:szCs w:val="22"/>
                <w:lang w:val="ru-RU"/>
              </w:rPr>
              <w:t>р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у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ж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ни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я15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м.</w:t>
            </w:r>
          </w:p>
        </w:tc>
      </w:tr>
      <w:tr w:rsidR="003B58B4" w:rsidRPr="00656FF2">
        <w:trPr>
          <w:trHeight w:hRule="exact" w:val="75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</w:rPr>
              <w:t>2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7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361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5"/>
                <w:sz w:val="22"/>
                <w:szCs w:val="22"/>
              </w:rPr>
              <w:t>В</w:t>
            </w:r>
            <w:r w:rsidRPr="0022255E">
              <w:rPr>
                <w:color w:val="000000"/>
                <w:sz w:val="22"/>
                <w:szCs w:val="22"/>
              </w:rPr>
              <w:t>.Б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шн</w:t>
            </w:r>
            <w:r w:rsidRPr="0022255E">
              <w:rPr>
                <w:color w:val="000000"/>
                <w:sz w:val="22"/>
                <w:szCs w:val="22"/>
              </w:rPr>
              <w:t>я(</w:t>
            </w:r>
            <w:r w:rsidRPr="0022255E">
              <w:rPr>
                <w:color w:val="000000"/>
                <w:spacing w:val="-9"/>
                <w:sz w:val="22"/>
                <w:szCs w:val="22"/>
              </w:rPr>
              <w:t>у</w:t>
            </w:r>
            <w:r w:rsidRPr="0022255E">
              <w:rPr>
                <w:color w:val="000000"/>
                <w:sz w:val="22"/>
                <w:szCs w:val="22"/>
              </w:rPr>
              <w:t>л.К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z w:val="22"/>
                <w:szCs w:val="22"/>
              </w:rPr>
              <w:t>лх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з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я</w:t>
            </w:r>
            <w:r w:rsidRPr="0022255E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2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08" w:right="704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Об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ъ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м 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к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а16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м</w:t>
            </w:r>
            <w:r w:rsidRPr="0022255E">
              <w:rPr>
                <w:color w:val="000000"/>
                <w:spacing w:val="-2"/>
                <w:w w:val="99"/>
                <w:position w:val="7"/>
                <w:sz w:val="22"/>
                <w:szCs w:val="22"/>
                <w:lang w:val="ru-RU"/>
              </w:rPr>
              <w:t>3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</w:t>
            </w: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В</w:t>
            </w:r>
            <w:r w:rsidRPr="0022255E">
              <w:rPr>
                <w:color w:val="000000"/>
                <w:spacing w:val="-1"/>
                <w:sz w:val="22"/>
                <w:szCs w:val="22"/>
                <w:lang w:val="ru-RU"/>
              </w:rPr>
              <w:t>ы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т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а 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оо</w:t>
            </w:r>
            <w:r w:rsidRPr="0022255E">
              <w:rPr>
                <w:color w:val="000000"/>
                <w:spacing w:val="5"/>
                <w:sz w:val="22"/>
                <w:szCs w:val="22"/>
                <w:lang w:val="ru-RU"/>
              </w:rPr>
              <w:t>р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у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ж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ни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я12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м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.(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н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pacing w:val="-10"/>
                <w:sz w:val="22"/>
                <w:szCs w:val="22"/>
                <w:lang w:val="ru-RU"/>
              </w:rPr>
              <w:t>у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д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т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.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)</w:t>
            </w:r>
          </w:p>
        </w:tc>
      </w:tr>
      <w:tr w:rsidR="003B58B4" w:rsidRPr="00656FF2">
        <w:trPr>
          <w:trHeight w:hRule="exact" w:val="749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</w:rPr>
              <w:t>2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8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361" w:right="376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5"/>
                <w:sz w:val="22"/>
                <w:szCs w:val="22"/>
              </w:rPr>
              <w:t>В</w:t>
            </w:r>
            <w:r w:rsidRPr="0022255E">
              <w:rPr>
                <w:color w:val="000000"/>
                <w:sz w:val="22"/>
                <w:szCs w:val="22"/>
              </w:rPr>
              <w:t>.Б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шн</w:t>
            </w:r>
            <w:r w:rsidRPr="0022255E">
              <w:rPr>
                <w:color w:val="000000"/>
                <w:sz w:val="22"/>
                <w:szCs w:val="22"/>
              </w:rPr>
              <w:t>я(</w:t>
            </w:r>
            <w:r w:rsidRPr="0022255E">
              <w:rPr>
                <w:color w:val="000000"/>
                <w:spacing w:val="-9"/>
                <w:sz w:val="22"/>
                <w:szCs w:val="22"/>
              </w:rPr>
              <w:t>у</w:t>
            </w:r>
            <w:r w:rsidRPr="0022255E">
              <w:rPr>
                <w:color w:val="000000"/>
                <w:sz w:val="22"/>
                <w:szCs w:val="22"/>
              </w:rPr>
              <w:t>л.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Л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е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и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2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08" w:right="704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Об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ъ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м 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к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а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6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,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5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м</w:t>
            </w:r>
            <w:r w:rsidRPr="0022255E">
              <w:rPr>
                <w:color w:val="000000"/>
                <w:spacing w:val="2"/>
                <w:w w:val="99"/>
                <w:position w:val="7"/>
                <w:sz w:val="22"/>
                <w:szCs w:val="22"/>
                <w:lang w:val="ru-RU"/>
              </w:rPr>
              <w:t>3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</w:t>
            </w:r>
          </w:p>
          <w:p w:rsidR="003B58B4" w:rsidRPr="0022255E" w:rsidRDefault="003B58B4" w:rsidP="009A4405">
            <w:pPr>
              <w:spacing w:before="1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В</w:t>
            </w:r>
            <w:r w:rsidRPr="0022255E">
              <w:rPr>
                <w:color w:val="000000"/>
                <w:spacing w:val="-1"/>
                <w:sz w:val="22"/>
                <w:szCs w:val="22"/>
                <w:lang w:val="ru-RU"/>
              </w:rPr>
              <w:t>ы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т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а 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оо</w:t>
            </w:r>
            <w:r w:rsidRPr="0022255E">
              <w:rPr>
                <w:color w:val="000000"/>
                <w:spacing w:val="5"/>
                <w:sz w:val="22"/>
                <w:szCs w:val="22"/>
                <w:lang w:val="ru-RU"/>
              </w:rPr>
              <w:t>р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у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ж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ни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я10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м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.(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н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pacing w:val="-10"/>
                <w:sz w:val="22"/>
                <w:szCs w:val="22"/>
                <w:lang w:val="ru-RU"/>
              </w:rPr>
              <w:t>у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д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т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.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)</w:t>
            </w:r>
          </w:p>
        </w:tc>
      </w:tr>
      <w:tr w:rsidR="003B58B4" w:rsidRPr="00656FF2">
        <w:trPr>
          <w:trHeight w:hRule="exact" w:val="75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</w:rPr>
              <w:t>2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9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361" w:right="376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5"/>
                <w:sz w:val="22"/>
                <w:szCs w:val="22"/>
              </w:rPr>
              <w:t>В</w:t>
            </w:r>
            <w:r w:rsidRPr="0022255E">
              <w:rPr>
                <w:color w:val="000000"/>
                <w:sz w:val="22"/>
                <w:szCs w:val="22"/>
              </w:rPr>
              <w:t>.Б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шн</w:t>
            </w:r>
            <w:r w:rsidRPr="0022255E">
              <w:rPr>
                <w:color w:val="000000"/>
                <w:sz w:val="22"/>
                <w:szCs w:val="22"/>
              </w:rPr>
              <w:t>я(</w:t>
            </w:r>
            <w:r w:rsidRPr="0022255E">
              <w:rPr>
                <w:color w:val="000000"/>
                <w:spacing w:val="-9"/>
                <w:sz w:val="22"/>
                <w:szCs w:val="22"/>
              </w:rPr>
              <w:t>у</w:t>
            </w:r>
            <w:r w:rsidRPr="0022255E">
              <w:rPr>
                <w:color w:val="000000"/>
                <w:sz w:val="22"/>
                <w:szCs w:val="22"/>
              </w:rPr>
              <w:t>л.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П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-1"/>
                <w:w w:val="101"/>
                <w:sz w:val="22"/>
                <w:szCs w:val="22"/>
              </w:rPr>
              <w:t>ч</w:t>
            </w:r>
            <w:r w:rsidRPr="0022255E">
              <w:rPr>
                <w:color w:val="000000"/>
                <w:spacing w:val="3"/>
                <w:sz w:val="22"/>
                <w:szCs w:val="22"/>
              </w:rPr>
              <w:t>т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я</w:t>
            </w:r>
            <w:r w:rsidRPr="0022255E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2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08" w:right="704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Об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ъ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м 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к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а 22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м</w:t>
            </w:r>
            <w:r w:rsidRPr="0022255E">
              <w:rPr>
                <w:color w:val="000000"/>
                <w:spacing w:val="-2"/>
                <w:w w:val="99"/>
                <w:position w:val="7"/>
                <w:sz w:val="22"/>
                <w:szCs w:val="22"/>
                <w:lang w:val="ru-RU"/>
              </w:rPr>
              <w:t>3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</w:t>
            </w:r>
          </w:p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В</w:t>
            </w:r>
            <w:r w:rsidRPr="0022255E">
              <w:rPr>
                <w:color w:val="000000"/>
                <w:spacing w:val="-1"/>
                <w:sz w:val="22"/>
                <w:szCs w:val="22"/>
                <w:lang w:val="ru-RU"/>
              </w:rPr>
              <w:t>ы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т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а 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оо</w:t>
            </w:r>
            <w:r w:rsidRPr="0022255E">
              <w:rPr>
                <w:color w:val="000000"/>
                <w:spacing w:val="5"/>
                <w:sz w:val="22"/>
                <w:szCs w:val="22"/>
                <w:lang w:val="ru-RU"/>
              </w:rPr>
              <w:t>р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у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ж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ни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я 25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м.</w:t>
            </w:r>
          </w:p>
        </w:tc>
      </w:tr>
      <w:tr w:rsidR="003B58B4" w:rsidRPr="00656FF2">
        <w:trPr>
          <w:trHeight w:hRule="exact" w:val="75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30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361" w:right="352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5"/>
                <w:sz w:val="22"/>
                <w:szCs w:val="22"/>
              </w:rPr>
              <w:t>В</w:t>
            </w:r>
            <w:r w:rsidRPr="0022255E">
              <w:rPr>
                <w:color w:val="000000"/>
                <w:sz w:val="22"/>
                <w:szCs w:val="22"/>
              </w:rPr>
              <w:t>.Б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шн</w:t>
            </w:r>
            <w:r w:rsidRPr="0022255E">
              <w:rPr>
                <w:color w:val="000000"/>
                <w:sz w:val="22"/>
                <w:szCs w:val="22"/>
              </w:rPr>
              <w:t>я(</w:t>
            </w:r>
            <w:r w:rsidRPr="0022255E">
              <w:rPr>
                <w:color w:val="000000"/>
                <w:spacing w:val="-9"/>
                <w:sz w:val="22"/>
                <w:szCs w:val="22"/>
              </w:rPr>
              <w:t>у</w:t>
            </w:r>
            <w:r w:rsidRPr="0022255E">
              <w:rPr>
                <w:color w:val="000000"/>
                <w:sz w:val="22"/>
                <w:szCs w:val="22"/>
              </w:rPr>
              <w:t>л.С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е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я</w:t>
            </w:r>
            <w:r w:rsidRPr="0022255E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2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08" w:right="704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Об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ъ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м 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к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а 22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м</w:t>
            </w:r>
            <w:r w:rsidRPr="0022255E">
              <w:rPr>
                <w:color w:val="000000"/>
                <w:spacing w:val="-2"/>
                <w:w w:val="99"/>
                <w:position w:val="7"/>
                <w:sz w:val="22"/>
                <w:szCs w:val="22"/>
                <w:lang w:val="ru-RU"/>
              </w:rPr>
              <w:t>3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</w:t>
            </w: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В</w:t>
            </w:r>
            <w:r w:rsidRPr="0022255E">
              <w:rPr>
                <w:color w:val="000000"/>
                <w:spacing w:val="-1"/>
                <w:sz w:val="22"/>
                <w:szCs w:val="22"/>
                <w:lang w:val="ru-RU"/>
              </w:rPr>
              <w:t>ы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т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а 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оо</w:t>
            </w:r>
            <w:r w:rsidRPr="0022255E">
              <w:rPr>
                <w:color w:val="000000"/>
                <w:spacing w:val="5"/>
                <w:sz w:val="22"/>
                <w:szCs w:val="22"/>
                <w:lang w:val="ru-RU"/>
              </w:rPr>
              <w:t>р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у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ж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ни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я 25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м.</w:t>
            </w:r>
          </w:p>
        </w:tc>
      </w:tr>
      <w:tr w:rsidR="003B58B4" w:rsidRPr="00656FF2">
        <w:trPr>
          <w:trHeight w:hRule="exact" w:val="75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31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361" w:right="376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5"/>
                <w:sz w:val="22"/>
                <w:szCs w:val="22"/>
              </w:rPr>
              <w:t>В</w:t>
            </w:r>
            <w:r w:rsidRPr="0022255E">
              <w:rPr>
                <w:color w:val="000000"/>
                <w:sz w:val="22"/>
                <w:szCs w:val="22"/>
              </w:rPr>
              <w:t>.Б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шн</w:t>
            </w:r>
            <w:r w:rsidRPr="0022255E">
              <w:rPr>
                <w:color w:val="000000"/>
                <w:sz w:val="22"/>
                <w:szCs w:val="22"/>
              </w:rPr>
              <w:t>я(</w:t>
            </w:r>
            <w:r w:rsidRPr="0022255E">
              <w:rPr>
                <w:color w:val="000000"/>
                <w:spacing w:val="-9"/>
                <w:sz w:val="22"/>
                <w:szCs w:val="22"/>
              </w:rPr>
              <w:t>у</w:t>
            </w:r>
            <w:r w:rsidRPr="0022255E">
              <w:rPr>
                <w:color w:val="000000"/>
                <w:sz w:val="22"/>
                <w:szCs w:val="22"/>
              </w:rPr>
              <w:t>л.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Пушкина</w:t>
            </w:r>
            <w:r w:rsidRPr="0022255E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2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08" w:right="704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Об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ъ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м 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к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а 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6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,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5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м</w:t>
            </w:r>
            <w:r w:rsidRPr="0022255E">
              <w:rPr>
                <w:color w:val="000000"/>
                <w:spacing w:val="2"/>
                <w:w w:val="99"/>
                <w:position w:val="7"/>
                <w:sz w:val="22"/>
                <w:szCs w:val="22"/>
                <w:lang w:val="ru-RU"/>
              </w:rPr>
              <w:t>3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</w:t>
            </w: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В</w:t>
            </w:r>
            <w:r w:rsidRPr="0022255E">
              <w:rPr>
                <w:color w:val="000000"/>
                <w:spacing w:val="-1"/>
                <w:sz w:val="22"/>
                <w:szCs w:val="22"/>
                <w:lang w:val="ru-RU"/>
              </w:rPr>
              <w:t>ы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т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а 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оо</w:t>
            </w:r>
            <w:r w:rsidRPr="0022255E">
              <w:rPr>
                <w:color w:val="000000"/>
                <w:spacing w:val="5"/>
                <w:sz w:val="22"/>
                <w:szCs w:val="22"/>
                <w:lang w:val="ru-RU"/>
              </w:rPr>
              <w:t>р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у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ж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ни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я 10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м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.(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н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pacing w:val="-10"/>
                <w:sz w:val="22"/>
                <w:szCs w:val="22"/>
                <w:lang w:val="ru-RU"/>
              </w:rPr>
              <w:t>у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д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т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.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)</w:t>
            </w:r>
          </w:p>
        </w:tc>
      </w:tr>
      <w:tr w:rsidR="003B58B4" w:rsidRPr="00656FF2">
        <w:trPr>
          <w:trHeight w:hRule="exact" w:val="756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32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361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5"/>
                <w:sz w:val="22"/>
                <w:szCs w:val="22"/>
              </w:rPr>
              <w:t>В</w:t>
            </w:r>
            <w:r w:rsidRPr="0022255E">
              <w:rPr>
                <w:color w:val="000000"/>
                <w:sz w:val="22"/>
                <w:szCs w:val="22"/>
              </w:rPr>
              <w:t>.Б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шн</w:t>
            </w:r>
            <w:r w:rsidRPr="0022255E">
              <w:rPr>
                <w:color w:val="000000"/>
                <w:sz w:val="22"/>
                <w:szCs w:val="22"/>
              </w:rPr>
              <w:t>я(</w:t>
            </w:r>
            <w:r w:rsidRPr="0022255E">
              <w:rPr>
                <w:color w:val="000000"/>
                <w:spacing w:val="-9"/>
                <w:sz w:val="22"/>
                <w:szCs w:val="22"/>
              </w:rPr>
              <w:t>у</w:t>
            </w:r>
            <w:r w:rsidRPr="0022255E">
              <w:rPr>
                <w:color w:val="000000"/>
                <w:sz w:val="22"/>
                <w:szCs w:val="22"/>
              </w:rPr>
              <w:t>л.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Ш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-1"/>
                <w:sz w:val="22"/>
                <w:szCs w:val="22"/>
              </w:rPr>
              <w:t>г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е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2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08" w:right="704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Об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ъ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м 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к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а 21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м</w:t>
            </w:r>
            <w:r w:rsidRPr="0022255E">
              <w:rPr>
                <w:color w:val="000000"/>
                <w:spacing w:val="-2"/>
                <w:w w:val="99"/>
                <w:position w:val="7"/>
                <w:sz w:val="22"/>
                <w:szCs w:val="22"/>
                <w:lang w:val="ru-RU"/>
              </w:rPr>
              <w:t>3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</w:t>
            </w: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В</w:t>
            </w:r>
            <w:r w:rsidRPr="0022255E">
              <w:rPr>
                <w:color w:val="000000"/>
                <w:spacing w:val="-1"/>
                <w:sz w:val="22"/>
                <w:szCs w:val="22"/>
                <w:lang w:val="ru-RU"/>
              </w:rPr>
              <w:t>ы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т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а 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оо</w:t>
            </w:r>
            <w:r w:rsidRPr="0022255E">
              <w:rPr>
                <w:color w:val="000000"/>
                <w:spacing w:val="5"/>
                <w:sz w:val="22"/>
                <w:szCs w:val="22"/>
                <w:lang w:val="ru-RU"/>
              </w:rPr>
              <w:t>р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у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ж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ни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я 22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,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5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м.</w:t>
            </w:r>
          </w:p>
        </w:tc>
      </w:tr>
      <w:tr w:rsidR="003B58B4" w:rsidRPr="00656FF2">
        <w:trPr>
          <w:trHeight w:hRule="exact" w:val="75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33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361" w:right="352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5"/>
                <w:sz w:val="22"/>
                <w:szCs w:val="22"/>
              </w:rPr>
              <w:t>В</w:t>
            </w:r>
            <w:r w:rsidRPr="0022255E">
              <w:rPr>
                <w:color w:val="000000"/>
                <w:sz w:val="22"/>
                <w:szCs w:val="22"/>
              </w:rPr>
              <w:t>.Б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шн</w:t>
            </w:r>
            <w:r w:rsidRPr="0022255E">
              <w:rPr>
                <w:color w:val="000000"/>
                <w:sz w:val="22"/>
                <w:szCs w:val="22"/>
              </w:rPr>
              <w:t>я(</w:t>
            </w:r>
            <w:r w:rsidRPr="0022255E">
              <w:rPr>
                <w:color w:val="000000"/>
                <w:spacing w:val="-9"/>
                <w:sz w:val="22"/>
                <w:szCs w:val="22"/>
              </w:rPr>
              <w:t>у</w:t>
            </w:r>
            <w:r w:rsidRPr="0022255E">
              <w:rPr>
                <w:color w:val="000000"/>
                <w:sz w:val="22"/>
                <w:szCs w:val="22"/>
              </w:rPr>
              <w:t>л.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Д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z w:val="22"/>
                <w:szCs w:val="22"/>
              </w:rPr>
              <w:t>ж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я</w:t>
            </w:r>
            <w:r w:rsidRPr="0022255E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2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08" w:right="704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Об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ъ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м 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к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а 25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м</w:t>
            </w:r>
            <w:r w:rsidRPr="0022255E">
              <w:rPr>
                <w:color w:val="000000"/>
                <w:spacing w:val="-2"/>
                <w:w w:val="99"/>
                <w:position w:val="7"/>
                <w:sz w:val="22"/>
                <w:szCs w:val="22"/>
                <w:lang w:val="ru-RU"/>
              </w:rPr>
              <w:t>3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</w:t>
            </w: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В</w:t>
            </w:r>
            <w:r w:rsidRPr="0022255E">
              <w:rPr>
                <w:color w:val="000000"/>
                <w:spacing w:val="-1"/>
                <w:sz w:val="22"/>
                <w:szCs w:val="22"/>
                <w:lang w:val="ru-RU"/>
              </w:rPr>
              <w:t>ы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т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а 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оо</w:t>
            </w:r>
            <w:r w:rsidRPr="0022255E">
              <w:rPr>
                <w:color w:val="000000"/>
                <w:spacing w:val="5"/>
                <w:sz w:val="22"/>
                <w:szCs w:val="22"/>
                <w:lang w:val="ru-RU"/>
              </w:rPr>
              <w:t>р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у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ж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ни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я 22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,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5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м.</w:t>
            </w:r>
          </w:p>
        </w:tc>
      </w:tr>
      <w:tr w:rsidR="003B58B4" w:rsidRPr="00656FF2">
        <w:trPr>
          <w:trHeight w:hRule="exact" w:val="755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62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34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361" w:right="352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5"/>
                <w:sz w:val="22"/>
                <w:szCs w:val="22"/>
              </w:rPr>
              <w:t>В</w:t>
            </w:r>
            <w:r w:rsidRPr="0022255E">
              <w:rPr>
                <w:color w:val="000000"/>
                <w:sz w:val="22"/>
                <w:szCs w:val="22"/>
              </w:rPr>
              <w:t>.Б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шн</w:t>
            </w:r>
            <w:r w:rsidRPr="0022255E">
              <w:rPr>
                <w:color w:val="000000"/>
                <w:sz w:val="22"/>
                <w:szCs w:val="22"/>
              </w:rPr>
              <w:t>я(</w:t>
            </w:r>
            <w:r w:rsidRPr="0022255E">
              <w:rPr>
                <w:color w:val="000000"/>
                <w:spacing w:val="-9"/>
                <w:sz w:val="22"/>
                <w:szCs w:val="22"/>
              </w:rPr>
              <w:t>у</w:t>
            </w:r>
            <w:r w:rsidRPr="0022255E">
              <w:rPr>
                <w:color w:val="000000"/>
                <w:sz w:val="22"/>
                <w:szCs w:val="22"/>
              </w:rPr>
              <w:t>л.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Л</w:t>
            </w:r>
            <w:r w:rsidRPr="0022255E">
              <w:rPr>
                <w:color w:val="000000"/>
                <w:spacing w:val="-10"/>
                <w:sz w:val="22"/>
                <w:szCs w:val="22"/>
              </w:rPr>
              <w:t>у</w:t>
            </w:r>
            <w:r w:rsidRPr="0022255E">
              <w:rPr>
                <w:color w:val="000000"/>
                <w:spacing w:val="4"/>
                <w:sz w:val="22"/>
                <w:szCs w:val="22"/>
              </w:rPr>
              <w:t>г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а</w:t>
            </w:r>
            <w:r w:rsidRPr="0022255E">
              <w:rPr>
                <w:color w:val="000000"/>
                <w:spacing w:val="-2"/>
                <w:w w:val="101"/>
                <w:sz w:val="22"/>
                <w:szCs w:val="22"/>
              </w:rPr>
              <w:t>я</w:t>
            </w:r>
            <w:r w:rsidRPr="0022255E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2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08" w:right="704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51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color w:val="000000"/>
                <w:sz w:val="22"/>
                <w:szCs w:val="22"/>
              </w:rPr>
              <w:t>д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Об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ъ</w:t>
            </w:r>
            <w:r w:rsidRPr="0022255E">
              <w:rPr>
                <w:color w:val="000000"/>
                <w:spacing w:val="-3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м 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б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а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к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а 20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м</w:t>
            </w:r>
            <w:r w:rsidRPr="0022255E">
              <w:rPr>
                <w:color w:val="000000"/>
                <w:spacing w:val="-2"/>
                <w:w w:val="99"/>
                <w:position w:val="7"/>
                <w:sz w:val="22"/>
                <w:szCs w:val="22"/>
                <w:lang w:val="ru-RU"/>
              </w:rPr>
              <w:t>3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.</w:t>
            </w:r>
          </w:p>
          <w:p w:rsidR="003B58B4" w:rsidRPr="0022255E" w:rsidRDefault="003B58B4" w:rsidP="009A4405">
            <w:pPr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В</w:t>
            </w:r>
            <w:r w:rsidRPr="0022255E">
              <w:rPr>
                <w:color w:val="000000"/>
                <w:spacing w:val="-1"/>
                <w:sz w:val="22"/>
                <w:szCs w:val="22"/>
                <w:lang w:val="ru-RU"/>
              </w:rPr>
              <w:t>ы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т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 xml:space="preserve">а 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с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оо</w:t>
            </w:r>
            <w:r w:rsidRPr="0022255E">
              <w:rPr>
                <w:color w:val="000000"/>
                <w:spacing w:val="5"/>
                <w:sz w:val="22"/>
                <w:szCs w:val="22"/>
                <w:lang w:val="ru-RU"/>
              </w:rPr>
              <w:t>р</w:t>
            </w:r>
            <w:r w:rsidRPr="0022255E">
              <w:rPr>
                <w:color w:val="000000"/>
                <w:spacing w:val="-5"/>
                <w:sz w:val="22"/>
                <w:szCs w:val="22"/>
                <w:lang w:val="ru-RU"/>
              </w:rPr>
              <w:t>у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ж</w:t>
            </w:r>
            <w:r w:rsidRPr="0022255E">
              <w:rPr>
                <w:color w:val="000000"/>
                <w:spacing w:val="1"/>
                <w:sz w:val="22"/>
                <w:szCs w:val="22"/>
                <w:lang w:val="ru-RU"/>
              </w:rPr>
              <w:t>е</w:t>
            </w:r>
            <w:r w:rsidRPr="0022255E">
              <w:rPr>
                <w:color w:val="000000"/>
                <w:spacing w:val="-2"/>
                <w:sz w:val="22"/>
                <w:szCs w:val="22"/>
                <w:lang w:val="ru-RU"/>
              </w:rPr>
              <w:t>ни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я 22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,</w:t>
            </w:r>
            <w:r w:rsidRPr="0022255E">
              <w:rPr>
                <w:color w:val="000000"/>
                <w:sz w:val="22"/>
                <w:szCs w:val="22"/>
                <w:lang w:val="ru-RU"/>
              </w:rPr>
              <w:t>5</w:t>
            </w:r>
            <w:r w:rsidRPr="0022255E">
              <w:rPr>
                <w:color w:val="000000"/>
                <w:spacing w:val="2"/>
                <w:sz w:val="22"/>
                <w:szCs w:val="22"/>
                <w:lang w:val="ru-RU"/>
              </w:rPr>
              <w:t>м.</w:t>
            </w:r>
          </w:p>
        </w:tc>
      </w:tr>
    </w:tbl>
    <w:p w:rsidR="003B58B4" w:rsidRPr="0022255E" w:rsidRDefault="003B58B4" w:rsidP="009A4405">
      <w:pPr>
        <w:spacing w:before="4" w:line="160" w:lineRule="exact"/>
        <w:rPr>
          <w:color w:val="000000"/>
          <w:sz w:val="17"/>
          <w:szCs w:val="17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59" w:lineRule="auto"/>
        <w:ind w:left="136" w:right="111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59" w:lineRule="auto"/>
        <w:ind w:left="136" w:right="111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59" w:lineRule="auto"/>
        <w:ind w:left="136" w:right="111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59" w:lineRule="auto"/>
        <w:ind w:left="136" w:right="111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59" w:lineRule="auto"/>
        <w:ind w:left="136" w:right="111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36" w:right="111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5. Описаниесуществующихсооруженийочисткииподготовки воды,включаяоценкусоответствияприменяемойтехнологическойсхемы требованиямобеспечениянормативовкачества.</w:t>
      </w:r>
    </w:p>
    <w:p w:rsidR="003B58B4" w:rsidRPr="0022255E" w:rsidRDefault="003B58B4" w:rsidP="009A4405">
      <w:pPr>
        <w:spacing w:line="360" w:lineRule="auto"/>
        <w:ind w:left="843"/>
        <w:rPr>
          <w:b/>
          <w:bCs/>
          <w:color w:val="000000"/>
          <w:sz w:val="28"/>
          <w:szCs w:val="28"/>
          <w:u w:val="single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b/>
          <w:bCs/>
          <w:color w:val="000000"/>
          <w:sz w:val="28"/>
          <w:szCs w:val="28"/>
          <w:u w:val="single"/>
          <w:lang w:val="ru-RU"/>
        </w:rPr>
      </w:pPr>
      <w:r w:rsidRPr="0022255E">
        <w:rPr>
          <w:b/>
          <w:bCs/>
          <w:color w:val="000000"/>
          <w:sz w:val="28"/>
          <w:szCs w:val="28"/>
          <w:u w:val="single"/>
          <w:lang w:val="ru-RU"/>
        </w:rPr>
        <w:t>МО «Яблоновскоегородское поселение»</w:t>
      </w:r>
    </w:p>
    <w:p w:rsidR="003B58B4" w:rsidRPr="0022255E" w:rsidRDefault="003B58B4" w:rsidP="009A4405">
      <w:pPr>
        <w:spacing w:before="22"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мпрои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8"/>
          <w:sz w:val="28"/>
          <w:szCs w:val="28"/>
          <w:lang w:val="ru-RU"/>
        </w:rPr>
        <w:t>й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2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1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ениже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нып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6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ind w:left="84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 xml:space="preserve">ица  2.  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ул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ш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лизов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  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position w:val="-1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position w:val="-1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position w:val="-1"/>
          <w:sz w:val="28"/>
          <w:szCs w:val="28"/>
          <w:lang w:val="ru-RU"/>
        </w:rPr>
        <w:t>к</w:t>
      </w:r>
      <w:r w:rsidRPr="0022255E">
        <w:rPr>
          <w:color w:val="000000"/>
          <w:position w:val="-1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г</w:t>
      </w:r>
      <w:r w:rsidRPr="0022255E">
        <w:rPr>
          <w:color w:val="000000"/>
          <w:position w:val="-1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position w:val="-1"/>
          <w:sz w:val="28"/>
          <w:szCs w:val="28"/>
          <w:lang w:val="ru-RU"/>
        </w:rPr>
        <w:t>к</w:t>
      </w:r>
      <w:r w:rsidRPr="0022255E">
        <w:rPr>
          <w:color w:val="000000"/>
          <w:position w:val="-1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се</w:t>
      </w:r>
      <w:r w:rsidRPr="0022255E">
        <w:rPr>
          <w:color w:val="000000"/>
          <w:position w:val="-1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е</w:t>
      </w:r>
      <w:r w:rsidRPr="0022255E">
        <w:rPr>
          <w:color w:val="000000"/>
          <w:position w:val="-1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position w:val="-1"/>
          <w:sz w:val="28"/>
          <w:szCs w:val="28"/>
          <w:lang w:val="ru-RU"/>
        </w:rPr>
        <w:t>е</w:t>
      </w:r>
      <w:r w:rsidRPr="0022255E">
        <w:rPr>
          <w:color w:val="000000"/>
          <w:position w:val="-1"/>
          <w:sz w:val="28"/>
          <w:szCs w:val="28"/>
          <w:lang w:val="ru-RU"/>
        </w:rPr>
        <w:t>»</w:t>
      </w:r>
    </w:p>
    <w:p w:rsidR="003B58B4" w:rsidRPr="0022255E" w:rsidRDefault="003B58B4" w:rsidP="009A4405">
      <w:pPr>
        <w:spacing w:before="2" w:line="160" w:lineRule="exact"/>
        <w:rPr>
          <w:color w:val="000000"/>
          <w:sz w:val="17"/>
          <w:szCs w:val="17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4"/>
        <w:gridCol w:w="2499"/>
        <w:gridCol w:w="1040"/>
        <w:gridCol w:w="1790"/>
        <w:gridCol w:w="1587"/>
        <w:gridCol w:w="2182"/>
      </w:tblGrid>
      <w:tr w:rsidR="003B58B4" w:rsidRPr="0022255E">
        <w:trPr>
          <w:trHeight w:hRule="exact" w:val="1143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05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№</w:t>
            </w:r>
          </w:p>
          <w:p w:rsidR="003B58B4" w:rsidRPr="0022255E" w:rsidRDefault="003B58B4" w:rsidP="009A4405">
            <w:pPr>
              <w:spacing w:line="220" w:lineRule="exact"/>
              <w:ind w:left="61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/</w:t>
            </w:r>
            <w:r w:rsidRPr="0022255E">
              <w:rPr>
                <w:b/>
                <w:bCs/>
                <w:color w:val="000000"/>
              </w:rPr>
              <w:t>п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9" w:right="-42"/>
              <w:jc w:val="center"/>
              <w:rPr>
                <w:b/>
                <w:bCs/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д</w:t>
            </w:r>
            <w:r w:rsidRPr="0022255E">
              <w:rPr>
                <w:b/>
                <w:bCs/>
                <w:color w:val="000000"/>
                <w:spacing w:val="-3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  <w:spacing w:val="-3"/>
              </w:rPr>
              <w:t>яе</w:t>
            </w:r>
            <w:r w:rsidRPr="0022255E">
              <w:rPr>
                <w:b/>
                <w:bCs/>
                <w:color w:val="000000"/>
                <w:spacing w:val="2"/>
              </w:rPr>
              <w:t>м</w:t>
            </w:r>
            <w:r w:rsidRPr="0022255E">
              <w:rPr>
                <w:b/>
                <w:bCs/>
                <w:color w:val="000000"/>
                <w:spacing w:val="-4"/>
              </w:rPr>
              <w:t>ы</w:t>
            </w:r>
            <w:r w:rsidRPr="0022255E">
              <w:rPr>
                <w:b/>
                <w:bCs/>
                <w:color w:val="000000"/>
              </w:rPr>
              <w:t>е</w:t>
            </w:r>
          </w:p>
          <w:p w:rsidR="003B58B4" w:rsidRPr="0022255E" w:rsidRDefault="003B58B4" w:rsidP="009A4405">
            <w:pPr>
              <w:ind w:left="9" w:right="-42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к</w:t>
            </w:r>
            <w:r w:rsidRPr="0022255E">
              <w:rPr>
                <w:b/>
                <w:bCs/>
                <w:color w:val="000000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</w:rPr>
              <w:t>т</w:t>
            </w:r>
            <w:r w:rsidRPr="0022255E">
              <w:rPr>
                <w:b/>
                <w:bCs/>
                <w:color w:val="000000"/>
                <w:spacing w:val="-3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</w:rPr>
              <w:t>и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48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д</w:t>
            </w:r>
            <w:r w:rsidRPr="0022255E">
              <w:rPr>
                <w:b/>
                <w:bCs/>
                <w:color w:val="000000"/>
              </w:rPr>
              <w:t>.</w:t>
            </w:r>
            <w:r w:rsidRPr="0022255E">
              <w:rPr>
                <w:b/>
                <w:bCs/>
                <w:color w:val="000000"/>
                <w:spacing w:val="-6"/>
              </w:rPr>
              <w:t>и</w:t>
            </w:r>
            <w:r w:rsidRPr="0022255E">
              <w:rPr>
                <w:b/>
                <w:bCs/>
                <w:color w:val="000000"/>
              </w:rPr>
              <w:t>з</w:t>
            </w:r>
            <w:r w:rsidRPr="0022255E">
              <w:rPr>
                <w:b/>
                <w:bCs/>
                <w:color w:val="000000"/>
                <w:spacing w:val="-2"/>
              </w:rPr>
              <w:t>м</w:t>
            </w:r>
            <w:r w:rsidRPr="0022255E">
              <w:rPr>
                <w:b/>
                <w:bCs/>
                <w:color w:val="000000"/>
              </w:rPr>
              <w:t>.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20" w:lineRule="exact"/>
              <w:ind w:left="460" w:right="312" w:hanging="115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3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</w:rPr>
              <w:t>зу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  <w:spacing w:val="-6"/>
              </w:rPr>
              <w:t>ь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</w:rPr>
              <w:t>ыа</w:t>
            </w:r>
            <w:r w:rsidRPr="0022255E">
              <w:rPr>
                <w:b/>
                <w:bCs/>
                <w:color w:val="000000"/>
                <w:spacing w:val="-1"/>
              </w:rPr>
              <w:t>н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  <w:spacing w:val="-1"/>
              </w:rPr>
              <w:t>и</w:t>
            </w:r>
            <w:r w:rsidRPr="0022255E">
              <w:rPr>
                <w:b/>
                <w:bCs/>
                <w:color w:val="000000"/>
              </w:rPr>
              <w:t>з</w:t>
            </w:r>
            <w:r w:rsidRPr="0022255E">
              <w:rPr>
                <w:b/>
                <w:bCs/>
                <w:color w:val="000000"/>
                <w:spacing w:val="-4"/>
              </w:rPr>
              <w:t>о</w:t>
            </w:r>
            <w:r w:rsidRPr="0022255E">
              <w:rPr>
                <w:b/>
                <w:bCs/>
                <w:color w:val="000000"/>
              </w:rPr>
              <w:t>в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44" w:right="33" w:hanging="3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л</w:t>
            </w:r>
            <w:r w:rsidRPr="0022255E">
              <w:rPr>
                <w:b/>
                <w:bCs/>
                <w:color w:val="000000"/>
                <w:spacing w:val="-6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ин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а 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4"/>
                <w:lang w:val="ru-RU"/>
              </w:rPr>
              <w:t>г</w:t>
            </w:r>
            <w:r w:rsidRPr="0022255E">
              <w:rPr>
                <w:b/>
                <w:bCs/>
                <w:color w:val="000000"/>
                <w:lang w:val="ru-RU"/>
              </w:rPr>
              <w:t>о у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lang w:val="ru-RU"/>
              </w:rPr>
              <w:t>я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бо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л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w w:val="101"/>
                <w:lang w:val="ru-RU"/>
              </w:rPr>
              <w:t>е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20" w:lineRule="exact"/>
              <w:ind w:left="450" w:right="373" w:hanging="24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Н</w:t>
            </w:r>
            <w:r w:rsidRPr="0022255E">
              <w:rPr>
                <w:b/>
                <w:bCs/>
                <w:color w:val="000000"/>
              </w:rPr>
              <w:t>Д</w:t>
            </w:r>
            <w:r w:rsidRPr="0022255E">
              <w:rPr>
                <w:b/>
                <w:bCs/>
                <w:color w:val="000000"/>
                <w:spacing w:val="-1"/>
              </w:rPr>
              <w:t>н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2"/>
              </w:rPr>
              <w:t>м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д</w:t>
            </w:r>
            <w:r w:rsidRPr="0022255E">
              <w:rPr>
                <w:b/>
                <w:bCs/>
                <w:color w:val="000000"/>
              </w:rPr>
              <w:t>ы</w:t>
            </w:r>
            <w:r w:rsidRPr="0022255E">
              <w:rPr>
                <w:b/>
                <w:bCs/>
                <w:color w:val="000000"/>
                <w:spacing w:val="-1"/>
              </w:rPr>
              <w:t>и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с</w:t>
            </w:r>
            <w:r w:rsidRPr="0022255E">
              <w:rPr>
                <w:b/>
                <w:bCs/>
                <w:color w:val="000000"/>
                <w:spacing w:val="-3"/>
                <w:w w:val="101"/>
              </w:rPr>
              <w:t>с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д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1"/>
              </w:rPr>
              <w:t>в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1"/>
              </w:rPr>
              <w:t>ни</w:t>
            </w:r>
            <w:r w:rsidRPr="0022255E">
              <w:rPr>
                <w:b/>
                <w:bCs/>
                <w:color w:val="000000"/>
              </w:rPr>
              <w:t>я</w:t>
            </w:r>
          </w:p>
        </w:tc>
      </w:tr>
      <w:tr w:rsidR="003B58B4" w:rsidRPr="0022255E">
        <w:trPr>
          <w:trHeight w:hRule="exact" w:val="432"/>
        </w:trPr>
        <w:tc>
          <w:tcPr>
            <w:tcW w:w="9530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3" w:line="360" w:lineRule="auto"/>
              <w:ind w:left="2827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Р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7"/>
              </w:rPr>
              <w:t>з</w:t>
            </w:r>
            <w:r w:rsidRPr="0022255E">
              <w:rPr>
                <w:color w:val="000000"/>
                <w:spacing w:val="-10"/>
              </w:rPr>
              <w:t>у</w:t>
            </w:r>
            <w:r w:rsidRPr="0022255E">
              <w:rPr>
                <w:color w:val="000000"/>
              </w:rPr>
              <w:t>ль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</w:rPr>
              <w:t>ы</w:t>
            </w:r>
            <w:r w:rsidRPr="0022255E">
              <w:rPr>
                <w:color w:val="000000"/>
                <w:spacing w:val="-1"/>
              </w:rPr>
              <w:t>ф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2"/>
              </w:rPr>
              <w:t>з</w:t>
            </w:r>
            <w:r w:rsidRPr="0022255E">
              <w:rPr>
                <w:color w:val="000000"/>
                <w:spacing w:val="-2"/>
              </w:rPr>
              <w:t>ик</w:t>
            </w:r>
            <w:r w:rsidRPr="0022255E">
              <w:rPr>
                <w:color w:val="000000"/>
                <w:spacing w:val="-3"/>
              </w:rPr>
              <w:t>о</w:t>
            </w:r>
            <w:r w:rsidRPr="0022255E">
              <w:rPr>
                <w:color w:val="000000"/>
              </w:rPr>
              <w:t>-х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2"/>
              </w:rPr>
              <w:t>м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-1"/>
              </w:rPr>
              <w:t>ч</w:t>
            </w:r>
            <w:r w:rsidRPr="0022255E">
              <w:rPr>
                <w:color w:val="000000"/>
                <w:spacing w:val="1"/>
              </w:rPr>
              <w:t>е</w:t>
            </w:r>
            <w:r w:rsidRPr="0022255E">
              <w:rPr>
                <w:color w:val="000000"/>
                <w:spacing w:val="-3"/>
              </w:rPr>
              <w:t>с</w:t>
            </w:r>
            <w:r w:rsidRPr="0022255E">
              <w:rPr>
                <w:color w:val="000000"/>
                <w:spacing w:val="-2"/>
              </w:rPr>
              <w:t>ки</w:t>
            </w:r>
            <w:r w:rsidRPr="0022255E">
              <w:rPr>
                <w:color w:val="000000"/>
              </w:rPr>
              <w:t>х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1"/>
                <w:w w:val="101"/>
              </w:rPr>
              <w:t>с</w:t>
            </w: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-2"/>
              </w:rPr>
              <w:t>ни</w:t>
            </w:r>
            <w:r w:rsidRPr="0022255E">
              <w:rPr>
                <w:color w:val="000000"/>
              </w:rPr>
              <w:t>й</w:t>
            </w:r>
          </w:p>
        </w:tc>
      </w:tr>
      <w:tr w:rsidR="003B58B4" w:rsidRPr="0022255E">
        <w:trPr>
          <w:trHeight w:hRule="exact" w:val="432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42"/>
              <w:ind w:left="117" w:right="12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38"/>
              <w:ind w:left="784" w:right="786"/>
              <w:jc w:val="center"/>
              <w:rPr>
                <w:color w:val="000000"/>
                <w:sz w:val="13"/>
                <w:szCs w:val="13"/>
              </w:rPr>
            </w:pPr>
            <w:r w:rsidRPr="0022255E">
              <w:rPr>
                <w:color w:val="000000"/>
              </w:rPr>
              <w:t>З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</w:rPr>
              <w:t>х2</w:t>
            </w:r>
            <w:r w:rsidRPr="0022255E">
              <w:rPr>
                <w:color w:val="000000"/>
                <w:spacing w:val="1"/>
              </w:rPr>
              <w:t>0</w:t>
            </w:r>
            <w:r w:rsidRPr="0022255E">
              <w:rPr>
                <w:color w:val="000000"/>
                <w:w w:val="99"/>
                <w:position w:val="7"/>
                <w:sz w:val="13"/>
                <w:szCs w:val="13"/>
              </w:rPr>
              <w:t>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42" w:line="360" w:lineRule="auto"/>
              <w:ind w:left="235"/>
              <w:rPr>
                <w:color w:val="000000"/>
              </w:rPr>
            </w:pPr>
            <w:r w:rsidRPr="0022255E">
              <w:rPr>
                <w:color w:val="000000"/>
              </w:rPr>
              <w:t>Б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</w:rPr>
              <w:t>ллы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42" w:line="360" w:lineRule="auto"/>
              <w:ind w:left="790" w:right="790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42" w:line="360" w:lineRule="auto"/>
              <w:ind w:left="321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</w:rPr>
              <w:t>е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2"/>
              </w:rPr>
              <w:t>е</w:t>
            </w:r>
            <w:r w:rsidRPr="0022255E">
              <w:rPr>
                <w:color w:val="000000"/>
              </w:rPr>
              <w:t>е2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42" w:line="360" w:lineRule="auto"/>
              <w:ind w:left="455"/>
              <w:rPr>
                <w:color w:val="000000"/>
              </w:rPr>
            </w:pPr>
            <w:r w:rsidRPr="0022255E">
              <w:rPr>
                <w:color w:val="000000"/>
                <w:spacing w:val="-1"/>
              </w:rPr>
              <w:t>Г</w:t>
            </w:r>
            <w:r w:rsidRPr="0022255E">
              <w:rPr>
                <w:color w:val="000000"/>
                <w:spacing w:val="-2"/>
              </w:rPr>
              <w:t>О</w:t>
            </w:r>
            <w:r w:rsidRPr="0022255E">
              <w:rPr>
                <w:color w:val="000000"/>
              </w:rPr>
              <w:t>СТ</w:t>
            </w:r>
            <w:r w:rsidRPr="0022255E">
              <w:rPr>
                <w:color w:val="000000"/>
                <w:spacing w:val="-5"/>
              </w:rPr>
              <w:t>3</w:t>
            </w:r>
            <w:r w:rsidRPr="0022255E">
              <w:rPr>
                <w:color w:val="000000"/>
              </w:rPr>
              <w:t>35</w:t>
            </w:r>
            <w:r w:rsidRPr="0022255E">
              <w:rPr>
                <w:color w:val="000000"/>
                <w:spacing w:val="1"/>
              </w:rPr>
              <w:t>1</w:t>
            </w:r>
            <w:r w:rsidRPr="0022255E">
              <w:rPr>
                <w:color w:val="000000"/>
              </w:rPr>
              <w:t>-74</w:t>
            </w:r>
          </w:p>
        </w:tc>
      </w:tr>
      <w:tr w:rsidR="003B58B4" w:rsidRPr="0022255E">
        <w:trPr>
          <w:trHeight w:hRule="exact" w:val="409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17" w:right="12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84" w:right="786"/>
              <w:jc w:val="center"/>
              <w:rPr>
                <w:color w:val="000000"/>
                <w:sz w:val="13"/>
                <w:szCs w:val="13"/>
              </w:rPr>
            </w:pPr>
            <w:r w:rsidRPr="0022255E">
              <w:rPr>
                <w:color w:val="000000"/>
              </w:rPr>
              <w:t>З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</w:rPr>
              <w:t>х6</w:t>
            </w:r>
            <w:r w:rsidRPr="0022255E">
              <w:rPr>
                <w:color w:val="000000"/>
                <w:spacing w:val="1"/>
              </w:rPr>
              <w:t>0</w:t>
            </w:r>
            <w:r w:rsidRPr="0022255E">
              <w:rPr>
                <w:color w:val="000000"/>
                <w:w w:val="99"/>
                <w:position w:val="7"/>
                <w:sz w:val="13"/>
                <w:szCs w:val="13"/>
              </w:rPr>
              <w:t>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235"/>
              <w:rPr>
                <w:color w:val="000000"/>
              </w:rPr>
            </w:pPr>
            <w:r w:rsidRPr="0022255E">
              <w:rPr>
                <w:color w:val="000000"/>
              </w:rPr>
              <w:t>Б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</w:rPr>
              <w:t>ллы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790" w:right="790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321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</w:rPr>
              <w:t>е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2"/>
              </w:rPr>
              <w:t>е</w:t>
            </w:r>
            <w:r w:rsidRPr="0022255E">
              <w:rPr>
                <w:color w:val="000000"/>
              </w:rPr>
              <w:t>е2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455"/>
              <w:rPr>
                <w:color w:val="000000"/>
              </w:rPr>
            </w:pPr>
            <w:r w:rsidRPr="0022255E">
              <w:rPr>
                <w:color w:val="000000"/>
                <w:spacing w:val="-1"/>
              </w:rPr>
              <w:t>Г</w:t>
            </w:r>
            <w:r w:rsidRPr="0022255E">
              <w:rPr>
                <w:color w:val="000000"/>
                <w:spacing w:val="-2"/>
              </w:rPr>
              <w:t>О</w:t>
            </w:r>
            <w:r w:rsidRPr="0022255E">
              <w:rPr>
                <w:color w:val="000000"/>
              </w:rPr>
              <w:t>СТ</w:t>
            </w:r>
            <w:r w:rsidRPr="0022255E">
              <w:rPr>
                <w:color w:val="000000"/>
                <w:spacing w:val="-5"/>
              </w:rPr>
              <w:t>3</w:t>
            </w:r>
            <w:r w:rsidRPr="0022255E">
              <w:rPr>
                <w:color w:val="000000"/>
              </w:rPr>
              <w:t>35</w:t>
            </w:r>
            <w:r w:rsidRPr="0022255E">
              <w:rPr>
                <w:color w:val="000000"/>
                <w:spacing w:val="1"/>
              </w:rPr>
              <w:t>1</w:t>
            </w:r>
            <w:r w:rsidRPr="0022255E">
              <w:rPr>
                <w:color w:val="000000"/>
              </w:rPr>
              <w:t>-74</w:t>
            </w:r>
          </w:p>
        </w:tc>
      </w:tr>
      <w:tr w:rsidR="003B58B4" w:rsidRPr="0022255E">
        <w:trPr>
          <w:trHeight w:hRule="exact" w:val="429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17" w:right="12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82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Ц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2"/>
              </w:rPr>
              <w:t>н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</w:rPr>
              <w:t>ь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278"/>
              <w:rPr>
                <w:color w:val="000000"/>
              </w:rPr>
            </w:pPr>
            <w:r w:rsidRPr="0022255E">
              <w:rPr>
                <w:color w:val="000000"/>
                <w:spacing w:val="-1"/>
              </w:rPr>
              <w:t>Г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2"/>
              </w:rPr>
              <w:t>д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790" w:right="790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273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</w:rPr>
              <w:t>е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2"/>
              </w:rPr>
              <w:t>е</w:t>
            </w:r>
            <w:r w:rsidRPr="0022255E">
              <w:rPr>
                <w:color w:val="000000"/>
              </w:rPr>
              <w:t>е</w:t>
            </w:r>
            <w:r w:rsidRPr="0022255E">
              <w:rPr>
                <w:color w:val="000000"/>
                <w:spacing w:val="1"/>
              </w:rPr>
              <w:t xml:space="preserve"> 2</w:t>
            </w:r>
            <w:r w:rsidRPr="0022255E">
              <w:rPr>
                <w:color w:val="000000"/>
              </w:rPr>
              <w:t>0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225"/>
              <w:rPr>
                <w:color w:val="000000"/>
              </w:rPr>
            </w:pPr>
            <w:r w:rsidRPr="0022255E">
              <w:rPr>
                <w:color w:val="000000"/>
                <w:spacing w:val="-1"/>
              </w:rPr>
              <w:t>Г</w:t>
            </w:r>
            <w:r w:rsidRPr="0022255E">
              <w:rPr>
                <w:color w:val="000000"/>
                <w:spacing w:val="-2"/>
              </w:rPr>
              <w:t>О</w:t>
            </w:r>
            <w:r w:rsidRPr="0022255E">
              <w:rPr>
                <w:color w:val="000000"/>
              </w:rPr>
              <w:t>СТР5276</w:t>
            </w:r>
            <w:r w:rsidRPr="0022255E">
              <w:rPr>
                <w:color w:val="000000"/>
                <w:spacing w:val="-4"/>
              </w:rPr>
              <w:t>9</w:t>
            </w:r>
            <w:r w:rsidRPr="0022255E">
              <w:rPr>
                <w:color w:val="000000"/>
              </w:rPr>
              <w:t>-2007</w:t>
            </w:r>
          </w:p>
        </w:tc>
      </w:tr>
      <w:tr w:rsidR="003B58B4" w:rsidRPr="0022255E">
        <w:trPr>
          <w:trHeight w:hRule="exact" w:val="421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17" w:right="12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4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838" w:right="845"/>
              <w:jc w:val="center"/>
              <w:rPr>
                <w:color w:val="000000"/>
              </w:rPr>
            </w:pPr>
            <w:r w:rsidRPr="0022255E">
              <w:rPr>
                <w:color w:val="000000"/>
                <w:lang w:val="ru-RU"/>
              </w:rPr>
              <w:t>П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3"/>
                <w:w w:val="101"/>
              </w:rPr>
              <w:t>к</w:t>
            </w:r>
            <w:r w:rsidRPr="0022255E">
              <w:rPr>
                <w:color w:val="000000"/>
                <w:spacing w:val="-5"/>
              </w:rPr>
              <w:t>у</w:t>
            </w:r>
            <w:r w:rsidRPr="0022255E">
              <w:rPr>
                <w:color w:val="000000"/>
                <w:w w:val="101"/>
              </w:rPr>
              <w:t>с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235"/>
              <w:rPr>
                <w:color w:val="000000"/>
              </w:rPr>
            </w:pPr>
            <w:r w:rsidRPr="0022255E">
              <w:rPr>
                <w:color w:val="000000"/>
              </w:rPr>
              <w:t>Б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</w:rPr>
              <w:t>ллы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790" w:right="790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321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</w:rPr>
              <w:t>е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2"/>
              </w:rPr>
              <w:t>е</w:t>
            </w:r>
            <w:r w:rsidRPr="0022255E">
              <w:rPr>
                <w:color w:val="000000"/>
              </w:rPr>
              <w:t>е2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455"/>
              <w:rPr>
                <w:color w:val="000000"/>
              </w:rPr>
            </w:pPr>
            <w:r w:rsidRPr="0022255E">
              <w:rPr>
                <w:color w:val="000000"/>
                <w:spacing w:val="-1"/>
              </w:rPr>
              <w:t>Г</w:t>
            </w:r>
            <w:r w:rsidRPr="0022255E">
              <w:rPr>
                <w:color w:val="000000"/>
                <w:spacing w:val="-2"/>
              </w:rPr>
              <w:t>О</w:t>
            </w:r>
            <w:r w:rsidRPr="0022255E">
              <w:rPr>
                <w:color w:val="000000"/>
              </w:rPr>
              <w:t>СТ</w:t>
            </w:r>
            <w:r w:rsidRPr="0022255E">
              <w:rPr>
                <w:color w:val="000000"/>
                <w:spacing w:val="-5"/>
              </w:rPr>
              <w:t>3</w:t>
            </w:r>
            <w:r w:rsidRPr="0022255E">
              <w:rPr>
                <w:color w:val="000000"/>
              </w:rPr>
              <w:t>35</w:t>
            </w:r>
            <w:r w:rsidRPr="0022255E">
              <w:rPr>
                <w:color w:val="000000"/>
                <w:spacing w:val="1"/>
              </w:rPr>
              <w:t>1</w:t>
            </w:r>
            <w:r w:rsidRPr="0022255E">
              <w:rPr>
                <w:color w:val="000000"/>
              </w:rPr>
              <w:t>-74</w:t>
            </w:r>
          </w:p>
        </w:tc>
      </w:tr>
      <w:tr w:rsidR="003B58B4" w:rsidRPr="0022255E">
        <w:trPr>
          <w:trHeight w:hRule="exact" w:val="427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17" w:right="12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801"/>
              <w:rPr>
                <w:color w:val="000000"/>
              </w:rPr>
            </w:pPr>
            <w:r w:rsidRPr="0022255E">
              <w:rPr>
                <w:color w:val="000000"/>
                <w:spacing w:val="3"/>
              </w:rPr>
              <w:t>М</w:t>
            </w:r>
            <w:r w:rsidRPr="0022255E">
              <w:rPr>
                <w:color w:val="000000"/>
                <w:spacing w:val="-10"/>
              </w:rPr>
              <w:t>у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2"/>
              </w:rPr>
              <w:t>н</w:t>
            </w:r>
            <w:r w:rsidRPr="0022255E">
              <w:rPr>
                <w:color w:val="000000"/>
              </w:rPr>
              <w:t>о</w:t>
            </w:r>
            <w:r w:rsidRPr="0022255E">
              <w:rPr>
                <w:color w:val="000000"/>
                <w:spacing w:val="-3"/>
              </w:rPr>
              <w:t>с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</w:rPr>
              <w:t>ь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278"/>
              <w:rPr>
                <w:color w:val="000000"/>
              </w:rPr>
            </w:pPr>
            <w:r w:rsidRPr="0022255E">
              <w:rPr>
                <w:color w:val="000000"/>
                <w:spacing w:val="1"/>
              </w:rPr>
              <w:t>Е</w:t>
            </w:r>
            <w:r w:rsidRPr="0022255E">
              <w:rPr>
                <w:color w:val="000000"/>
                <w:spacing w:val="-2"/>
              </w:rPr>
              <w:t>М</w:t>
            </w:r>
            <w:r w:rsidRPr="0022255E">
              <w:rPr>
                <w:color w:val="000000"/>
              </w:rPr>
              <w:t>Ф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191"/>
              <w:rPr>
                <w:color w:val="000000"/>
              </w:rPr>
            </w:pPr>
            <w:r w:rsidRPr="0022255E">
              <w:rPr>
                <w:color w:val="000000"/>
                <w:spacing w:val="2"/>
              </w:rPr>
              <w:t>ma</w:t>
            </w:r>
            <w:r w:rsidRPr="0022255E">
              <w:rPr>
                <w:color w:val="000000"/>
              </w:rPr>
              <w:t>x</w:t>
            </w:r>
            <w:r w:rsidRPr="0022255E">
              <w:rPr>
                <w:color w:val="000000"/>
                <w:spacing w:val="-5"/>
              </w:rPr>
              <w:t>1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</w:rPr>
              <w:t>52</w:t>
            </w:r>
            <w:r w:rsidRPr="0022255E">
              <w:rPr>
                <w:color w:val="000000"/>
                <w:spacing w:val="-5"/>
              </w:rPr>
              <w:t>5</w:t>
            </w:r>
            <w:r w:rsidRPr="0022255E">
              <w:rPr>
                <w:color w:val="000000"/>
                <w:spacing w:val="2"/>
              </w:rPr>
              <w:t>+</w:t>
            </w:r>
            <w:r w:rsidRPr="0022255E">
              <w:rPr>
                <w:color w:val="000000"/>
              </w:rPr>
              <w:t>-</w:t>
            </w:r>
            <w:r w:rsidRPr="0022255E">
              <w:rPr>
                <w:color w:val="000000"/>
                <w:spacing w:val="-5"/>
              </w:rPr>
              <w:t>0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</w:rPr>
              <w:t>24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249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</w:rPr>
              <w:t>е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2"/>
              </w:rPr>
              <w:t>е</w:t>
            </w:r>
            <w:r w:rsidRPr="0022255E">
              <w:rPr>
                <w:color w:val="000000"/>
              </w:rPr>
              <w:t>е2</w:t>
            </w:r>
            <w:r w:rsidRPr="0022255E">
              <w:rPr>
                <w:color w:val="000000"/>
                <w:spacing w:val="2"/>
              </w:rPr>
              <w:t>,</w:t>
            </w:r>
            <w:r w:rsidRPr="0022255E">
              <w:rPr>
                <w:color w:val="000000"/>
              </w:rPr>
              <w:t>6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455"/>
              <w:rPr>
                <w:color w:val="000000"/>
              </w:rPr>
            </w:pPr>
            <w:r w:rsidRPr="0022255E">
              <w:rPr>
                <w:color w:val="000000"/>
                <w:spacing w:val="-1"/>
              </w:rPr>
              <w:t>Г</w:t>
            </w:r>
            <w:r w:rsidRPr="0022255E">
              <w:rPr>
                <w:color w:val="000000"/>
                <w:spacing w:val="-2"/>
              </w:rPr>
              <w:t>О</w:t>
            </w:r>
            <w:r w:rsidRPr="0022255E">
              <w:rPr>
                <w:color w:val="000000"/>
              </w:rPr>
              <w:t>СТ</w:t>
            </w:r>
            <w:r w:rsidRPr="0022255E">
              <w:rPr>
                <w:color w:val="000000"/>
                <w:spacing w:val="-5"/>
              </w:rPr>
              <w:t>3</w:t>
            </w:r>
            <w:r w:rsidRPr="0022255E">
              <w:rPr>
                <w:color w:val="000000"/>
              </w:rPr>
              <w:t>35</w:t>
            </w:r>
            <w:r w:rsidRPr="0022255E">
              <w:rPr>
                <w:color w:val="000000"/>
                <w:spacing w:val="1"/>
              </w:rPr>
              <w:t>1</w:t>
            </w:r>
            <w:r w:rsidRPr="0022255E">
              <w:rPr>
                <w:color w:val="000000"/>
              </w:rPr>
              <w:t>-74</w:t>
            </w:r>
          </w:p>
        </w:tc>
      </w:tr>
      <w:tr w:rsidR="003B58B4" w:rsidRPr="0022255E">
        <w:trPr>
          <w:trHeight w:hRule="exact" w:val="419"/>
        </w:trPr>
        <w:tc>
          <w:tcPr>
            <w:tcW w:w="9530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2688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Р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7"/>
              </w:rPr>
              <w:t>з</w:t>
            </w:r>
            <w:r w:rsidRPr="0022255E">
              <w:rPr>
                <w:color w:val="000000"/>
                <w:spacing w:val="-10"/>
              </w:rPr>
              <w:t>у</w:t>
            </w:r>
            <w:r w:rsidRPr="0022255E">
              <w:rPr>
                <w:color w:val="000000"/>
              </w:rPr>
              <w:t>ль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</w:rPr>
              <w:t>ы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2"/>
              </w:rPr>
              <w:t>кт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2"/>
              </w:rPr>
              <w:t>и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4"/>
              </w:rPr>
              <w:t>г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-1"/>
              </w:rPr>
              <w:t>ч</w:t>
            </w:r>
            <w:r w:rsidRPr="0022255E">
              <w:rPr>
                <w:color w:val="000000"/>
                <w:spacing w:val="1"/>
              </w:rPr>
              <w:t>е</w:t>
            </w:r>
            <w:r w:rsidRPr="0022255E">
              <w:rPr>
                <w:color w:val="000000"/>
                <w:spacing w:val="-3"/>
              </w:rPr>
              <w:t>с</w:t>
            </w:r>
            <w:r w:rsidRPr="0022255E">
              <w:rPr>
                <w:color w:val="000000"/>
                <w:spacing w:val="-2"/>
              </w:rPr>
              <w:t>ки</w:t>
            </w:r>
            <w:r w:rsidRPr="0022255E">
              <w:rPr>
                <w:color w:val="000000"/>
              </w:rPr>
              <w:t>х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1"/>
                <w:w w:val="101"/>
              </w:rPr>
              <w:t>с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3"/>
              </w:rPr>
              <w:t>д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-2"/>
              </w:rPr>
              <w:t>ни</w:t>
            </w:r>
            <w:r w:rsidRPr="0022255E">
              <w:rPr>
                <w:color w:val="000000"/>
              </w:rPr>
              <w:t>й</w:t>
            </w:r>
          </w:p>
        </w:tc>
      </w:tr>
      <w:tr w:rsidR="003B58B4" w:rsidRPr="0022255E">
        <w:trPr>
          <w:trHeight w:hRule="exact" w:val="586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10"/>
                <w:szCs w:val="10"/>
              </w:rPr>
            </w:pPr>
          </w:p>
          <w:p w:rsidR="003B58B4" w:rsidRPr="0022255E" w:rsidRDefault="003B58B4" w:rsidP="009A4405">
            <w:pPr>
              <w:ind w:left="117" w:right="12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51" w:right="260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Общи</w:t>
            </w:r>
            <w:r w:rsidRPr="0022255E">
              <w:rPr>
                <w:color w:val="000000"/>
              </w:rPr>
              <w:t>е</w:t>
            </w:r>
            <w:r w:rsidRPr="0022255E">
              <w:rPr>
                <w:color w:val="000000"/>
                <w:spacing w:val="3"/>
                <w:w w:val="101"/>
              </w:rPr>
              <w:t>к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4"/>
              </w:rPr>
              <w:t>ф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2"/>
              </w:rPr>
              <w:t>м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  <w:w w:val="101"/>
              </w:rPr>
              <w:t>е</w:t>
            </w:r>
          </w:p>
          <w:p w:rsidR="003B58B4" w:rsidRPr="0022255E" w:rsidRDefault="003B58B4" w:rsidP="009A4405">
            <w:pPr>
              <w:ind w:left="151" w:right="802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-2"/>
                <w:w w:val="101"/>
              </w:rPr>
              <w:t>к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</w:rPr>
              <w:t>и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360" w:lineRule="auto"/>
              <w:rPr>
                <w:color w:val="000000"/>
                <w:sz w:val="10"/>
                <w:szCs w:val="10"/>
              </w:rPr>
            </w:pPr>
          </w:p>
          <w:p w:rsidR="003B58B4" w:rsidRPr="0022255E" w:rsidRDefault="003B58B4" w:rsidP="009A4405">
            <w:pPr>
              <w:spacing w:line="360" w:lineRule="auto"/>
              <w:ind w:left="124"/>
              <w:rPr>
                <w:color w:val="000000"/>
              </w:rPr>
            </w:pPr>
            <w:r w:rsidRPr="0022255E">
              <w:rPr>
                <w:color w:val="000000"/>
                <w:lang w:val="ru-RU"/>
              </w:rPr>
              <w:t xml:space="preserve">в </w:t>
            </w:r>
            <w:r w:rsidRPr="0022255E">
              <w:rPr>
                <w:color w:val="000000"/>
              </w:rPr>
              <w:t>100</w:t>
            </w:r>
            <w:r w:rsidRPr="0022255E">
              <w:rPr>
                <w:color w:val="000000"/>
                <w:spacing w:val="2"/>
              </w:rPr>
              <w:t>м</w:t>
            </w:r>
            <w:r w:rsidRPr="0022255E">
              <w:rPr>
                <w:color w:val="000000"/>
              </w:rPr>
              <w:t>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360" w:lineRule="auto"/>
              <w:rPr>
                <w:color w:val="000000"/>
                <w:sz w:val="10"/>
                <w:szCs w:val="10"/>
              </w:rPr>
            </w:pPr>
          </w:p>
          <w:p w:rsidR="003B58B4" w:rsidRPr="0022255E" w:rsidRDefault="003B58B4" w:rsidP="009A4405">
            <w:pPr>
              <w:spacing w:line="360" w:lineRule="auto"/>
              <w:ind w:left="239"/>
              <w:rPr>
                <w:color w:val="000000"/>
              </w:rPr>
            </w:pP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</w:rPr>
              <w:t>е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3"/>
              </w:rPr>
              <w:t>б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5"/>
              </w:rPr>
              <w:t>р</w:t>
            </w:r>
            <w:r w:rsidRPr="0022255E">
              <w:rPr>
                <w:color w:val="000000"/>
                <w:spacing w:val="-10"/>
              </w:rPr>
              <w:t>у</w:t>
            </w:r>
            <w:r w:rsidRPr="0022255E">
              <w:rPr>
                <w:color w:val="000000"/>
              </w:rPr>
              <w:t>ж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2"/>
              </w:rPr>
              <w:t>н</w:t>
            </w:r>
            <w:r w:rsidRPr="0022255E">
              <w:rPr>
                <w:color w:val="000000"/>
              </w:rPr>
              <w:t>о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360" w:lineRule="auto"/>
              <w:rPr>
                <w:color w:val="000000"/>
                <w:sz w:val="10"/>
                <w:szCs w:val="10"/>
              </w:rPr>
            </w:pPr>
          </w:p>
          <w:p w:rsidR="003B58B4" w:rsidRPr="0022255E" w:rsidRDefault="003B58B4" w:rsidP="009A4405">
            <w:pPr>
              <w:spacing w:line="360" w:lineRule="auto"/>
              <w:ind w:left="311"/>
              <w:rPr>
                <w:color w:val="000000"/>
              </w:rPr>
            </w:pP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3"/>
              </w:rPr>
              <w:t>т</w:t>
            </w:r>
            <w:r w:rsidRPr="0022255E">
              <w:rPr>
                <w:color w:val="000000"/>
                <w:spacing w:val="1"/>
                <w:w w:val="101"/>
              </w:rPr>
              <w:t>с</w:t>
            </w:r>
            <w:r w:rsidRPr="0022255E">
              <w:rPr>
                <w:color w:val="000000"/>
                <w:spacing w:val="-5"/>
              </w:rPr>
              <w:t>у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2"/>
              </w:rPr>
              <w:t>и</w:t>
            </w:r>
            <w:r w:rsidRPr="0022255E">
              <w:rPr>
                <w:color w:val="000000"/>
                <w:w w:val="101"/>
              </w:rPr>
              <w:t>е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360" w:lineRule="auto"/>
              <w:rPr>
                <w:color w:val="000000"/>
                <w:sz w:val="10"/>
                <w:szCs w:val="10"/>
              </w:rPr>
            </w:pPr>
          </w:p>
          <w:p w:rsidR="003B58B4" w:rsidRPr="0022255E" w:rsidRDefault="003B58B4" w:rsidP="009A4405">
            <w:pPr>
              <w:spacing w:line="360" w:lineRule="auto"/>
              <w:ind w:left="335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М</w:t>
            </w:r>
            <w:r w:rsidRPr="0022255E">
              <w:rPr>
                <w:color w:val="000000"/>
                <w:spacing w:val="1"/>
              </w:rPr>
              <w:t>У</w:t>
            </w:r>
            <w:r w:rsidRPr="0022255E">
              <w:rPr>
                <w:color w:val="000000"/>
              </w:rPr>
              <w:t>К</w:t>
            </w:r>
            <w:r w:rsidRPr="0022255E">
              <w:rPr>
                <w:color w:val="000000"/>
                <w:spacing w:val="-5"/>
              </w:rPr>
              <w:t>4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</w:rPr>
              <w:t>2101</w:t>
            </w:r>
            <w:r w:rsidRPr="0022255E">
              <w:rPr>
                <w:color w:val="000000"/>
                <w:spacing w:val="-4"/>
              </w:rPr>
              <w:t>8</w:t>
            </w:r>
            <w:r w:rsidRPr="0022255E">
              <w:rPr>
                <w:color w:val="000000"/>
              </w:rPr>
              <w:t>-01</w:t>
            </w:r>
          </w:p>
        </w:tc>
      </w:tr>
      <w:tr w:rsidR="003B58B4" w:rsidRPr="0022255E">
        <w:trPr>
          <w:trHeight w:hRule="exact" w:val="586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100" w:lineRule="exact"/>
              <w:rPr>
                <w:color w:val="000000"/>
                <w:sz w:val="10"/>
                <w:szCs w:val="10"/>
              </w:rPr>
            </w:pPr>
          </w:p>
          <w:p w:rsidR="003B58B4" w:rsidRPr="0022255E" w:rsidRDefault="003B58B4" w:rsidP="009A4405">
            <w:pPr>
              <w:ind w:left="117" w:right="12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51" w:right="356"/>
              <w:rPr>
                <w:color w:val="000000"/>
              </w:rPr>
            </w:pPr>
            <w:r w:rsidRPr="0022255E">
              <w:rPr>
                <w:color w:val="000000"/>
                <w:spacing w:val="1"/>
              </w:rPr>
              <w:t>Т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2"/>
              </w:rPr>
              <w:t>м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2"/>
              </w:rPr>
              <w:t>нтн</w:t>
            </w:r>
            <w:r w:rsidRPr="0022255E">
              <w:rPr>
                <w:color w:val="000000"/>
                <w:spacing w:val="3"/>
              </w:rPr>
              <w:t>ы</w:t>
            </w:r>
            <w:r w:rsidRPr="0022255E">
              <w:rPr>
                <w:color w:val="000000"/>
                <w:w w:val="101"/>
              </w:rPr>
              <w:t>е</w:t>
            </w:r>
          </w:p>
          <w:p w:rsidR="003B58B4" w:rsidRPr="0022255E" w:rsidRDefault="003B58B4" w:rsidP="009A4405">
            <w:pPr>
              <w:ind w:left="151" w:right="183"/>
              <w:rPr>
                <w:color w:val="000000"/>
              </w:rPr>
            </w:pPr>
            <w:r w:rsidRPr="0022255E">
              <w:rPr>
                <w:color w:val="000000"/>
                <w:spacing w:val="-5"/>
                <w:lang w:val="ru-RU"/>
              </w:rPr>
              <w:t>к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4"/>
              </w:rPr>
              <w:t>ф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2"/>
              </w:rPr>
              <w:t>м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</w:rPr>
              <w:t>е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-2"/>
                <w:w w:val="101"/>
              </w:rPr>
              <w:t>к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</w:rPr>
              <w:t>и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360" w:lineRule="auto"/>
              <w:rPr>
                <w:color w:val="000000"/>
                <w:sz w:val="10"/>
                <w:szCs w:val="10"/>
              </w:rPr>
            </w:pPr>
          </w:p>
          <w:p w:rsidR="003B58B4" w:rsidRPr="0022255E" w:rsidRDefault="003B58B4" w:rsidP="009A4405">
            <w:pPr>
              <w:spacing w:line="360" w:lineRule="auto"/>
              <w:ind w:left="124"/>
              <w:rPr>
                <w:color w:val="000000"/>
              </w:rPr>
            </w:pPr>
            <w:r w:rsidRPr="0022255E">
              <w:rPr>
                <w:color w:val="000000"/>
                <w:lang w:val="ru-RU"/>
              </w:rPr>
              <w:t xml:space="preserve">в </w:t>
            </w:r>
            <w:r w:rsidRPr="0022255E">
              <w:rPr>
                <w:color w:val="000000"/>
              </w:rPr>
              <w:t>100</w:t>
            </w:r>
            <w:r w:rsidRPr="0022255E">
              <w:rPr>
                <w:color w:val="000000"/>
                <w:spacing w:val="2"/>
              </w:rPr>
              <w:t>м</w:t>
            </w:r>
            <w:r w:rsidRPr="0022255E">
              <w:rPr>
                <w:color w:val="000000"/>
              </w:rPr>
              <w:t>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360" w:lineRule="auto"/>
              <w:rPr>
                <w:color w:val="000000"/>
                <w:sz w:val="10"/>
                <w:szCs w:val="10"/>
              </w:rPr>
            </w:pPr>
          </w:p>
          <w:p w:rsidR="003B58B4" w:rsidRPr="0022255E" w:rsidRDefault="003B58B4" w:rsidP="009A4405">
            <w:pPr>
              <w:spacing w:line="360" w:lineRule="auto"/>
              <w:ind w:left="239"/>
              <w:rPr>
                <w:color w:val="000000"/>
              </w:rPr>
            </w:pPr>
            <w:r w:rsidRPr="0022255E">
              <w:rPr>
                <w:color w:val="000000"/>
                <w:spacing w:val="-2"/>
                <w:lang w:val="ru-RU"/>
              </w:rPr>
              <w:t>не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3"/>
              </w:rPr>
              <w:t>б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5"/>
              </w:rPr>
              <w:t>р</w:t>
            </w:r>
            <w:r w:rsidRPr="0022255E">
              <w:rPr>
                <w:color w:val="000000"/>
                <w:spacing w:val="-10"/>
              </w:rPr>
              <w:t>у</w:t>
            </w:r>
            <w:r w:rsidRPr="0022255E">
              <w:rPr>
                <w:color w:val="000000"/>
              </w:rPr>
              <w:t>ж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2"/>
              </w:rPr>
              <w:t>н</w:t>
            </w:r>
            <w:r w:rsidRPr="0022255E">
              <w:rPr>
                <w:color w:val="000000"/>
              </w:rPr>
              <w:t>о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360" w:lineRule="auto"/>
              <w:rPr>
                <w:color w:val="000000"/>
                <w:sz w:val="10"/>
                <w:szCs w:val="10"/>
              </w:rPr>
            </w:pPr>
          </w:p>
          <w:p w:rsidR="003B58B4" w:rsidRPr="0022255E" w:rsidRDefault="003B58B4" w:rsidP="009A4405">
            <w:pPr>
              <w:spacing w:line="360" w:lineRule="auto"/>
              <w:ind w:left="311"/>
              <w:rPr>
                <w:color w:val="000000"/>
              </w:rPr>
            </w:pP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3"/>
              </w:rPr>
              <w:t>т</w:t>
            </w:r>
            <w:r w:rsidRPr="0022255E">
              <w:rPr>
                <w:color w:val="000000"/>
                <w:spacing w:val="1"/>
                <w:w w:val="101"/>
              </w:rPr>
              <w:t>с</w:t>
            </w:r>
            <w:r w:rsidRPr="0022255E">
              <w:rPr>
                <w:color w:val="000000"/>
                <w:spacing w:val="-5"/>
              </w:rPr>
              <w:t>у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2"/>
              </w:rPr>
              <w:t>и</w:t>
            </w:r>
            <w:r w:rsidRPr="0022255E">
              <w:rPr>
                <w:color w:val="000000"/>
                <w:w w:val="101"/>
              </w:rPr>
              <w:t>е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" w:line="360" w:lineRule="auto"/>
              <w:rPr>
                <w:color w:val="000000"/>
                <w:sz w:val="10"/>
                <w:szCs w:val="10"/>
              </w:rPr>
            </w:pPr>
          </w:p>
          <w:p w:rsidR="003B58B4" w:rsidRPr="0022255E" w:rsidRDefault="003B58B4" w:rsidP="009A4405">
            <w:pPr>
              <w:spacing w:line="360" w:lineRule="auto"/>
              <w:ind w:left="335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М</w:t>
            </w:r>
            <w:r w:rsidRPr="0022255E">
              <w:rPr>
                <w:color w:val="000000"/>
                <w:spacing w:val="1"/>
              </w:rPr>
              <w:t>У</w:t>
            </w:r>
            <w:r w:rsidRPr="0022255E">
              <w:rPr>
                <w:color w:val="000000"/>
              </w:rPr>
              <w:t>К</w:t>
            </w:r>
            <w:r w:rsidRPr="0022255E">
              <w:rPr>
                <w:color w:val="000000"/>
                <w:spacing w:val="-5"/>
              </w:rPr>
              <w:t>4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</w:rPr>
              <w:t>2101</w:t>
            </w:r>
            <w:r w:rsidRPr="0022255E">
              <w:rPr>
                <w:color w:val="000000"/>
                <w:spacing w:val="-4"/>
              </w:rPr>
              <w:t>8</w:t>
            </w:r>
            <w:r w:rsidRPr="0022255E">
              <w:rPr>
                <w:color w:val="000000"/>
              </w:rPr>
              <w:t>-01</w:t>
            </w:r>
          </w:p>
        </w:tc>
      </w:tr>
      <w:tr w:rsidR="003B58B4" w:rsidRPr="0022255E">
        <w:trPr>
          <w:trHeight w:hRule="exact" w:val="527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17" w:right="12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51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Общ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</w:rPr>
              <w:t>е</w:t>
            </w:r>
            <w:r w:rsidRPr="0022255E">
              <w:rPr>
                <w:color w:val="000000"/>
                <w:spacing w:val="2"/>
              </w:rPr>
              <w:t>м</w:t>
            </w:r>
            <w:r w:rsidRPr="0022255E">
              <w:rPr>
                <w:color w:val="000000"/>
                <w:spacing w:val="-2"/>
              </w:rPr>
              <w:t>ик</w:t>
            </w:r>
            <w:r w:rsidRPr="0022255E">
              <w:rPr>
                <w:color w:val="000000"/>
              </w:rPr>
              <w:t>ро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2"/>
              </w:rPr>
              <w:t>н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е</w:t>
            </w:r>
            <w:r w:rsidRPr="0022255E">
              <w:rPr>
                <w:color w:val="000000"/>
                <w:spacing w:val="-1"/>
                <w:w w:val="101"/>
              </w:rPr>
              <w:t>ч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5"/>
              </w:rPr>
              <w:t>л</w:t>
            </w:r>
            <w:r w:rsidRPr="0022255E">
              <w:rPr>
                <w:color w:val="000000"/>
              </w:rPr>
              <w:t>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358" w:right="351"/>
              <w:jc w:val="center"/>
              <w:rPr>
                <w:color w:val="000000"/>
              </w:rPr>
            </w:pPr>
            <w:r w:rsidRPr="0022255E">
              <w:rPr>
                <w:color w:val="000000"/>
                <w:spacing w:val="2"/>
              </w:rPr>
              <w:t>мл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593" w:right="589"/>
              <w:jc w:val="center"/>
              <w:rPr>
                <w:color w:val="000000"/>
              </w:rPr>
            </w:pPr>
            <w:r w:rsidRPr="0022255E">
              <w:rPr>
                <w:color w:val="000000"/>
                <w:spacing w:val="2"/>
              </w:rPr>
              <w:t>m</w:t>
            </w:r>
            <w:r w:rsidRPr="0022255E">
              <w:rPr>
                <w:color w:val="000000"/>
                <w:spacing w:val="1"/>
              </w:rPr>
              <w:t>a</w:t>
            </w:r>
            <w:r w:rsidRPr="0022255E">
              <w:rPr>
                <w:color w:val="000000"/>
              </w:rPr>
              <w:t>x8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292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</w:rPr>
              <w:t>е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5"/>
              </w:rPr>
              <w:t>л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</w:rPr>
              <w:t>е50</w:t>
            </w:r>
          </w:p>
        </w:tc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360" w:lineRule="auto"/>
              <w:ind w:left="335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М</w:t>
            </w:r>
            <w:r w:rsidRPr="0022255E">
              <w:rPr>
                <w:color w:val="000000"/>
                <w:spacing w:val="1"/>
              </w:rPr>
              <w:t>У</w:t>
            </w:r>
            <w:r w:rsidRPr="0022255E">
              <w:rPr>
                <w:color w:val="000000"/>
              </w:rPr>
              <w:t>К</w:t>
            </w:r>
            <w:r w:rsidRPr="0022255E">
              <w:rPr>
                <w:color w:val="000000"/>
                <w:spacing w:val="-5"/>
              </w:rPr>
              <w:t>4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</w:rPr>
              <w:t>2101</w:t>
            </w:r>
            <w:r w:rsidRPr="0022255E">
              <w:rPr>
                <w:color w:val="000000"/>
                <w:spacing w:val="-4"/>
              </w:rPr>
              <w:t>8</w:t>
            </w:r>
            <w:r w:rsidRPr="0022255E">
              <w:rPr>
                <w:color w:val="000000"/>
              </w:rPr>
              <w:t>-01</w:t>
            </w:r>
          </w:p>
        </w:tc>
      </w:tr>
    </w:tbl>
    <w:p w:rsidR="003B58B4" w:rsidRPr="0022255E" w:rsidRDefault="003B58B4" w:rsidP="009A4405">
      <w:pPr>
        <w:spacing w:before="10" w:line="180" w:lineRule="exact"/>
        <w:rPr>
          <w:color w:val="000000"/>
          <w:sz w:val="19"/>
          <w:szCs w:val="19"/>
        </w:rPr>
      </w:pPr>
    </w:p>
    <w:p w:rsidR="003B58B4" w:rsidRPr="0022255E" w:rsidRDefault="003B58B4" w:rsidP="009A4405">
      <w:pPr>
        <w:spacing w:before="22" w:line="360" w:lineRule="auto"/>
        <w:ind w:left="136" w:right="102" w:firstLine="711"/>
        <w:jc w:val="both"/>
        <w:rPr>
          <w:color w:val="000000"/>
          <w:spacing w:val="-2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Заключение:всепредоставленные пробыводыотличалисьдруготдруга толькоподвумпоказателям: «Мутность»и«Общеемикробное число»,но дажеэтидвапоказателяне превышалинормыПДК.</w:t>
      </w:r>
    </w:p>
    <w:p w:rsidR="003B58B4" w:rsidRPr="0022255E" w:rsidRDefault="003B58B4" w:rsidP="009A4405">
      <w:pPr>
        <w:spacing w:line="360" w:lineRule="auto"/>
        <w:ind w:left="136" w:right="110" w:firstLine="711"/>
        <w:jc w:val="both"/>
        <w:rPr>
          <w:color w:val="000000"/>
          <w:spacing w:val="-2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Общеезаключение:данныелабораторных исследованийводыбыли произведеныи  предоставленычастично,всвязи,счемнельзяосуществить полныйанализработыочистныхсооружений.</w:t>
      </w:r>
    </w:p>
    <w:p w:rsidR="003B58B4" w:rsidRPr="0022255E" w:rsidRDefault="003B58B4" w:rsidP="009A4405">
      <w:pPr>
        <w:spacing w:line="359" w:lineRule="auto"/>
        <w:ind w:left="136" w:right="110" w:firstLine="711"/>
        <w:jc w:val="both"/>
        <w:rPr>
          <w:color w:val="000000"/>
          <w:sz w:val="28"/>
          <w:szCs w:val="28"/>
          <w:lang w:val="ru-RU"/>
        </w:rPr>
        <w:sectPr w:rsidR="003B58B4" w:rsidRPr="0022255E">
          <w:pgSz w:w="11920" w:h="16840"/>
          <w:pgMar w:top="1200" w:right="700" w:bottom="280" w:left="1280" w:header="725" w:footer="967" w:gutter="0"/>
          <w:cols w:space="720"/>
        </w:sectPr>
      </w:pPr>
    </w:p>
    <w:p w:rsidR="003B58B4" w:rsidRPr="0022255E" w:rsidRDefault="003B58B4" w:rsidP="009A4405">
      <w:pPr>
        <w:spacing w:line="120" w:lineRule="exact"/>
        <w:rPr>
          <w:color w:val="000000"/>
          <w:sz w:val="13"/>
          <w:szCs w:val="13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36" w:right="108" w:firstLine="850"/>
        <w:jc w:val="both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6. Описаниесостоянияифункционированиясуществующих насосныхцентрализованных станций,втомчислеоценку энергоэффективностиподачиводы,котораяоценивается каксоотношение удельногорасходаэлектрической энергии,необходимойдляподачи установленногообъемаводы,иустановленногоуровнянапора(давления)</w:t>
      </w:r>
    </w:p>
    <w:p w:rsidR="003B58B4" w:rsidRPr="0022255E" w:rsidRDefault="003B58B4" w:rsidP="009A4405">
      <w:pPr>
        <w:spacing w:before="5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b/>
          <w:bCs/>
          <w:color w:val="000000"/>
          <w:sz w:val="28"/>
          <w:szCs w:val="28"/>
          <w:u w:val="single"/>
          <w:lang w:val="ru-RU"/>
        </w:rPr>
      </w:pPr>
      <w:r w:rsidRPr="0022255E">
        <w:rPr>
          <w:b/>
          <w:bCs/>
          <w:color w:val="000000"/>
          <w:sz w:val="28"/>
          <w:szCs w:val="28"/>
          <w:u w:val="single"/>
          <w:lang w:val="ru-RU"/>
        </w:rPr>
        <w:t>МО «Яблоновскоегородское поселение»</w:t>
      </w:r>
    </w:p>
    <w:p w:rsidR="003B58B4" w:rsidRPr="0022255E" w:rsidRDefault="003B58B4" w:rsidP="009A4405">
      <w:pPr>
        <w:spacing w:before="22" w:line="360" w:lineRule="auto"/>
        <w:ind w:left="136" w:right="10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Ка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нноехоло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жение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,в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ой зо</w:t>
      </w:r>
      <w:r w:rsidRPr="0022255E">
        <w:rPr>
          <w:color w:val="000000"/>
          <w:spacing w:val="6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4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5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:21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скаяс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на</w:t>
      </w:r>
      <w:r w:rsidRPr="0022255E">
        <w:rPr>
          <w:color w:val="000000"/>
          <w:sz w:val="28"/>
          <w:szCs w:val="28"/>
          <w:lang w:val="ru-RU"/>
        </w:rPr>
        <w:t>.Вн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яще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before="1" w:line="360" w:lineRule="auto"/>
        <w:ind w:left="136" w:right="4284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все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жины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ун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ру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т.</w:t>
      </w: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нв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е1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4.</w:t>
      </w:r>
    </w:p>
    <w:p w:rsidR="003B58B4" w:rsidRPr="0022255E" w:rsidRDefault="003B58B4" w:rsidP="009A4405">
      <w:pPr>
        <w:spacing w:line="360" w:lineRule="auto"/>
        <w:ind w:left="136" w:right="114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орр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ный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 не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ыло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ым,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  оп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ииэ</w:t>
      </w:r>
      <w:r w:rsidRPr="0022255E">
        <w:rPr>
          <w:color w:val="000000"/>
          <w:spacing w:val="1"/>
          <w:sz w:val="28"/>
          <w:szCs w:val="28"/>
          <w:lang w:val="ru-RU"/>
        </w:rPr>
        <w:t>ле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ымн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ом  и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нныеобо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еп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ыли.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12"/>
        <w:jc w:val="both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6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1.Описание состоянияи  функционирования водопроводных сетей системводоснабжения,включаяоценкуамортизации сетейиопределение возможностиобеспечениякачестваводывпроцессетранспортировки</w:t>
      </w:r>
    </w:p>
    <w:p w:rsidR="003B58B4" w:rsidRPr="0022255E" w:rsidRDefault="003B58B4" w:rsidP="009A4405">
      <w:pPr>
        <w:spacing w:before="5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b/>
          <w:bCs/>
          <w:color w:val="000000"/>
          <w:sz w:val="28"/>
          <w:szCs w:val="28"/>
          <w:u w:val="single"/>
          <w:lang w:val="ru-RU"/>
        </w:rPr>
      </w:pPr>
      <w:r w:rsidRPr="0022255E">
        <w:rPr>
          <w:b/>
          <w:bCs/>
          <w:color w:val="000000"/>
          <w:sz w:val="28"/>
          <w:szCs w:val="28"/>
          <w:u w:val="single"/>
          <w:lang w:val="ru-RU"/>
        </w:rPr>
        <w:t>МО«Яблоновскоегородскоепоселение»:</w:t>
      </w:r>
    </w:p>
    <w:p w:rsidR="003B58B4" w:rsidRPr="0022255E" w:rsidRDefault="003B58B4" w:rsidP="009A4405">
      <w:pPr>
        <w:spacing w:before="22" w:line="360" w:lineRule="auto"/>
        <w:ind w:left="136" w:right="103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жение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нойпи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,о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ую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ша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йна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ориипо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лкав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иис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П2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04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02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8</w:t>
      </w:r>
      <w:r w:rsidRPr="0022255E">
        <w:rPr>
          <w:color w:val="000000"/>
          <w:spacing w:val="9"/>
          <w:sz w:val="28"/>
          <w:szCs w:val="28"/>
          <w:lang w:val="ru-RU"/>
        </w:rPr>
        <w:t xml:space="preserve">4 (актуализированная редакция СП 31.13330.2012) 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и.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, 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ая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 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98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но</w:t>
      </w:r>
      <w:r w:rsidRPr="0022255E">
        <w:rPr>
          <w:color w:val="000000"/>
          <w:sz w:val="28"/>
          <w:szCs w:val="28"/>
          <w:lang w:val="ru-RU"/>
        </w:rPr>
        <w:t>:35пожарн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98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т60</w:t>
      </w:r>
      <w:r w:rsidRPr="0022255E">
        <w:rPr>
          <w:color w:val="000000"/>
          <w:spacing w:val="-2"/>
          <w:sz w:val="28"/>
          <w:szCs w:val="28"/>
          <w:lang w:val="ru-RU"/>
        </w:rPr>
        <w:t>%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firstLine="99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4"/>
          <w:sz w:val="28"/>
          <w:szCs w:val="28"/>
          <w:lang w:val="ru-RU"/>
        </w:rPr>
        <w:t>щ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авпри</w:t>
      </w:r>
      <w:r w:rsidRPr="0022255E">
        <w:rPr>
          <w:color w:val="000000"/>
          <w:spacing w:val="4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ожен</w:t>
      </w:r>
      <w:r w:rsidRPr="0022255E">
        <w:rPr>
          <w:color w:val="000000"/>
          <w:spacing w:val="1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и1.</w:t>
      </w:r>
    </w:p>
    <w:p w:rsidR="003B58B4" w:rsidRPr="0022255E" w:rsidRDefault="003B58B4" w:rsidP="009A4405">
      <w:pPr>
        <w:spacing w:before="3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5" w:firstLine="850"/>
        <w:jc w:val="both"/>
        <w:rPr>
          <w:b/>
          <w:bCs/>
          <w:color w:val="000000"/>
          <w:spacing w:val="-2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7. 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существующихтехнических и технологических проблем,возникающихприводоснабжении поселений,городскихокругов, анализисполнения предписаний органов,осуществляющих государственный надзор,муниципальныйконтроль,об устранении и нарушений,влияющихнакачествоибезопасностьводы</w:t>
      </w:r>
    </w:p>
    <w:p w:rsidR="003B58B4" w:rsidRPr="0022255E" w:rsidRDefault="003B58B4" w:rsidP="009A4405">
      <w:pPr>
        <w:spacing w:before="9" w:line="360" w:lineRule="auto"/>
        <w:rPr>
          <w:color w:val="000000"/>
          <w:sz w:val="19"/>
          <w:szCs w:val="19"/>
          <w:lang w:val="ru-RU"/>
        </w:rPr>
      </w:pPr>
    </w:p>
    <w:p w:rsidR="003B58B4" w:rsidRPr="0022255E" w:rsidRDefault="003B58B4" w:rsidP="009A4405">
      <w:pPr>
        <w:spacing w:line="360" w:lineRule="auto"/>
        <w:ind w:left="84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щее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3" w:line="360" w:lineRule="auto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ш</w:t>
      </w:r>
      <w:r w:rsidRPr="0022255E">
        <w:rPr>
          <w:color w:val="000000"/>
          <w:sz w:val="28"/>
          <w:szCs w:val="28"/>
          <w:lang w:val="ru-RU"/>
        </w:rPr>
        <w:t>ойпро</w:t>
      </w:r>
      <w:r w:rsidRPr="0022255E">
        <w:rPr>
          <w:color w:val="000000"/>
          <w:spacing w:val="1"/>
          <w:sz w:val="28"/>
          <w:szCs w:val="28"/>
          <w:lang w:val="ru-RU"/>
        </w:rPr>
        <w:t>це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тизно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й;</w:t>
      </w:r>
    </w:p>
    <w:p w:rsidR="003B58B4" w:rsidRPr="0022255E" w:rsidRDefault="003B58B4" w:rsidP="009A4405">
      <w:pPr>
        <w:spacing w:before="8" w:line="360" w:lineRule="auto"/>
        <w:rPr>
          <w:color w:val="000000"/>
          <w:sz w:val="15"/>
          <w:szCs w:val="15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-износ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ужени</w:t>
      </w:r>
      <w:r w:rsidRPr="0022255E">
        <w:rPr>
          <w:color w:val="000000"/>
          <w:spacing w:val="2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3" w:line="360" w:lineRule="auto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-износ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ужений</w:t>
      </w:r>
      <w:r w:rsidRPr="0022255E">
        <w:rPr>
          <w:color w:val="000000"/>
          <w:spacing w:val="3"/>
          <w:sz w:val="28"/>
          <w:szCs w:val="28"/>
          <w:lang w:val="ru-RU"/>
        </w:rPr>
        <w:t>(</w:t>
      </w:r>
      <w:r w:rsidRPr="0022255E">
        <w:rPr>
          <w:color w:val="000000"/>
          <w:spacing w:val="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7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2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аш</w:t>
      </w:r>
      <w:r w:rsidRPr="0022255E">
        <w:rPr>
          <w:color w:val="000000"/>
          <w:sz w:val="28"/>
          <w:szCs w:val="28"/>
          <w:lang w:val="ru-RU"/>
        </w:rPr>
        <w:t xml:space="preserve">нии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.д.</w:t>
      </w:r>
      <w:r w:rsidRPr="0022255E">
        <w:rPr>
          <w:color w:val="000000"/>
          <w:spacing w:val="4"/>
          <w:sz w:val="28"/>
          <w:szCs w:val="28"/>
          <w:lang w:val="ru-RU"/>
        </w:rPr>
        <w:t>)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3" w:line="360" w:lineRule="auto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-1"/>
          <w:sz w:val="28"/>
          <w:szCs w:val="28"/>
          <w:lang w:val="ru-RU"/>
        </w:rPr>
        <w:t xml:space="preserve"> ч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оео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иепри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8" w:line="360" w:lineRule="auto"/>
        <w:rPr>
          <w:color w:val="000000"/>
          <w:sz w:val="15"/>
          <w:szCs w:val="15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6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пи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ийор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,о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нный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зор,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 xml:space="preserve">,об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ниин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ний,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зоп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ы,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ныне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.В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исэ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им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опро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лизаи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пол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пи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z w:val="28"/>
          <w:szCs w:val="28"/>
          <w:lang w:val="ru-RU"/>
        </w:rPr>
        <w:t>ний.</w:t>
      </w:r>
    </w:p>
    <w:p w:rsidR="003B58B4" w:rsidRPr="0022255E" w:rsidRDefault="003B58B4" w:rsidP="009A4405">
      <w:pPr>
        <w:spacing w:before="5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4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ное опи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ропри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ляр</w:t>
      </w:r>
      <w:r w:rsidRPr="0022255E">
        <w:rPr>
          <w:color w:val="000000"/>
          <w:spacing w:val="1"/>
          <w:sz w:val="28"/>
          <w:szCs w:val="28"/>
          <w:lang w:val="ru-RU"/>
        </w:rPr>
        <w:t>еше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нныхпро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новп.4р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1" w:lineRule="auto"/>
        <w:ind w:left="136" w:right="104" w:firstLine="711"/>
        <w:jc w:val="both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14"/>
          <w:pgSz w:w="11920" w:h="16840"/>
          <w:pgMar w:top="1200" w:right="700" w:bottom="280" w:left="1280" w:header="725" w:footer="967" w:gutter="0"/>
          <w:cols w:space="720"/>
        </w:sectPr>
      </w:pPr>
    </w:p>
    <w:p w:rsidR="003B58B4" w:rsidRPr="0022255E" w:rsidRDefault="003B58B4" w:rsidP="009A4405">
      <w:pPr>
        <w:spacing w:line="120" w:lineRule="exact"/>
        <w:rPr>
          <w:color w:val="000000"/>
          <w:sz w:val="13"/>
          <w:szCs w:val="13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36" w:right="102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8.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Описаниецентрализованнойсистемыгорячеговодоснабжения сиспользованием закрытыхсистемгорячеговодоснабжения,отражающее технологическиеособенностиуказаннойсистемы</w:t>
      </w:r>
    </w:p>
    <w:p w:rsidR="003B58B4" w:rsidRPr="0022255E" w:rsidRDefault="003B58B4" w:rsidP="009A4405">
      <w:pPr>
        <w:spacing w:before="5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98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В 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2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2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</w:t>
      </w:r>
      <w:r w:rsidRPr="0022255E">
        <w:rPr>
          <w:color w:val="000000"/>
          <w:spacing w:val="2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ео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япоз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" w:line="360" w:lineRule="auto"/>
        <w:rPr>
          <w:color w:val="000000"/>
          <w:sz w:val="18"/>
          <w:szCs w:val="18"/>
          <w:lang w:val="ru-RU"/>
        </w:rPr>
      </w:pP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7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9. 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и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ш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 к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пр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рз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ов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4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ниене 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пол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женона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иир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про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рзл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.О</w:t>
      </w:r>
      <w:r w:rsidRPr="0022255E">
        <w:rPr>
          <w:color w:val="000000"/>
          <w:spacing w:val="5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хни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ки</w:t>
      </w:r>
      <w:r w:rsidRPr="0022255E">
        <w:rPr>
          <w:color w:val="000000"/>
          <w:sz w:val="28"/>
          <w:szCs w:val="28"/>
          <w:lang w:val="ru-RU"/>
        </w:rPr>
        <w:t xml:space="preserve">х и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 р</w:t>
      </w:r>
      <w:r w:rsidRPr="0022255E">
        <w:rPr>
          <w:color w:val="000000"/>
          <w:spacing w:val="1"/>
          <w:sz w:val="28"/>
          <w:szCs w:val="28"/>
          <w:lang w:val="ru-RU"/>
        </w:rPr>
        <w:t>еше</w:t>
      </w:r>
      <w:r w:rsidRPr="0022255E">
        <w:rPr>
          <w:color w:val="000000"/>
          <w:sz w:val="28"/>
          <w:szCs w:val="28"/>
          <w:lang w:val="ru-RU"/>
        </w:rPr>
        <w:t>нийпопр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аще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юз</w:t>
      </w:r>
      <w:r w:rsidRPr="0022255E">
        <w:rPr>
          <w:color w:val="000000"/>
          <w:spacing w:val="1"/>
          <w:sz w:val="28"/>
          <w:szCs w:val="28"/>
          <w:lang w:val="ru-RU"/>
        </w:rPr>
        <w:t>аме</w:t>
      </w:r>
      <w:r w:rsidRPr="0022255E">
        <w:rPr>
          <w:color w:val="000000"/>
          <w:sz w:val="28"/>
          <w:szCs w:val="28"/>
          <w:lang w:val="ru-RU"/>
        </w:rPr>
        <w:t>рз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ыне произ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3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10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Пере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ь 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иц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и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ина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м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м 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ъе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из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ы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абж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ия</w:t>
      </w:r>
      <w:r w:rsidRPr="0022255E">
        <w:rPr>
          <w:b/>
          <w:bCs/>
          <w:color w:val="000000"/>
          <w:sz w:val="28"/>
          <w:szCs w:val="28"/>
          <w:lang w:val="ru-RU"/>
        </w:rPr>
        <w:t>,су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э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иц</w:t>
      </w:r>
      <w:r w:rsidRPr="0022255E">
        <w:rPr>
          <w:b/>
          <w:bCs/>
          <w:color w:val="000000"/>
          <w:sz w:val="28"/>
          <w:szCs w:val="28"/>
          <w:lang w:val="ru-RU"/>
        </w:rPr>
        <w:t>ам</w:t>
      </w:r>
      <w:r w:rsidRPr="0022255E">
        <w:rPr>
          <w:b/>
          <w:bCs/>
          <w:color w:val="000000"/>
          <w:spacing w:val="8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хоб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ъе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ов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(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,в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ъе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)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42" w:firstLine="709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Об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жения,р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полож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ныена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ории</w:t>
      </w:r>
      <w:r w:rsidRPr="0022255E">
        <w:rPr>
          <w:color w:val="000000"/>
          <w:spacing w:val="7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»,и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ющиеся</w:t>
      </w:r>
      <w:r w:rsidRPr="0022255E">
        <w:rPr>
          <w:color w:val="000000"/>
          <w:spacing w:val="6"/>
          <w:sz w:val="28"/>
          <w:szCs w:val="28"/>
          <w:lang w:val="ru-RU"/>
        </w:rPr>
        <w:t xml:space="preserve"> 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нойсо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ю,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еу эк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. Около половины объектов централизованной системы водоснабжения являются собственностью ресурсоснабжающих организаций.</w:t>
      </w:r>
    </w:p>
    <w:p w:rsidR="003B58B4" w:rsidRPr="0022255E" w:rsidRDefault="003B58B4" w:rsidP="009A4405">
      <w:pPr>
        <w:spacing w:line="360" w:lineRule="auto"/>
        <w:ind w:left="142" w:firstLine="709"/>
        <w:jc w:val="both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15"/>
          <w:pgSz w:w="11920" w:h="16840"/>
          <w:pgMar w:top="1200" w:right="700" w:bottom="280" w:left="1280" w:header="725" w:footer="967" w:gutter="0"/>
          <w:cols w:space="720"/>
        </w:sectPr>
      </w:pPr>
    </w:p>
    <w:p w:rsidR="003B58B4" w:rsidRPr="0022255E" w:rsidRDefault="003B58B4" w:rsidP="009A4405">
      <w:pPr>
        <w:spacing w:before="10" w:line="260" w:lineRule="exact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before="22" w:line="360" w:lineRule="auto"/>
        <w:ind w:left="496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2. Направленияразвитияцентрализованнойсистемыводоснабжения</w:t>
      </w:r>
    </w:p>
    <w:p w:rsidR="003B58B4" w:rsidRPr="0022255E" w:rsidRDefault="003B58B4" w:rsidP="009A4405">
      <w:pPr>
        <w:spacing w:line="360" w:lineRule="auto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929" w:right="113" w:hanging="433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2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13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Ос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ия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ии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 xml:space="preserve"> 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и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из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>бж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before="7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Ос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ным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</w:t>
      </w:r>
    </w:p>
    <w:p w:rsidR="003B58B4" w:rsidRPr="0022255E" w:rsidRDefault="003B58B4" w:rsidP="009A4405">
      <w:pPr>
        <w:spacing w:line="360" w:lineRule="auto"/>
        <w:ind w:left="136" w:right="673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сег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8"/>
          <w:sz w:val="28"/>
          <w:szCs w:val="28"/>
          <w:lang w:val="ru-RU"/>
        </w:rPr>
        <w:t>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3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 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нного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9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ап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 спо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им 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йкни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.Вц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нияпожарной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зоп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12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у пожарн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вна  </w:t>
      </w:r>
      <w:r w:rsidRPr="0022255E">
        <w:rPr>
          <w:color w:val="000000"/>
          <w:spacing w:val="1"/>
          <w:sz w:val="28"/>
          <w:szCs w:val="28"/>
          <w:lang w:val="ru-RU"/>
        </w:rPr>
        <w:t>маг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хп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 Опи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z w:val="28"/>
          <w:szCs w:val="28"/>
          <w:lang w:val="ru-RU"/>
        </w:rPr>
        <w:t>ниер</w:t>
      </w:r>
      <w:r w:rsidRPr="0022255E">
        <w:rPr>
          <w:color w:val="000000"/>
          <w:spacing w:val="1"/>
          <w:sz w:val="28"/>
          <w:szCs w:val="28"/>
          <w:lang w:val="ru-RU"/>
        </w:rPr>
        <w:t>еше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ннойз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4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новп.5н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яще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ы.</w:t>
      </w:r>
    </w:p>
    <w:p w:rsidR="003B58B4" w:rsidRPr="0022255E" w:rsidRDefault="003B58B4" w:rsidP="009A4405">
      <w:pPr>
        <w:spacing w:line="360" w:lineRule="auto"/>
        <w:ind w:left="136" w:right="104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женияв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иио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7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нойп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ть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ойвполномо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еме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иис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Ф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т05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09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2013</w:t>
      </w:r>
      <w:r w:rsidRPr="0022255E">
        <w:rPr>
          <w:color w:val="000000"/>
          <w:spacing w:val="-2"/>
          <w:sz w:val="28"/>
          <w:szCs w:val="28"/>
          <w:lang w:val="ru-RU"/>
        </w:rPr>
        <w:t>№</w:t>
      </w:r>
      <w:r w:rsidRPr="0022255E">
        <w:rPr>
          <w:color w:val="000000"/>
          <w:sz w:val="28"/>
          <w:szCs w:val="28"/>
          <w:lang w:val="ru-RU"/>
        </w:rPr>
        <w:t>7</w:t>
      </w:r>
      <w:r w:rsidRPr="0022255E">
        <w:rPr>
          <w:color w:val="000000"/>
          <w:spacing w:val="4"/>
          <w:sz w:val="28"/>
          <w:szCs w:val="28"/>
          <w:lang w:val="ru-RU"/>
        </w:rPr>
        <w:t>8</w:t>
      </w:r>
      <w:r w:rsidRPr="0022255E">
        <w:rPr>
          <w:color w:val="000000"/>
          <w:sz w:val="28"/>
          <w:szCs w:val="28"/>
          <w:lang w:val="ru-RU"/>
        </w:rPr>
        <w:t>2</w:t>
      </w:r>
    </w:p>
    <w:p w:rsidR="003B58B4" w:rsidRPr="0022255E" w:rsidRDefault="003B58B4" w:rsidP="009A4405">
      <w:pPr>
        <w:spacing w:line="360" w:lineRule="auto"/>
        <w:ind w:left="136" w:right="104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»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ес«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 и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 xml:space="preserve">и к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ржанию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) кц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ымпо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м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ап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ть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ы;</w:t>
      </w: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ии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ойно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8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36" w:right="114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ур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,в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аще</w:t>
      </w:r>
      <w:r w:rsidRPr="0022255E">
        <w:rPr>
          <w:color w:val="000000"/>
          <w:sz w:val="28"/>
          <w:szCs w:val="28"/>
          <w:lang w:val="ru-RU"/>
        </w:rPr>
        <w:t>нияпо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ыпри</w:t>
      </w:r>
      <w:r w:rsidRPr="0022255E">
        <w:rPr>
          <w:color w:val="000000"/>
          <w:spacing w:val="-2"/>
          <w:sz w:val="28"/>
          <w:szCs w:val="28"/>
          <w:lang w:val="ru-RU"/>
        </w:rPr>
        <w:t xml:space="preserve"> 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22" w:line="360" w:lineRule="auto"/>
        <w:ind w:left="136" w:right="99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-иныепо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ли,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ые 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4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номи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пол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и,о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 xml:space="preserve">им </w:t>
      </w:r>
      <w:r w:rsidRPr="0022255E">
        <w:rPr>
          <w:color w:val="000000"/>
          <w:spacing w:val="6"/>
          <w:sz w:val="28"/>
          <w:szCs w:val="28"/>
          <w:lang w:val="ru-RU"/>
        </w:rPr>
        <w:t>ф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иипо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9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ной пол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ии нор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ни</w:t>
      </w:r>
      <w:r w:rsidRPr="0022255E">
        <w:rPr>
          <w:color w:val="000000"/>
          <w:sz w:val="28"/>
          <w:szCs w:val="28"/>
          <w:lang w:val="ru-RU"/>
        </w:rPr>
        <w:t>юв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режили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7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-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51" w:line="480" w:lineRule="atLeast"/>
        <w:ind w:left="136" w:right="105" w:firstLine="850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 xml:space="preserve">ица </w:t>
      </w:r>
      <w:r w:rsidRPr="0022255E">
        <w:rPr>
          <w:color w:val="000000"/>
          <w:spacing w:val="1"/>
          <w:sz w:val="28"/>
          <w:szCs w:val="28"/>
          <w:lang w:val="ru-RU"/>
        </w:rPr>
        <w:t>3</w:t>
      </w:r>
      <w:r w:rsidRPr="0022255E">
        <w:rPr>
          <w:i/>
          <w:iCs/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-4"/>
          <w:sz w:val="28"/>
          <w:szCs w:val="28"/>
          <w:lang w:val="ru-RU"/>
        </w:rPr>
        <w:t>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ые 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7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</w:t>
      </w:r>
    </w:p>
    <w:p w:rsidR="003B58B4" w:rsidRPr="0022255E" w:rsidRDefault="003B58B4" w:rsidP="009A4405">
      <w:pPr>
        <w:spacing w:before="6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587"/>
        <w:gridCol w:w="3686"/>
        <w:gridCol w:w="1288"/>
        <w:gridCol w:w="1301"/>
        <w:gridCol w:w="709"/>
        <w:gridCol w:w="714"/>
        <w:gridCol w:w="719"/>
        <w:gridCol w:w="719"/>
      </w:tblGrid>
      <w:tr w:rsidR="003B58B4" w:rsidRPr="0022255E">
        <w:trPr>
          <w:trHeight w:hRule="exact" w:val="414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186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№</w:t>
            </w:r>
          </w:p>
          <w:p w:rsidR="003B58B4" w:rsidRPr="0022255E" w:rsidRDefault="003B58B4" w:rsidP="009A4405">
            <w:pPr>
              <w:spacing w:line="276" w:lineRule="auto"/>
              <w:ind w:left="143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/</w:t>
            </w:r>
            <w:r w:rsidRPr="0022255E">
              <w:rPr>
                <w:b/>
                <w:bCs/>
                <w:color w:val="000000"/>
              </w:rPr>
              <w:t>п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1486" w:right="1486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к</w:t>
            </w:r>
            <w:r w:rsidRPr="0022255E">
              <w:rPr>
                <w:b/>
                <w:bCs/>
                <w:color w:val="000000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</w:rPr>
              <w:t>ь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148" w:right="118" w:firstLine="82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диниц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1"/>
              </w:rPr>
              <w:t>и</w:t>
            </w:r>
            <w:r w:rsidRPr="0022255E">
              <w:rPr>
                <w:b/>
                <w:bCs/>
                <w:color w:val="000000"/>
              </w:rPr>
              <w:t>з</w:t>
            </w:r>
            <w:r w:rsidRPr="0022255E">
              <w:rPr>
                <w:b/>
                <w:bCs/>
                <w:color w:val="000000"/>
                <w:spacing w:val="2"/>
              </w:rPr>
              <w:t>м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6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ни</w:t>
            </w:r>
            <w:r w:rsidRPr="0022255E">
              <w:rPr>
                <w:b/>
                <w:bCs/>
                <w:color w:val="000000"/>
              </w:rPr>
              <w:t>я</w:t>
            </w:r>
          </w:p>
        </w:tc>
        <w:tc>
          <w:tcPr>
            <w:tcW w:w="4162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760"/>
              <w:rPr>
                <w:b/>
                <w:bCs/>
                <w:color w:val="000000"/>
                <w:spacing w:val="1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Ц</w:t>
            </w:r>
            <w:r w:rsidRPr="0022255E">
              <w:rPr>
                <w:b/>
                <w:bCs/>
                <w:color w:val="000000"/>
                <w:spacing w:val="-3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  <w:spacing w:val="-3"/>
              </w:rPr>
              <w:t>е</w:t>
            </w:r>
            <w:r w:rsidRPr="0022255E">
              <w:rPr>
                <w:b/>
                <w:bCs/>
                <w:color w:val="000000"/>
                <w:spacing w:val="1"/>
              </w:rPr>
              <w:t>в</w:t>
            </w:r>
            <w:r w:rsidRPr="0022255E">
              <w:rPr>
                <w:b/>
                <w:bCs/>
                <w:color w:val="000000"/>
                <w:spacing w:val="-4"/>
              </w:rPr>
              <w:t>ы</w:t>
            </w:r>
            <w:r w:rsidRPr="0022255E">
              <w:rPr>
                <w:b/>
                <w:bCs/>
                <w:color w:val="000000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к</w:t>
            </w:r>
            <w:r w:rsidRPr="0022255E">
              <w:rPr>
                <w:b/>
                <w:bCs/>
                <w:color w:val="000000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</w:rPr>
              <w:t>т</w:t>
            </w:r>
            <w:r w:rsidRPr="0022255E">
              <w:rPr>
                <w:b/>
                <w:bCs/>
                <w:color w:val="000000"/>
                <w:spacing w:val="-3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</w:rPr>
              <w:t>и</w:t>
            </w:r>
          </w:p>
        </w:tc>
      </w:tr>
      <w:tr w:rsidR="003B58B4" w:rsidRPr="0022255E">
        <w:trPr>
          <w:trHeight w:hRule="exact" w:val="904"/>
        </w:trPr>
        <w:tc>
          <w:tcPr>
            <w:tcW w:w="5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12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16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Б</w:t>
            </w:r>
            <w:r w:rsidRPr="0022255E">
              <w:rPr>
                <w:b/>
                <w:bCs/>
                <w:color w:val="000000"/>
              </w:rPr>
              <w:t>аз</w:t>
            </w:r>
            <w:r w:rsidRPr="0022255E">
              <w:rPr>
                <w:b/>
                <w:bCs/>
                <w:color w:val="000000"/>
                <w:spacing w:val="-4"/>
              </w:rPr>
              <w:t>о</w:t>
            </w:r>
            <w:r w:rsidRPr="0022255E">
              <w:rPr>
                <w:b/>
                <w:bCs/>
                <w:color w:val="000000"/>
                <w:spacing w:val="1"/>
              </w:rPr>
              <w:t>вы</w:t>
            </w:r>
            <w:r w:rsidRPr="0022255E">
              <w:rPr>
                <w:b/>
                <w:bCs/>
                <w:color w:val="000000"/>
              </w:rPr>
              <w:t>й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к</w:t>
            </w:r>
            <w:r w:rsidRPr="0022255E">
              <w:rPr>
                <w:b/>
                <w:bCs/>
                <w:color w:val="000000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  <w:spacing w:val="-6"/>
              </w:rPr>
              <w:t>ь</w:t>
            </w:r>
            <w:r w:rsidRPr="0022255E">
              <w:rPr>
                <w:b/>
                <w:bCs/>
                <w:color w:val="000000"/>
              </w:rPr>
              <w:t>,201</w:t>
            </w:r>
            <w:r w:rsidRPr="0022255E">
              <w:rPr>
                <w:b/>
                <w:bCs/>
                <w:color w:val="000000"/>
                <w:lang w:val="ru-RU"/>
              </w:rPr>
              <w:t>8</w:t>
            </w:r>
            <w:r w:rsidRPr="0022255E">
              <w:rPr>
                <w:b/>
                <w:bCs/>
                <w:color w:val="000000"/>
              </w:rPr>
              <w:t>г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</w:rPr>
              <w:t>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143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lang w:val="ru-RU"/>
              </w:rPr>
              <w:t>2021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153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</w:rPr>
              <w:t>202</w:t>
            </w:r>
            <w:r w:rsidRPr="0022255E">
              <w:rPr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153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</w:rPr>
              <w:t>202</w:t>
            </w:r>
            <w:r w:rsidRPr="0022255E">
              <w:rPr>
                <w:b/>
                <w:bCs/>
                <w:color w:val="000000"/>
                <w:lang w:val="ru-RU"/>
              </w:rPr>
              <w:t>5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b/>
                <w:bCs/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lang w:val="ru-RU"/>
              </w:rPr>
              <w:t>2030</w:t>
            </w:r>
          </w:p>
        </w:tc>
      </w:tr>
      <w:tr w:rsidR="003B58B4" w:rsidRPr="0022255E">
        <w:trPr>
          <w:trHeight w:hRule="exact" w:val="44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1.</w:t>
            </w:r>
          </w:p>
        </w:tc>
        <w:tc>
          <w:tcPr>
            <w:tcW w:w="8417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3234" w:right="3233"/>
              <w:jc w:val="center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к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2"/>
              </w:rPr>
              <w:t>з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</w:rPr>
              <w:t>ли</w:t>
            </w:r>
            <w:r w:rsidRPr="0022255E">
              <w:rPr>
                <w:color w:val="000000"/>
                <w:spacing w:val="-2"/>
              </w:rPr>
              <w:t>к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1"/>
              </w:rPr>
              <w:t>ч</w:t>
            </w:r>
            <w:r w:rsidRPr="0022255E">
              <w:rPr>
                <w:color w:val="000000"/>
                <w:spacing w:val="-3"/>
              </w:rPr>
              <w:t>ес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</w:rPr>
              <w:t>а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д</w:t>
            </w:r>
            <w:r w:rsidRPr="0022255E">
              <w:rPr>
                <w:color w:val="000000"/>
              </w:rPr>
              <w:t>ы</w:t>
            </w:r>
          </w:p>
        </w:tc>
        <w:tc>
          <w:tcPr>
            <w:tcW w:w="7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58B4" w:rsidRPr="0022255E" w:rsidRDefault="003B58B4" w:rsidP="009A4405">
            <w:pPr>
              <w:spacing w:line="276" w:lineRule="auto"/>
              <w:ind w:left="3234" w:right="3233"/>
              <w:jc w:val="center"/>
              <w:rPr>
                <w:color w:val="000000"/>
                <w:spacing w:val="-2"/>
              </w:rPr>
            </w:pPr>
          </w:p>
        </w:tc>
      </w:tr>
      <w:tr w:rsidR="003B58B4" w:rsidRPr="0022255E">
        <w:trPr>
          <w:trHeight w:hRule="exact" w:val="106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1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ля 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б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2"/>
                <w:lang w:val="ru-RU"/>
              </w:rPr>
              <w:t>ит</w:t>
            </w:r>
            <w:r w:rsidRPr="0022255E">
              <w:rPr>
                <w:color w:val="000000"/>
                <w:spacing w:val="-1"/>
                <w:lang w:val="ru-RU"/>
              </w:rPr>
              <w:t>ь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й 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 xml:space="preserve">ы  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>ле</w:t>
            </w:r>
          </w:p>
          <w:p w:rsidR="003B58B4" w:rsidRPr="0022255E" w:rsidRDefault="003B58B4" w:rsidP="009A4405">
            <w:pPr>
              <w:spacing w:line="276" w:lineRule="auto"/>
              <w:ind w:left="105" w:right="74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4"/>
                <w:lang w:val="ru-RU"/>
              </w:rPr>
              <w:t>г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2"/>
                <w:lang w:val="ru-RU"/>
              </w:rPr>
              <w:t>ки</w:t>
            </w:r>
            <w:r w:rsidRPr="0022255E">
              <w:rPr>
                <w:color w:val="000000"/>
                <w:lang w:val="ru-RU"/>
              </w:rPr>
              <w:t>,  не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-2"/>
                <w:lang w:val="ru-RU"/>
              </w:rPr>
              <w:t>ю</w:t>
            </w:r>
            <w:r w:rsidRPr="0022255E">
              <w:rPr>
                <w:color w:val="000000"/>
                <w:spacing w:val="3"/>
                <w:lang w:val="ru-RU"/>
              </w:rPr>
              <w:t>щ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 xml:space="preserve">х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нит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 xml:space="preserve">м 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3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 xml:space="preserve">м и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ав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-5"/>
                <w:lang w:val="ru-RU"/>
              </w:rPr>
              <w:t>л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м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511" w:right="51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549" w:right="55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57" w:right="261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67" w:right="25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66" w:right="262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66" w:right="262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</w:tr>
      <w:tr w:rsidR="003B58B4" w:rsidRPr="0022255E">
        <w:trPr>
          <w:trHeight w:hRule="exact" w:val="99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2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 w:right="78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ля 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б</w:t>
            </w:r>
            <w:r w:rsidRPr="0022255E">
              <w:rPr>
                <w:color w:val="000000"/>
                <w:spacing w:val="-2"/>
                <w:lang w:val="ru-RU"/>
              </w:rPr>
              <w:t>пит</w:t>
            </w:r>
            <w:r w:rsidRPr="0022255E">
              <w:rPr>
                <w:color w:val="000000"/>
                <w:spacing w:val="4"/>
                <w:lang w:val="ru-RU"/>
              </w:rPr>
              <w:t>ь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 xml:space="preserve">ой 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>ы  в</w:t>
            </w:r>
          </w:p>
          <w:p w:rsidR="003B58B4" w:rsidRPr="0022255E" w:rsidRDefault="003B58B4" w:rsidP="009A4405">
            <w:pPr>
              <w:spacing w:line="276" w:lineRule="auto"/>
              <w:ind w:left="105" w:right="66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ль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й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ти</w:t>
            </w:r>
            <w:r w:rsidRPr="0022255E">
              <w:rPr>
                <w:color w:val="000000"/>
                <w:lang w:val="ru-RU"/>
              </w:rPr>
              <w:t xml:space="preserve">, 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w w:val="101"/>
                <w:lang w:val="ru-RU"/>
              </w:rPr>
              <w:t xml:space="preserve">е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spacing w:val="-2"/>
                <w:lang w:val="ru-RU"/>
              </w:rPr>
              <w:t>ющи</w:t>
            </w:r>
            <w:r w:rsidRPr="0022255E">
              <w:rPr>
                <w:color w:val="000000"/>
                <w:lang w:val="ru-RU"/>
              </w:rPr>
              <w:t xml:space="preserve">х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нит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 xml:space="preserve">м 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 xml:space="preserve">м и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ав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3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м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511" w:right="51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549" w:right="55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57" w:right="261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67" w:right="25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58" w:right="25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58" w:right="25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</w:tr>
      <w:tr w:rsidR="003B58B4" w:rsidRPr="00656FF2">
        <w:trPr>
          <w:trHeight w:hRule="exact" w:val="37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2.</w:t>
            </w:r>
          </w:p>
        </w:tc>
        <w:tc>
          <w:tcPr>
            <w:tcW w:w="8417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852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ли 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 xml:space="preserve">и и 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3"/>
                <w:lang w:val="ru-RU"/>
              </w:rPr>
              <w:t>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й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 xml:space="preserve">и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w w:val="101"/>
                <w:lang w:val="ru-RU"/>
              </w:rPr>
              <w:t>я</w:t>
            </w:r>
          </w:p>
        </w:tc>
        <w:tc>
          <w:tcPr>
            <w:tcW w:w="7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58B4" w:rsidRPr="0022255E" w:rsidRDefault="003B58B4" w:rsidP="009A4405">
            <w:pPr>
              <w:spacing w:line="276" w:lineRule="auto"/>
              <w:ind w:left="1852"/>
              <w:rPr>
                <w:color w:val="000000"/>
                <w:spacing w:val="-2"/>
                <w:lang w:val="ru-RU"/>
              </w:rPr>
            </w:pPr>
          </w:p>
        </w:tc>
      </w:tr>
      <w:tr w:rsidR="003B58B4" w:rsidRPr="0022255E">
        <w:trPr>
          <w:trHeight w:hRule="exact" w:val="59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1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А</w:t>
            </w:r>
            <w:r w:rsidRPr="0022255E">
              <w:rPr>
                <w:color w:val="000000"/>
                <w:spacing w:val="1"/>
              </w:rPr>
              <w:t>ва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-2"/>
              </w:rPr>
              <w:t>ийн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3"/>
              </w:rPr>
              <w:t>с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</w:rPr>
              <w:t>ь</w:t>
            </w:r>
            <w:r w:rsidRPr="0022255E">
              <w:rPr>
                <w:color w:val="000000"/>
                <w:spacing w:val="-2"/>
              </w:rPr>
              <w:t>ц</w:t>
            </w:r>
            <w:r w:rsidRPr="0022255E">
              <w:rPr>
                <w:color w:val="000000"/>
                <w:spacing w:val="1"/>
              </w:rPr>
              <w:t>е</w:t>
            </w:r>
            <w:r w:rsidRPr="0022255E">
              <w:rPr>
                <w:color w:val="000000"/>
                <w:spacing w:val="-2"/>
              </w:rPr>
              <w:t>нт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2"/>
              </w:rPr>
              <w:t>з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1"/>
              </w:rPr>
              <w:t>ва</w:t>
            </w:r>
            <w:r w:rsidRPr="0022255E">
              <w:rPr>
                <w:color w:val="000000"/>
                <w:spacing w:val="-2"/>
              </w:rPr>
              <w:t>нн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</w:rPr>
              <w:t>х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3"/>
              </w:rPr>
              <w:t>т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</w:rPr>
              <w:t>м</w:t>
            </w:r>
          </w:p>
          <w:p w:rsidR="003B58B4" w:rsidRPr="0022255E" w:rsidRDefault="003B58B4" w:rsidP="009A4405">
            <w:pPr>
              <w:spacing w:line="276" w:lineRule="auto"/>
              <w:ind w:left="105"/>
              <w:rPr>
                <w:color w:val="000000"/>
              </w:rPr>
            </w:pP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3"/>
              </w:rPr>
              <w:t>д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</w:rPr>
              <w:t>ж</w:t>
            </w:r>
            <w:r w:rsidRPr="0022255E">
              <w:rPr>
                <w:color w:val="000000"/>
                <w:spacing w:val="1"/>
              </w:rPr>
              <w:t>е</w:t>
            </w:r>
            <w:r w:rsidRPr="0022255E">
              <w:rPr>
                <w:color w:val="000000"/>
                <w:spacing w:val="-2"/>
              </w:rPr>
              <w:t>ни</w:t>
            </w:r>
            <w:r w:rsidRPr="0022255E">
              <w:rPr>
                <w:color w:val="000000"/>
                <w:w w:val="101"/>
              </w:rPr>
              <w:t>я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68"/>
              <w:rPr>
                <w:color w:val="000000"/>
              </w:rPr>
            </w:pP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-2"/>
              </w:rPr>
              <w:t>д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</w:rPr>
              <w:t>/1</w:t>
            </w:r>
            <w:r w:rsidRPr="0022255E">
              <w:rPr>
                <w:color w:val="000000"/>
                <w:spacing w:val="-2"/>
              </w:rPr>
              <w:t>к</w:t>
            </w:r>
            <w:r w:rsidRPr="0022255E">
              <w:rPr>
                <w:color w:val="000000"/>
                <w:spacing w:val="-3"/>
              </w:rPr>
              <w:t>м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425" w:right="425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4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14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14" w:right="209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10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57" w:right="253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57" w:right="253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4</w:t>
            </w:r>
          </w:p>
        </w:tc>
      </w:tr>
      <w:tr w:rsidR="003B58B4" w:rsidRPr="0022255E">
        <w:trPr>
          <w:trHeight w:hRule="exact" w:val="502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2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У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ль</w:t>
            </w:r>
            <w:r w:rsidRPr="0022255E">
              <w:rPr>
                <w:color w:val="000000"/>
                <w:spacing w:val="-3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 xml:space="preserve">й    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с     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й    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я</w:t>
            </w:r>
            <w:r w:rsidRPr="0022255E">
              <w:rPr>
                <w:color w:val="000000"/>
                <w:lang w:val="ru-RU"/>
              </w:rPr>
              <w:t>,</w:t>
            </w:r>
          </w:p>
          <w:p w:rsidR="003B58B4" w:rsidRPr="0022255E" w:rsidRDefault="003B58B4" w:rsidP="009A4405">
            <w:pPr>
              <w:spacing w:line="276" w:lineRule="auto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ющи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 xml:space="preserve">я в </w:t>
            </w:r>
            <w:r w:rsidRPr="0022255E">
              <w:rPr>
                <w:color w:val="000000"/>
                <w:spacing w:val="-3"/>
                <w:lang w:val="ru-RU"/>
              </w:rPr>
              <w:t>з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а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w w:val="101"/>
                <w:lang w:val="ru-RU"/>
              </w:rPr>
              <w:t>е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511" w:right="51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501" w:right="502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34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59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58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57" w:right="253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57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57" w:right="253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56</w:t>
            </w:r>
          </w:p>
        </w:tc>
      </w:tr>
      <w:tr w:rsidR="003B58B4" w:rsidRPr="0022255E">
        <w:trPr>
          <w:trHeight w:hRule="exact" w:val="399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3.</w:t>
            </w:r>
          </w:p>
        </w:tc>
        <w:tc>
          <w:tcPr>
            <w:tcW w:w="8417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414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к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2"/>
              </w:rPr>
              <w:t>з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</w:rPr>
              <w:t>ль</w:t>
            </w:r>
            <w:r w:rsidRPr="0022255E">
              <w:rPr>
                <w:color w:val="000000"/>
                <w:spacing w:val="-2"/>
              </w:rPr>
              <w:t>к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1"/>
              </w:rPr>
              <w:t>ч</w:t>
            </w:r>
            <w:r w:rsidRPr="0022255E">
              <w:rPr>
                <w:color w:val="000000"/>
                <w:spacing w:val="-3"/>
              </w:rPr>
              <w:t>ес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</w:rPr>
              <w:t>а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-3"/>
              </w:rPr>
              <w:t>с</w:t>
            </w:r>
            <w:r w:rsidRPr="0022255E">
              <w:rPr>
                <w:color w:val="000000"/>
                <w:spacing w:val="5"/>
              </w:rPr>
              <w:t>л</w:t>
            </w:r>
            <w:r w:rsidRPr="0022255E">
              <w:rPr>
                <w:color w:val="000000"/>
                <w:spacing w:val="-10"/>
              </w:rPr>
              <w:t>у</w:t>
            </w:r>
            <w:r w:rsidRPr="0022255E">
              <w:rPr>
                <w:color w:val="000000"/>
              </w:rPr>
              <w:t>ж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1"/>
              </w:rPr>
              <w:t>ва</w:t>
            </w:r>
            <w:r w:rsidRPr="0022255E">
              <w:rPr>
                <w:color w:val="000000"/>
                <w:spacing w:val="-2"/>
              </w:rPr>
              <w:t>ни</w:t>
            </w:r>
            <w:r w:rsidRPr="0022255E">
              <w:rPr>
                <w:color w:val="000000"/>
              </w:rPr>
              <w:t>я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2"/>
              </w:rPr>
              <w:t>н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3"/>
              </w:rPr>
              <w:t>т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в</w:t>
            </w:r>
          </w:p>
        </w:tc>
        <w:tc>
          <w:tcPr>
            <w:tcW w:w="7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58B4" w:rsidRPr="0022255E" w:rsidRDefault="003B58B4" w:rsidP="009A4405">
            <w:pPr>
              <w:spacing w:line="276" w:lineRule="auto"/>
              <w:ind w:left="2414"/>
              <w:rPr>
                <w:color w:val="000000"/>
                <w:spacing w:val="-2"/>
              </w:rPr>
            </w:pPr>
          </w:p>
        </w:tc>
      </w:tr>
      <w:tr w:rsidR="003B58B4" w:rsidRPr="0022255E">
        <w:trPr>
          <w:trHeight w:hRule="exact" w:val="498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1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ля 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я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к 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 xml:space="preserve">а 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дк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ю</w:t>
            </w:r>
            <w:r w:rsidRPr="0022255E">
              <w:rPr>
                <w:color w:val="000000"/>
                <w:spacing w:val="4"/>
                <w:lang w:val="ru-RU"/>
              </w:rPr>
              <w:t>ч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, 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w w:val="101"/>
                <w:lang w:val="ru-RU"/>
              </w:rPr>
              <w:t>я</w:t>
            </w:r>
          </w:p>
          <w:p w:rsidR="003B58B4" w:rsidRPr="0022255E" w:rsidRDefault="003B58B4" w:rsidP="009A4405">
            <w:pPr>
              <w:spacing w:line="276" w:lineRule="auto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 xml:space="preserve"> и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 xml:space="preserve">м 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w w:val="101"/>
                <w:lang w:val="ru-RU"/>
              </w:rPr>
              <w:t>а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511" w:right="51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453" w:right="44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91"/>
              <w:rPr>
                <w:color w:val="000000"/>
              </w:rPr>
            </w:pPr>
            <w:r w:rsidRPr="0022255E">
              <w:rPr>
                <w:color w:val="000000"/>
              </w:rPr>
              <w:t>100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01"/>
              <w:rPr>
                <w:color w:val="000000"/>
              </w:rPr>
            </w:pPr>
            <w:r w:rsidRPr="0022255E">
              <w:rPr>
                <w:color w:val="000000"/>
              </w:rPr>
              <w:t>100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01"/>
              <w:rPr>
                <w:color w:val="000000"/>
              </w:rPr>
            </w:pPr>
            <w:r w:rsidRPr="0022255E">
              <w:rPr>
                <w:color w:val="000000"/>
              </w:rPr>
              <w:t>100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01"/>
              <w:rPr>
                <w:color w:val="000000"/>
              </w:rPr>
            </w:pPr>
            <w:r w:rsidRPr="0022255E">
              <w:rPr>
                <w:color w:val="000000"/>
              </w:rPr>
              <w:t>100</w:t>
            </w:r>
          </w:p>
        </w:tc>
      </w:tr>
      <w:tr w:rsidR="003B58B4" w:rsidRPr="0022255E">
        <w:trPr>
          <w:trHeight w:hRule="exact" w:val="25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4.</w:t>
            </w:r>
          </w:p>
        </w:tc>
        <w:tc>
          <w:tcPr>
            <w:tcW w:w="8417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1" w:line="276" w:lineRule="auto"/>
              <w:ind w:left="2164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ль э</w:t>
            </w:r>
            <w:r w:rsidRPr="0022255E">
              <w:rPr>
                <w:color w:val="000000"/>
                <w:spacing w:val="-1"/>
                <w:lang w:val="ru-RU"/>
              </w:rPr>
              <w:t>фф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кти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 xml:space="preserve">и 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ль</w:t>
            </w:r>
            <w:r w:rsidRPr="0022255E">
              <w:rPr>
                <w:color w:val="000000"/>
                <w:spacing w:val="1"/>
                <w:lang w:val="ru-RU"/>
              </w:rPr>
              <w:t>з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ва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>я р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в</w:t>
            </w:r>
          </w:p>
        </w:tc>
        <w:tc>
          <w:tcPr>
            <w:tcW w:w="7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58B4" w:rsidRPr="0022255E" w:rsidRDefault="003B58B4" w:rsidP="009A4405">
            <w:pPr>
              <w:spacing w:before="1" w:line="276" w:lineRule="auto"/>
              <w:ind w:left="2164"/>
              <w:rPr>
                <w:color w:val="000000"/>
                <w:spacing w:val="-2"/>
                <w:lang w:val="ru-RU"/>
              </w:rPr>
            </w:pPr>
          </w:p>
        </w:tc>
      </w:tr>
      <w:tr w:rsidR="003B58B4" w:rsidRPr="0022255E">
        <w:trPr>
          <w:trHeight w:hRule="exact" w:val="61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4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1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У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 xml:space="preserve">ь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рь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 xml:space="preserve">ы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 xml:space="preserve">ри 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ти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3"/>
                <w:w w:val="101"/>
                <w:lang w:val="ru-RU"/>
              </w:rPr>
              <w:t>к</w:t>
            </w:r>
            <w:r w:rsidRPr="0022255E">
              <w:rPr>
                <w:color w:val="000000"/>
                <w:w w:val="101"/>
                <w:lang w:val="ru-RU"/>
              </w:rPr>
              <w:t>е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511" w:right="51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425" w:right="42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</w:t>
            </w:r>
            <w:r w:rsidRPr="0022255E">
              <w:rPr>
                <w:color w:val="000000"/>
                <w:spacing w:val="2"/>
              </w:rPr>
              <w:t>,</w:t>
            </w:r>
            <w:r w:rsidRPr="0022255E">
              <w:rPr>
                <w:color w:val="000000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4" w:right="130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</w:rPr>
              <w:t>5</w:t>
            </w:r>
            <w:r w:rsidRPr="0022255E">
              <w:rPr>
                <w:color w:val="000000"/>
                <w:lang w:val="ru-RU"/>
              </w:rPr>
              <w:t>,66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2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</w:rPr>
              <w:t>5</w:t>
            </w:r>
            <w:r w:rsidRPr="0022255E">
              <w:rPr>
                <w:color w:val="000000"/>
                <w:lang w:val="ru-RU"/>
              </w:rPr>
              <w:t>,62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5,58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5,54</w:t>
            </w:r>
          </w:p>
        </w:tc>
      </w:tr>
      <w:tr w:rsidR="003B58B4" w:rsidRPr="0022255E">
        <w:trPr>
          <w:trHeight w:hRule="exact" w:val="75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4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2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 w:right="6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ля 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, о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spacing w:val="-2"/>
                <w:lang w:val="ru-RU"/>
              </w:rPr>
              <w:t>щ</w:t>
            </w:r>
            <w:r w:rsidRPr="0022255E">
              <w:rPr>
                <w:color w:val="000000"/>
                <w:spacing w:val="1"/>
                <w:lang w:val="ru-RU"/>
              </w:rPr>
              <w:t>е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1"/>
                <w:lang w:val="ru-RU"/>
              </w:rPr>
              <w:t>я</w:t>
            </w:r>
            <w:r w:rsidRPr="0022255E">
              <w:rPr>
                <w:color w:val="000000"/>
                <w:spacing w:val="-2"/>
                <w:lang w:val="ru-RU"/>
              </w:rPr>
              <w:t>ющи</w:t>
            </w:r>
            <w:r w:rsidRPr="0022255E">
              <w:rPr>
                <w:color w:val="000000"/>
                <w:lang w:val="ru-RU"/>
              </w:rPr>
              <w:t>х 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1"/>
                <w:w w:val="101"/>
                <w:lang w:val="ru-RU"/>
              </w:rPr>
              <w:t>ч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 xml:space="preserve">ы 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5"/>
                <w:lang w:val="ru-RU"/>
              </w:rPr>
              <w:t>л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4"/>
                <w:lang w:val="ru-RU"/>
              </w:rPr>
              <w:t>ч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lang w:val="ru-RU"/>
              </w:rPr>
              <w:t xml:space="preserve">ю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 xml:space="preserve">у </w:t>
            </w:r>
            <w:r w:rsidRPr="0022255E">
              <w:rPr>
                <w:color w:val="000000"/>
                <w:spacing w:val="3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 xml:space="preserve"> 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иб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 xml:space="preserve">м 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4"/>
                <w:w w:val="101"/>
                <w:lang w:val="ru-RU"/>
              </w:rPr>
              <w:t>ч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w w:val="101"/>
                <w:lang w:val="ru-RU"/>
              </w:rPr>
              <w:t>а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511" w:right="51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501" w:right="502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04" w:right="213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68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14" w:right="209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73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05" w:right="206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78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05" w:right="206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83</w:t>
            </w:r>
          </w:p>
        </w:tc>
      </w:tr>
    </w:tbl>
    <w:p w:rsidR="003B58B4" w:rsidRPr="0022255E" w:rsidRDefault="003B58B4" w:rsidP="009A4405">
      <w:pPr>
        <w:spacing w:line="360" w:lineRule="auto"/>
        <w:rPr>
          <w:color w:val="000000"/>
        </w:rPr>
      </w:pPr>
    </w:p>
    <w:p w:rsidR="003B58B4" w:rsidRPr="0022255E" w:rsidRDefault="003B58B4" w:rsidP="009A4405">
      <w:pPr>
        <w:spacing w:before="5" w:line="240" w:lineRule="exact"/>
        <w:rPr>
          <w:color w:val="000000"/>
          <w:sz w:val="24"/>
          <w:szCs w:val="24"/>
        </w:rPr>
      </w:pPr>
    </w:p>
    <w:p w:rsidR="003B58B4" w:rsidRPr="0022255E" w:rsidRDefault="003B58B4" w:rsidP="009A4405">
      <w:pPr>
        <w:spacing w:before="22" w:line="361" w:lineRule="auto"/>
        <w:ind w:left="136" w:right="105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 xml:space="preserve">ица 4.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ии 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29"/>
        <w:gridCol w:w="3142"/>
        <w:gridCol w:w="2046"/>
      </w:tblGrid>
      <w:tr w:rsidR="003B58B4" w:rsidRPr="0022255E">
        <w:trPr>
          <w:trHeight w:hRule="exact" w:val="1058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1334" w:right="291" w:hanging="1008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2"/>
              </w:rPr>
              <w:t>Н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1"/>
              </w:rPr>
              <w:t>и</w:t>
            </w:r>
            <w:r w:rsidRPr="0022255E">
              <w:rPr>
                <w:b/>
                <w:bCs/>
                <w:color w:val="000000"/>
                <w:spacing w:val="-3"/>
              </w:rPr>
              <w:t>м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1"/>
              </w:rPr>
              <w:t>в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1"/>
              </w:rPr>
              <w:t>ни</w:t>
            </w:r>
            <w:r w:rsidRPr="0022255E">
              <w:rPr>
                <w:b/>
                <w:bCs/>
                <w:color w:val="000000"/>
              </w:rPr>
              <w:t>еи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  <w:spacing w:val="-5"/>
              </w:rPr>
              <w:t>а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с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2"/>
              </w:rPr>
              <w:t>ж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ни</w:t>
            </w:r>
            <w:r w:rsidRPr="0022255E">
              <w:rPr>
                <w:b/>
                <w:bCs/>
                <w:color w:val="000000"/>
                <w:w w:val="101"/>
              </w:rPr>
              <w:t>е</w:t>
            </w:r>
            <w:r w:rsidRPr="0022255E">
              <w:rPr>
                <w:b/>
                <w:bCs/>
                <w:color w:val="000000"/>
              </w:rPr>
              <w:t>о</w:t>
            </w:r>
            <w:r w:rsidRPr="0022255E">
              <w:rPr>
                <w:b/>
                <w:bCs/>
                <w:color w:val="000000"/>
                <w:spacing w:val="-5"/>
              </w:rPr>
              <w:t>б</w:t>
            </w:r>
            <w:r w:rsidRPr="0022255E">
              <w:rPr>
                <w:b/>
                <w:bCs/>
                <w:color w:val="000000"/>
                <w:spacing w:val="-2"/>
              </w:rPr>
              <w:t>ъ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к</w:t>
            </w:r>
            <w:r w:rsidRPr="0022255E">
              <w:rPr>
                <w:b/>
                <w:bCs/>
                <w:color w:val="000000"/>
                <w:spacing w:val="2"/>
              </w:rPr>
              <w:t>т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</w:rPr>
              <w:t>в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286" w:right="283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дин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1"/>
              </w:rPr>
              <w:t>ч</w:t>
            </w:r>
            <w:r w:rsidRPr="0022255E">
              <w:rPr>
                <w:b/>
                <w:bCs/>
                <w:color w:val="000000"/>
                <w:spacing w:val="-1"/>
              </w:rPr>
              <w:t>н</w:t>
            </w:r>
            <w:r w:rsidRPr="0022255E">
              <w:rPr>
                <w:b/>
                <w:bCs/>
                <w:color w:val="000000"/>
              </w:rPr>
              <w:t>ая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1"/>
              </w:rPr>
              <w:t>я</w:t>
            </w:r>
            <w:r w:rsidRPr="0022255E">
              <w:rPr>
                <w:b/>
                <w:bCs/>
                <w:color w:val="000000"/>
                <w:spacing w:val="-2"/>
              </w:rPr>
              <w:t>ж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нн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с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</w:rPr>
              <w:t>ь</w:t>
            </w:r>
          </w:p>
          <w:p w:rsidR="003B58B4" w:rsidRPr="0022255E" w:rsidRDefault="003B58B4" w:rsidP="009A4405">
            <w:pPr>
              <w:spacing w:line="276" w:lineRule="auto"/>
              <w:ind w:left="1048" w:right="1047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в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д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6"/>
              </w:rPr>
              <w:t>в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д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 xml:space="preserve">в, </w:t>
            </w:r>
            <w:r w:rsidRPr="0022255E">
              <w:rPr>
                <w:b/>
                <w:bCs/>
                <w:color w:val="000000"/>
                <w:spacing w:val="-1"/>
              </w:rPr>
              <w:t>км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589" w:right="579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2"/>
              </w:rPr>
              <w:t>С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</w:t>
            </w:r>
            <w:r w:rsidRPr="0022255E">
              <w:rPr>
                <w:b/>
                <w:bCs/>
                <w:color w:val="000000"/>
              </w:rPr>
              <w:t>ь</w:t>
            </w:r>
          </w:p>
          <w:p w:rsidR="003B58B4" w:rsidRPr="0022255E" w:rsidRDefault="003B58B4" w:rsidP="009A4405">
            <w:pPr>
              <w:spacing w:line="276" w:lineRule="auto"/>
              <w:ind w:left="318" w:right="315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1"/>
              </w:rPr>
              <w:t>и</w:t>
            </w:r>
            <w:r w:rsidRPr="0022255E">
              <w:rPr>
                <w:b/>
                <w:bCs/>
                <w:color w:val="000000"/>
              </w:rPr>
              <w:t>зно</w:t>
            </w:r>
            <w:r w:rsidRPr="0022255E">
              <w:rPr>
                <w:b/>
                <w:bCs/>
                <w:color w:val="000000"/>
                <w:spacing w:val="-7"/>
              </w:rPr>
              <w:t>ш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нн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с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</w:rPr>
              <w:t>и, (%)</w:t>
            </w:r>
          </w:p>
        </w:tc>
      </w:tr>
      <w:tr w:rsidR="003B58B4" w:rsidRPr="0022255E">
        <w:trPr>
          <w:trHeight w:hRule="exact" w:val="99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80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М</w:t>
            </w:r>
            <w:r w:rsidRPr="0022255E">
              <w:rPr>
                <w:color w:val="000000"/>
                <w:sz w:val="22"/>
                <w:szCs w:val="22"/>
              </w:rPr>
              <w:t>О«Я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б</w:t>
            </w:r>
            <w:r w:rsidRPr="0022255E">
              <w:rPr>
                <w:color w:val="000000"/>
                <w:sz w:val="22"/>
                <w:szCs w:val="22"/>
              </w:rPr>
              <w:t>л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вс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к</w:t>
            </w:r>
            <w:r w:rsidRPr="0022255E">
              <w:rPr>
                <w:color w:val="000000"/>
                <w:sz w:val="22"/>
                <w:szCs w:val="22"/>
              </w:rPr>
              <w:t>ое</w:t>
            </w:r>
          </w:p>
          <w:p w:rsidR="003B58B4" w:rsidRPr="0022255E" w:rsidRDefault="003B58B4" w:rsidP="009A4405">
            <w:pPr>
              <w:spacing w:line="276" w:lineRule="auto"/>
              <w:ind w:left="80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г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5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3"/>
                <w:sz w:val="22"/>
                <w:szCs w:val="22"/>
              </w:rPr>
              <w:t>д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3"/>
                <w:w w:val="101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w w:val="101"/>
                <w:sz w:val="22"/>
                <w:szCs w:val="22"/>
              </w:rPr>
              <w:t>е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п</w:t>
            </w:r>
            <w:r w:rsidRPr="0022255E">
              <w:rPr>
                <w:color w:val="000000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е</w:t>
            </w:r>
            <w:r w:rsidRPr="0022255E">
              <w:rPr>
                <w:color w:val="000000"/>
                <w:sz w:val="22"/>
                <w:szCs w:val="22"/>
              </w:rPr>
              <w:t>л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е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ни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е</w:t>
            </w:r>
            <w:r w:rsidRPr="0022255E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366" w:right="1362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270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862" w:right="863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60</w:t>
            </w:r>
          </w:p>
        </w:tc>
      </w:tr>
    </w:tbl>
    <w:p w:rsidR="003B58B4" w:rsidRPr="0022255E" w:rsidRDefault="003B58B4" w:rsidP="009A4405">
      <w:pPr>
        <w:rPr>
          <w:color w:val="000000"/>
        </w:rPr>
        <w:sectPr w:rsidR="003B58B4" w:rsidRPr="0022255E">
          <w:pgSz w:w="11920" w:h="16840"/>
          <w:pgMar w:top="1200" w:right="700" w:bottom="280" w:left="1280" w:header="725" w:footer="967" w:gutter="0"/>
          <w:cols w:space="720"/>
        </w:sectPr>
      </w:pPr>
    </w:p>
    <w:p w:rsidR="003B58B4" w:rsidRPr="0022255E" w:rsidRDefault="003B58B4" w:rsidP="009A4405">
      <w:pPr>
        <w:spacing w:before="10" w:line="260" w:lineRule="exact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before="22" w:line="360" w:lineRule="auto"/>
        <w:ind w:left="929" w:right="102" w:hanging="433"/>
        <w:jc w:val="both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2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2</w:t>
      </w:r>
      <w:r w:rsidRPr="0022255E">
        <w:rPr>
          <w:b/>
          <w:bCs/>
          <w:color w:val="000000"/>
          <w:spacing w:val="13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Различные сценарии развития централизованных систем водоснабжениявзависимостиотразличныхсценариевразвитияМО«Яблоновскоегородскоепоселение»</w:t>
      </w: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»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8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зличны,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ксро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ки</w:t>
      </w: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7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кис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ниявпо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и.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иец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>уюз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итот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риро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2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нный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, 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цияихоц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к при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риипро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ципа</w:t>
      </w:r>
      <w:r w:rsidRPr="0022255E">
        <w:rPr>
          <w:color w:val="000000"/>
          <w:spacing w:val="6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 поз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лиопр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зн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ияв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ниина 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ур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843"/>
        <w:rPr>
          <w:color w:val="000000"/>
          <w:spacing w:val="-1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ассм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рим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136" w:right="98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i/>
          <w:iCs/>
          <w:color w:val="000000"/>
          <w:sz w:val="28"/>
          <w:szCs w:val="28"/>
        </w:rPr>
        <w:t>I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вар</w:t>
      </w:r>
      <w:r w:rsidRPr="0022255E">
        <w:rPr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22255E">
        <w:rPr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i/>
          <w:i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ок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z w:val="28"/>
          <w:szCs w:val="28"/>
          <w:lang w:val="ru-RU"/>
        </w:rPr>
        <w:t>йв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z w:val="28"/>
          <w:szCs w:val="28"/>
          <w:lang w:val="ru-RU"/>
        </w:rPr>
        <w:t>риа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тпро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pacing w:val="6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i/>
          <w:iCs/>
          <w:color w:val="000000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енн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 xml:space="preserve">ти 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z w:val="28"/>
          <w:szCs w:val="28"/>
          <w:lang w:val="ru-RU"/>
        </w:rPr>
        <w:t>ия.</w:t>
      </w:r>
      <w:r w:rsidRPr="0022255E">
        <w:rPr>
          <w:color w:val="000000"/>
          <w:sz w:val="28"/>
          <w:szCs w:val="28"/>
          <w:lang w:val="ru-RU"/>
        </w:rPr>
        <w:t xml:space="preserve">В 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ном 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непр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ро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т 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5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нияв 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»к 2</w:t>
      </w:r>
      <w:r w:rsidRPr="0022255E">
        <w:rPr>
          <w:color w:val="000000"/>
          <w:spacing w:val="4"/>
          <w:sz w:val="28"/>
          <w:szCs w:val="28"/>
          <w:lang w:val="ru-RU"/>
        </w:rPr>
        <w:t>0</w:t>
      </w:r>
      <w:r w:rsidRPr="0022255E">
        <w:rPr>
          <w:color w:val="000000"/>
          <w:spacing w:val="1"/>
          <w:sz w:val="28"/>
          <w:szCs w:val="28"/>
          <w:lang w:val="ru-RU"/>
        </w:rPr>
        <w:t>2</w:t>
      </w:r>
      <w:r w:rsidRPr="0022255E">
        <w:rPr>
          <w:color w:val="000000"/>
          <w:sz w:val="28"/>
          <w:szCs w:val="28"/>
          <w:lang w:val="ru-RU"/>
        </w:rPr>
        <w:t xml:space="preserve">7 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о51</w:t>
      </w:r>
      <w:r w:rsidRPr="0022255E">
        <w:rPr>
          <w:color w:val="000000"/>
          <w:spacing w:val="2"/>
          <w:sz w:val="28"/>
          <w:szCs w:val="28"/>
          <w:lang w:val="ru-RU"/>
        </w:rPr>
        <w:t>,743</w:t>
      </w:r>
      <w:r w:rsidRPr="0022255E">
        <w:rPr>
          <w:color w:val="000000"/>
          <w:spacing w:val="-2"/>
          <w:sz w:val="28"/>
          <w:szCs w:val="28"/>
          <w:lang w:val="ru-RU"/>
        </w:rPr>
        <w:t xml:space="preserve"> 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к.</w:t>
      </w:r>
    </w:p>
    <w:p w:rsidR="003B58B4" w:rsidRPr="0022255E" w:rsidRDefault="003B58B4" w:rsidP="009A4405">
      <w:pPr>
        <w:spacing w:line="360" w:lineRule="auto"/>
        <w:ind w:left="136" w:right="106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</w:rPr>
        <w:t>I</w:t>
      </w:r>
      <w:r w:rsidRPr="0022255E">
        <w:rPr>
          <w:color w:val="000000"/>
          <w:sz w:val="28"/>
          <w:szCs w:val="28"/>
          <w:lang w:val="ru-RU"/>
        </w:rPr>
        <w:t>про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ноза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тза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в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олн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м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2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i/>
          <w:iCs/>
          <w:color w:val="000000"/>
          <w:spacing w:val="2"/>
          <w:sz w:val="28"/>
          <w:szCs w:val="28"/>
        </w:rPr>
        <w:t>I</w:t>
      </w:r>
      <w:r w:rsidRPr="0022255E">
        <w:rPr>
          <w:b/>
          <w:bCs/>
          <w:i/>
          <w:iCs/>
          <w:color w:val="000000"/>
          <w:sz w:val="28"/>
          <w:szCs w:val="28"/>
        </w:rPr>
        <w:t>I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вар</w:t>
      </w:r>
      <w:r w:rsidRPr="0022255E">
        <w:rPr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22255E">
        <w:rPr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i/>
          <w:iCs/>
          <w:color w:val="000000"/>
          <w:sz w:val="28"/>
          <w:szCs w:val="28"/>
          <w:lang w:val="ru-RU"/>
        </w:rPr>
        <w:t>Ни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z w:val="28"/>
          <w:szCs w:val="28"/>
          <w:lang w:val="ru-RU"/>
        </w:rPr>
        <w:t>кийвариантпр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i/>
          <w:iCs/>
          <w:color w:val="000000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енн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 xml:space="preserve">ти 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z w:val="28"/>
          <w:szCs w:val="28"/>
          <w:lang w:val="ru-RU"/>
        </w:rPr>
        <w:t xml:space="preserve">ия. 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аще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иер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твпо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ниии</w:t>
      </w:r>
      <w:r w:rsidRPr="0022255E">
        <w:rPr>
          <w:color w:val="000000"/>
          <w:spacing w:val="12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за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 произ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пы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ниже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 будуто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на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не 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 xml:space="preserve">ри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нии 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риц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естественного и 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иро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)</w:t>
      </w:r>
      <w:r w:rsidRPr="0022255E">
        <w:rPr>
          <w:color w:val="000000"/>
          <w:sz w:val="28"/>
          <w:szCs w:val="28"/>
          <w:lang w:val="ru-RU"/>
        </w:rPr>
        <w:t>.Приэ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оожи</w:t>
      </w:r>
      <w:r w:rsidRPr="0022255E">
        <w:rPr>
          <w:color w:val="000000"/>
          <w:spacing w:val="1"/>
          <w:sz w:val="28"/>
          <w:szCs w:val="28"/>
          <w:lang w:val="ru-RU"/>
        </w:rPr>
        <w:t>да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за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лож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ш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жи</w:t>
      </w:r>
      <w:r w:rsidRPr="0022255E">
        <w:rPr>
          <w:color w:val="000000"/>
          <w:spacing w:val="4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уюз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у, инжен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ры,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утпо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яэк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ие про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ы.</w:t>
      </w:r>
    </w:p>
    <w:p w:rsidR="003B58B4" w:rsidRPr="0022255E" w:rsidRDefault="003B58B4" w:rsidP="009A4405">
      <w:pPr>
        <w:spacing w:line="361" w:lineRule="auto"/>
        <w:ind w:left="256" w:right="192" w:firstLine="706"/>
        <w:jc w:val="both"/>
        <w:rPr>
          <w:color w:val="000000"/>
          <w:spacing w:val="-3"/>
          <w:sz w:val="28"/>
          <w:szCs w:val="28"/>
          <w:lang w:val="ru-RU"/>
        </w:rPr>
      </w:pPr>
    </w:p>
    <w:p w:rsidR="003B58B4" w:rsidRPr="0022255E" w:rsidRDefault="003B58B4" w:rsidP="009A4405">
      <w:pPr>
        <w:spacing w:line="361" w:lineRule="auto"/>
        <w:ind w:left="256" w:right="192" w:firstLine="706"/>
        <w:jc w:val="both"/>
        <w:rPr>
          <w:color w:val="000000"/>
          <w:spacing w:val="-3"/>
          <w:sz w:val="28"/>
          <w:szCs w:val="28"/>
          <w:lang w:val="ru-RU"/>
        </w:rPr>
      </w:pPr>
    </w:p>
    <w:p w:rsidR="003B58B4" w:rsidRPr="0022255E" w:rsidRDefault="003B58B4" w:rsidP="009A4405">
      <w:pPr>
        <w:spacing w:line="361" w:lineRule="auto"/>
        <w:ind w:left="256" w:right="192" w:firstLine="706"/>
        <w:jc w:val="both"/>
        <w:rPr>
          <w:color w:val="000000"/>
          <w:spacing w:val="-3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256" w:right="19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</w:rPr>
        <w:t>I</w:t>
      </w:r>
      <w:r w:rsidRPr="0022255E">
        <w:rPr>
          <w:color w:val="000000"/>
          <w:sz w:val="28"/>
          <w:szCs w:val="28"/>
        </w:rPr>
        <w:t>I</w:t>
      </w:r>
      <w:r w:rsidRPr="0022255E">
        <w:rPr>
          <w:color w:val="000000"/>
          <w:sz w:val="28"/>
          <w:szCs w:val="28"/>
          <w:lang w:val="ru-RU"/>
        </w:rPr>
        <w:t>не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тза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ойн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ив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номр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,приро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2"/>
          <w:sz w:val="28"/>
          <w:szCs w:val="28"/>
          <w:lang w:val="ru-RU"/>
        </w:rPr>
        <w:t>щ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иподжи</w:t>
      </w:r>
      <w:r w:rsidRPr="0022255E">
        <w:rPr>
          <w:color w:val="000000"/>
          <w:spacing w:val="4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 зон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мн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3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963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i/>
          <w:iCs/>
          <w:color w:val="000000"/>
          <w:spacing w:val="2"/>
          <w:sz w:val="28"/>
          <w:szCs w:val="28"/>
        </w:rPr>
        <w:t>II</w:t>
      </w:r>
      <w:r w:rsidRPr="0022255E">
        <w:rPr>
          <w:b/>
          <w:bCs/>
          <w:i/>
          <w:iCs/>
          <w:color w:val="000000"/>
          <w:sz w:val="28"/>
          <w:szCs w:val="28"/>
        </w:rPr>
        <w:t>I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вар</w:t>
      </w:r>
      <w:r w:rsidRPr="0022255E">
        <w:rPr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i/>
          <w:iCs/>
          <w:color w:val="000000"/>
          <w:spacing w:val="-1"/>
          <w:sz w:val="28"/>
          <w:szCs w:val="28"/>
          <w:lang w:val="ru-RU"/>
        </w:rPr>
        <w:t>н</w:t>
      </w:r>
      <w:r w:rsidRPr="0022255E">
        <w:rPr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 xml:space="preserve">.  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>р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i/>
          <w:i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ий  вариант  п</w:t>
      </w:r>
      <w:r w:rsidRPr="0022255E">
        <w:rPr>
          <w:i/>
          <w:iCs/>
          <w:color w:val="000000"/>
          <w:spacing w:val="4"/>
          <w:sz w:val="28"/>
          <w:szCs w:val="28"/>
          <w:lang w:val="ru-RU"/>
        </w:rPr>
        <w:t>р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г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i/>
          <w:iCs/>
          <w:color w:val="000000"/>
          <w:sz w:val="28"/>
          <w:szCs w:val="28"/>
          <w:lang w:val="ru-RU"/>
        </w:rPr>
        <w:t xml:space="preserve">а  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i/>
          <w:iCs/>
          <w:color w:val="000000"/>
          <w:sz w:val="28"/>
          <w:szCs w:val="28"/>
          <w:lang w:val="ru-RU"/>
        </w:rPr>
        <w:t>и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енн</w:t>
      </w:r>
      <w:r w:rsidRPr="0022255E">
        <w:rPr>
          <w:i/>
          <w:iCs/>
          <w:color w:val="000000"/>
          <w:sz w:val="28"/>
          <w:szCs w:val="28"/>
          <w:lang w:val="ru-RU"/>
        </w:rPr>
        <w:t>о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i/>
          <w:iCs/>
          <w:color w:val="000000"/>
          <w:sz w:val="28"/>
          <w:szCs w:val="28"/>
          <w:lang w:val="ru-RU"/>
        </w:rPr>
        <w:t xml:space="preserve">ти  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н</w:t>
      </w:r>
      <w:r w:rsidRPr="0022255E">
        <w:rPr>
          <w:i/>
          <w:iCs/>
          <w:color w:val="000000"/>
          <w:sz w:val="28"/>
          <w:szCs w:val="28"/>
          <w:lang w:val="ru-RU"/>
        </w:rPr>
        <w:t>а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i/>
          <w:iCs/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i/>
          <w:iCs/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i/>
          <w:iCs/>
          <w:color w:val="000000"/>
          <w:sz w:val="28"/>
          <w:szCs w:val="28"/>
          <w:lang w:val="ru-RU"/>
        </w:rPr>
        <w:t>ия.</w:t>
      </w:r>
    </w:p>
    <w:p w:rsidR="003B58B4" w:rsidRPr="0022255E" w:rsidRDefault="003B58B4" w:rsidP="009A4405">
      <w:pPr>
        <w:spacing w:line="360" w:lineRule="auto"/>
        <w:ind w:left="256" w:firstLine="73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нияк 2</w:t>
      </w:r>
      <w:r w:rsidRPr="0022255E">
        <w:rPr>
          <w:color w:val="000000"/>
          <w:spacing w:val="11"/>
          <w:sz w:val="28"/>
          <w:szCs w:val="28"/>
          <w:lang w:val="ru-RU"/>
        </w:rPr>
        <w:t>0</w:t>
      </w:r>
      <w:r w:rsidRPr="0022255E">
        <w:rPr>
          <w:color w:val="000000"/>
          <w:sz w:val="28"/>
          <w:szCs w:val="28"/>
          <w:lang w:val="ru-RU"/>
        </w:rPr>
        <w:t>25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256" w:right="190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ний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нозане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тза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ойн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хо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в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ополни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номр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2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256" w:right="184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ылка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я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меще</w:t>
      </w:r>
      <w:r w:rsidRPr="0022255E">
        <w:rPr>
          <w:color w:val="000000"/>
          <w:sz w:val="28"/>
          <w:szCs w:val="28"/>
          <w:lang w:val="ru-RU"/>
        </w:rPr>
        <w:t>ния 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мес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, н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меще</w:t>
      </w:r>
      <w:r w:rsidRPr="0022255E">
        <w:rPr>
          <w:color w:val="000000"/>
          <w:sz w:val="28"/>
          <w:szCs w:val="28"/>
          <w:lang w:val="ru-RU"/>
        </w:rPr>
        <w:t>ния жили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лаи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семе</w:t>
      </w:r>
      <w:r w:rsidRPr="0022255E">
        <w:rPr>
          <w:color w:val="000000"/>
          <w:sz w:val="28"/>
          <w:szCs w:val="28"/>
          <w:lang w:val="ru-RU"/>
        </w:rPr>
        <w:t>й,р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ры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.  </w:t>
      </w:r>
      <w:r w:rsidRPr="0022255E">
        <w:rPr>
          <w:color w:val="000000"/>
          <w:spacing w:val="3"/>
          <w:sz w:val="28"/>
          <w:szCs w:val="28"/>
          <w:lang w:val="ru-RU"/>
        </w:rPr>
        <w:t>Э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ожет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ции 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ме</w:t>
      </w:r>
      <w:r w:rsidRPr="0022255E">
        <w:rPr>
          <w:color w:val="000000"/>
          <w:sz w:val="28"/>
          <w:szCs w:val="28"/>
          <w:lang w:val="ru-RU"/>
        </w:rPr>
        <w:t>ропри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пл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оэ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ео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 пр</w:t>
      </w:r>
      <w:r w:rsidRPr="0022255E">
        <w:rPr>
          <w:color w:val="000000"/>
          <w:spacing w:val="4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ный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тс 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ть</w:t>
      </w:r>
      <w:r w:rsidRPr="0022255E">
        <w:rPr>
          <w:color w:val="000000"/>
          <w:sz w:val="28"/>
          <w:szCs w:val="28"/>
          <w:lang w:val="ru-RU"/>
        </w:rPr>
        <w:t>ю по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нногон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4"/>
          <w:sz w:val="28"/>
          <w:szCs w:val="28"/>
          <w:lang w:val="ru-RU"/>
        </w:rPr>
        <w:t>51</w:t>
      </w:r>
      <w:r w:rsidRPr="0022255E">
        <w:rPr>
          <w:color w:val="000000"/>
          <w:spacing w:val="2"/>
          <w:sz w:val="28"/>
          <w:szCs w:val="28"/>
          <w:lang w:val="ru-RU"/>
        </w:rPr>
        <w:t>,743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л.к2</w:t>
      </w:r>
      <w:r w:rsidRPr="0022255E">
        <w:rPr>
          <w:color w:val="000000"/>
          <w:spacing w:val="2"/>
          <w:sz w:val="28"/>
          <w:szCs w:val="28"/>
          <w:lang w:val="ru-RU"/>
        </w:rPr>
        <w:t>0</w:t>
      </w:r>
      <w:r w:rsidRPr="0022255E">
        <w:rPr>
          <w:color w:val="000000"/>
          <w:sz w:val="28"/>
          <w:szCs w:val="28"/>
          <w:lang w:val="ru-RU"/>
        </w:rPr>
        <w:t>27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ии с</w:t>
      </w:r>
      <w:r w:rsidRPr="0022255E">
        <w:rPr>
          <w:color w:val="000000"/>
          <w:spacing w:val="1"/>
          <w:sz w:val="28"/>
          <w:szCs w:val="28"/>
          <w:lang w:val="ru-RU"/>
        </w:rPr>
        <w:t>гене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256" w:right="178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лицен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жепр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ноз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нияк20</w:t>
      </w:r>
      <w:r w:rsidRPr="0022255E">
        <w:rPr>
          <w:color w:val="000000"/>
          <w:spacing w:val="11"/>
          <w:sz w:val="28"/>
          <w:szCs w:val="28"/>
          <w:lang w:val="ru-RU"/>
        </w:rPr>
        <w:t>25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 в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</w:t>
      </w:r>
    </w:p>
    <w:p w:rsidR="003B58B4" w:rsidRPr="0022255E" w:rsidRDefault="003B58B4" w:rsidP="009A4405">
      <w:pPr>
        <w:spacing w:before="2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ind w:left="967"/>
        <w:rPr>
          <w:color w:val="000000"/>
          <w:sz w:val="28"/>
          <w:szCs w:val="28"/>
        </w:rPr>
      </w:pPr>
      <w:r w:rsidRPr="0022255E">
        <w:rPr>
          <w:color w:val="000000"/>
          <w:spacing w:val="-2"/>
          <w:sz w:val="28"/>
          <w:szCs w:val="28"/>
        </w:rPr>
        <w:t>Т</w:t>
      </w:r>
      <w:r w:rsidRPr="0022255E">
        <w:rPr>
          <w:color w:val="000000"/>
          <w:spacing w:val="1"/>
          <w:sz w:val="28"/>
          <w:szCs w:val="28"/>
        </w:rPr>
        <w:t>а</w:t>
      </w:r>
      <w:r w:rsidRPr="0022255E">
        <w:rPr>
          <w:color w:val="000000"/>
          <w:spacing w:val="2"/>
          <w:sz w:val="28"/>
          <w:szCs w:val="28"/>
        </w:rPr>
        <w:t>б</w:t>
      </w:r>
      <w:r w:rsidRPr="0022255E">
        <w:rPr>
          <w:color w:val="000000"/>
          <w:spacing w:val="1"/>
          <w:sz w:val="28"/>
          <w:szCs w:val="28"/>
        </w:rPr>
        <w:t>л</w:t>
      </w:r>
      <w:r w:rsidRPr="0022255E">
        <w:rPr>
          <w:color w:val="000000"/>
          <w:sz w:val="28"/>
          <w:szCs w:val="28"/>
        </w:rPr>
        <w:t>ица5.</w:t>
      </w:r>
      <w:r w:rsidRPr="0022255E">
        <w:rPr>
          <w:color w:val="000000"/>
          <w:spacing w:val="-1"/>
          <w:sz w:val="28"/>
          <w:szCs w:val="28"/>
        </w:rPr>
        <w:t>Р</w:t>
      </w:r>
      <w:r w:rsidRPr="0022255E">
        <w:rPr>
          <w:color w:val="000000"/>
          <w:sz w:val="28"/>
          <w:szCs w:val="28"/>
        </w:rPr>
        <w:t>о</w:t>
      </w:r>
      <w:r w:rsidRPr="0022255E">
        <w:rPr>
          <w:color w:val="000000"/>
          <w:spacing w:val="1"/>
          <w:sz w:val="28"/>
          <w:szCs w:val="28"/>
        </w:rPr>
        <w:t>с</w:t>
      </w:r>
      <w:r w:rsidRPr="0022255E">
        <w:rPr>
          <w:color w:val="000000"/>
          <w:sz w:val="28"/>
          <w:szCs w:val="28"/>
        </w:rPr>
        <w:t>т</w:t>
      </w:r>
      <w:r w:rsidRPr="0022255E">
        <w:rPr>
          <w:color w:val="000000"/>
          <w:spacing w:val="-1"/>
          <w:sz w:val="28"/>
          <w:szCs w:val="28"/>
        </w:rPr>
        <w:t>ч</w:t>
      </w:r>
      <w:r w:rsidRPr="0022255E">
        <w:rPr>
          <w:color w:val="000000"/>
          <w:sz w:val="28"/>
          <w:szCs w:val="28"/>
        </w:rPr>
        <w:t>и</w:t>
      </w:r>
      <w:r w:rsidRPr="0022255E">
        <w:rPr>
          <w:color w:val="000000"/>
          <w:spacing w:val="1"/>
          <w:sz w:val="28"/>
          <w:szCs w:val="28"/>
        </w:rPr>
        <w:t>с</w:t>
      </w:r>
      <w:r w:rsidRPr="0022255E">
        <w:rPr>
          <w:color w:val="000000"/>
          <w:sz w:val="28"/>
          <w:szCs w:val="28"/>
        </w:rPr>
        <w:t>л</w:t>
      </w:r>
      <w:r w:rsidRPr="0022255E">
        <w:rPr>
          <w:color w:val="000000"/>
          <w:spacing w:val="1"/>
          <w:sz w:val="28"/>
          <w:szCs w:val="28"/>
        </w:rPr>
        <w:t>е</w:t>
      </w:r>
      <w:r w:rsidRPr="0022255E">
        <w:rPr>
          <w:color w:val="000000"/>
          <w:sz w:val="28"/>
          <w:szCs w:val="28"/>
        </w:rPr>
        <w:t>нно</w:t>
      </w:r>
      <w:r w:rsidRPr="0022255E">
        <w:rPr>
          <w:color w:val="000000"/>
          <w:spacing w:val="1"/>
          <w:sz w:val="28"/>
          <w:szCs w:val="28"/>
        </w:rPr>
        <w:t>с</w:t>
      </w:r>
      <w:r w:rsidRPr="0022255E">
        <w:rPr>
          <w:color w:val="000000"/>
          <w:spacing w:val="3"/>
          <w:sz w:val="28"/>
          <w:szCs w:val="28"/>
        </w:rPr>
        <w:t>т</w:t>
      </w:r>
      <w:r w:rsidRPr="0022255E">
        <w:rPr>
          <w:color w:val="000000"/>
          <w:sz w:val="28"/>
          <w:szCs w:val="28"/>
        </w:rPr>
        <w:t>ин</w:t>
      </w:r>
      <w:r w:rsidRPr="0022255E">
        <w:rPr>
          <w:color w:val="000000"/>
          <w:spacing w:val="1"/>
          <w:sz w:val="28"/>
          <w:szCs w:val="28"/>
        </w:rPr>
        <w:t>асе</w:t>
      </w:r>
      <w:r w:rsidRPr="0022255E">
        <w:rPr>
          <w:color w:val="000000"/>
          <w:sz w:val="28"/>
          <w:szCs w:val="28"/>
        </w:rPr>
        <w:t>л</w:t>
      </w:r>
      <w:r w:rsidRPr="0022255E">
        <w:rPr>
          <w:color w:val="000000"/>
          <w:spacing w:val="1"/>
          <w:sz w:val="28"/>
          <w:szCs w:val="28"/>
        </w:rPr>
        <w:t>е</w:t>
      </w:r>
      <w:r w:rsidRPr="0022255E">
        <w:rPr>
          <w:color w:val="000000"/>
          <w:sz w:val="28"/>
          <w:szCs w:val="28"/>
        </w:rPr>
        <w:t>ния</w:t>
      </w:r>
    </w:p>
    <w:p w:rsidR="003B58B4" w:rsidRPr="0022255E" w:rsidRDefault="003B58B4" w:rsidP="009A4405">
      <w:pPr>
        <w:spacing w:line="200" w:lineRule="exact"/>
        <w:rPr>
          <w:color w:val="000000"/>
        </w:rPr>
      </w:pPr>
    </w:p>
    <w:tbl>
      <w:tblPr>
        <w:tblW w:w="10630" w:type="dxa"/>
        <w:jc w:val="center"/>
        <w:tblLayout w:type="fixed"/>
        <w:tblCellMar>
          <w:left w:w="0" w:type="dxa"/>
          <w:right w:w="0" w:type="dxa"/>
        </w:tblCellMar>
        <w:tblLook w:val="01E0"/>
      </w:tblPr>
      <w:tblGrid>
        <w:gridCol w:w="1431"/>
        <w:gridCol w:w="715"/>
        <w:gridCol w:w="716"/>
        <w:gridCol w:w="710"/>
        <w:gridCol w:w="716"/>
        <w:gridCol w:w="716"/>
        <w:gridCol w:w="710"/>
        <w:gridCol w:w="716"/>
        <w:gridCol w:w="710"/>
        <w:gridCol w:w="711"/>
        <w:gridCol w:w="710"/>
        <w:gridCol w:w="651"/>
        <w:gridCol w:w="709"/>
        <w:gridCol w:w="709"/>
      </w:tblGrid>
      <w:tr w:rsidR="003B58B4" w:rsidRPr="0022255E">
        <w:trPr>
          <w:trHeight w:hRule="exact" w:val="668"/>
          <w:jc w:val="center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20" w:lineRule="exact"/>
              <w:ind w:left="108" w:right="99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Н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3"/>
              </w:rPr>
              <w:t>с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3"/>
              </w:rPr>
              <w:t>л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нн</w:t>
            </w:r>
            <w:r w:rsidRPr="0022255E">
              <w:rPr>
                <w:b/>
                <w:bCs/>
                <w:color w:val="000000"/>
                <w:spacing w:val="1"/>
              </w:rPr>
              <w:t>ы</w:t>
            </w:r>
            <w:r w:rsidRPr="0022255E">
              <w:rPr>
                <w:b/>
                <w:bCs/>
                <w:color w:val="000000"/>
              </w:rPr>
              <w:t>й</w:t>
            </w:r>
          </w:p>
          <w:p w:rsidR="003B58B4" w:rsidRPr="0022255E" w:rsidRDefault="003B58B4" w:rsidP="009A4405">
            <w:pPr>
              <w:spacing w:line="220" w:lineRule="exact"/>
              <w:ind w:left="405" w:right="398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</w:rPr>
              <w:t>у</w:t>
            </w:r>
            <w:r w:rsidRPr="0022255E">
              <w:rPr>
                <w:b/>
                <w:bCs/>
                <w:color w:val="000000"/>
                <w:spacing w:val="-1"/>
              </w:rPr>
              <w:t>нк</w:t>
            </w:r>
            <w:r w:rsidRPr="0022255E">
              <w:rPr>
                <w:b/>
                <w:bCs/>
                <w:color w:val="000000"/>
              </w:rPr>
              <w:t>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85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2014г.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85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201</w:t>
            </w:r>
            <w:r w:rsidRPr="0022255E">
              <w:rPr>
                <w:b/>
                <w:bCs/>
                <w:color w:val="000000"/>
                <w:spacing w:val="1"/>
              </w:rPr>
              <w:t>5</w:t>
            </w:r>
            <w:r w:rsidRPr="0022255E">
              <w:rPr>
                <w:b/>
                <w:bCs/>
                <w:color w:val="000000"/>
              </w:rPr>
              <w:t>г.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81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2016г.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85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2017г.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85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2018г.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81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2019г.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85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202</w:t>
            </w:r>
            <w:r w:rsidRPr="0022255E">
              <w:rPr>
                <w:b/>
                <w:bCs/>
                <w:color w:val="000000"/>
                <w:spacing w:val="1"/>
              </w:rPr>
              <w:t>0</w:t>
            </w:r>
            <w:r w:rsidRPr="0022255E">
              <w:rPr>
                <w:b/>
                <w:bCs/>
                <w:color w:val="000000"/>
              </w:rPr>
              <w:t>г.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81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2021г.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81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2022г.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81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2023г.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37" w:right="-42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</w:t>
            </w:r>
            <w:r w:rsidRPr="0022255E">
              <w:rPr>
                <w:b/>
                <w:bCs/>
                <w:color w:val="000000"/>
                <w:spacing w:val="1"/>
              </w:rPr>
              <w:t>0</w:t>
            </w:r>
            <w:r w:rsidRPr="0022255E">
              <w:rPr>
                <w:b/>
                <w:bCs/>
                <w:color w:val="000000"/>
              </w:rPr>
              <w:t>24г.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37" w:right="-42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</w:t>
            </w:r>
            <w:r w:rsidRPr="0022255E">
              <w:rPr>
                <w:b/>
                <w:bCs/>
                <w:color w:val="000000"/>
                <w:spacing w:val="1"/>
              </w:rPr>
              <w:t>0</w:t>
            </w:r>
            <w:r w:rsidRPr="0022255E">
              <w:rPr>
                <w:b/>
                <w:bCs/>
                <w:color w:val="000000"/>
              </w:rPr>
              <w:t>2</w:t>
            </w:r>
            <w:r w:rsidRPr="0022255E">
              <w:rPr>
                <w:b/>
                <w:bCs/>
                <w:color w:val="000000"/>
                <w:lang w:val="ru-RU"/>
              </w:rPr>
              <w:t>5</w:t>
            </w:r>
            <w:r w:rsidRPr="0022255E">
              <w:rPr>
                <w:b/>
                <w:bCs/>
                <w:color w:val="000000"/>
              </w:rPr>
              <w:t>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37" w:right="-42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</w:t>
            </w:r>
            <w:r w:rsidRPr="0022255E">
              <w:rPr>
                <w:b/>
                <w:bCs/>
                <w:color w:val="000000"/>
                <w:spacing w:val="1"/>
              </w:rPr>
              <w:t>0</w:t>
            </w:r>
            <w:r w:rsidRPr="0022255E">
              <w:rPr>
                <w:b/>
                <w:bCs/>
                <w:color w:val="000000"/>
              </w:rPr>
              <w:t>30г.</w:t>
            </w:r>
          </w:p>
        </w:tc>
      </w:tr>
      <w:tr w:rsidR="003B58B4" w:rsidRPr="0022255E">
        <w:trPr>
          <w:trHeight w:hRule="exact" w:val="936"/>
          <w:jc w:val="center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516" w:right="512"/>
              <w:jc w:val="center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МО</w:t>
            </w:r>
          </w:p>
          <w:p w:rsidR="003B58B4" w:rsidRPr="0022255E" w:rsidRDefault="003B58B4" w:rsidP="009A4405">
            <w:pPr>
              <w:ind w:left="92" w:right="8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«Я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2"/>
              </w:rPr>
              <w:t>н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3"/>
                <w:w w:val="101"/>
              </w:rPr>
              <w:t>к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w w:val="101"/>
              </w:rPr>
              <w:t>е</w:t>
            </w:r>
            <w:r w:rsidRPr="0022255E">
              <w:rPr>
                <w:color w:val="000000"/>
                <w:spacing w:val="-1"/>
              </w:rPr>
              <w:t>г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5"/>
              </w:rPr>
              <w:t>р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д</w:t>
            </w:r>
            <w:r w:rsidRPr="0022255E">
              <w:rPr>
                <w:color w:val="000000"/>
                <w:spacing w:val="1"/>
                <w:w w:val="101"/>
              </w:rPr>
              <w:t>с</w:t>
            </w:r>
            <w:r w:rsidRPr="0022255E">
              <w:rPr>
                <w:color w:val="000000"/>
                <w:spacing w:val="-2"/>
                <w:w w:val="101"/>
              </w:rPr>
              <w:t>к</w:t>
            </w:r>
            <w:r w:rsidRPr="0022255E">
              <w:rPr>
                <w:color w:val="000000"/>
              </w:rPr>
              <w:t>ое</w:t>
            </w: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</w:rPr>
              <w:t>о</w:t>
            </w:r>
            <w:r w:rsidRPr="0022255E">
              <w:rPr>
                <w:color w:val="000000"/>
                <w:spacing w:val="-3"/>
              </w:rPr>
              <w:t>с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2"/>
              </w:rPr>
              <w:t>е</w:t>
            </w:r>
            <w:r w:rsidRPr="0022255E">
              <w:rPr>
                <w:color w:val="000000"/>
                <w:spacing w:val="-2"/>
              </w:rPr>
              <w:t>ни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</w:rPr>
              <w:t>»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00"/>
              <w:rPr>
                <w:color w:val="000000"/>
              </w:rPr>
            </w:pPr>
            <w:r w:rsidRPr="0022255E">
              <w:rPr>
                <w:color w:val="000000"/>
              </w:rPr>
              <w:t>31069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00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32 765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95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34 332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00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35 830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00"/>
              <w:rPr>
                <w:color w:val="000000"/>
                <w:lang w:val="ru-RU"/>
              </w:rPr>
            </w:pPr>
            <w:r w:rsidRPr="0022255E">
              <w:rPr>
                <w:color w:val="000000"/>
              </w:rPr>
              <w:t>36</w:t>
            </w:r>
            <w:r w:rsidRPr="0022255E">
              <w:rPr>
                <w:color w:val="000000"/>
                <w:lang w:val="ru-RU"/>
              </w:rPr>
              <w:t xml:space="preserve"> 509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95"/>
              <w:rPr>
                <w:color w:val="000000"/>
                <w:lang w:val="ru-RU"/>
              </w:rPr>
            </w:pPr>
            <w:r w:rsidRPr="0022255E">
              <w:rPr>
                <w:color w:val="000000"/>
              </w:rPr>
              <w:t>38</w:t>
            </w:r>
            <w:r w:rsidRPr="0022255E">
              <w:rPr>
                <w:color w:val="000000"/>
                <w:lang w:val="ru-RU"/>
              </w:rPr>
              <w:t xml:space="preserve"> 095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00"/>
              <w:rPr>
                <w:color w:val="000000"/>
              </w:rPr>
            </w:pPr>
            <w:r w:rsidRPr="0022255E">
              <w:rPr>
                <w:color w:val="000000"/>
              </w:rPr>
              <w:t>40203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00"/>
              <w:rPr>
                <w:color w:val="000000"/>
              </w:rPr>
            </w:pPr>
            <w:r w:rsidRPr="0022255E">
              <w:rPr>
                <w:color w:val="000000"/>
              </w:rPr>
              <w:t>41896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00"/>
              <w:rPr>
                <w:color w:val="000000"/>
              </w:rPr>
            </w:pPr>
            <w:r w:rsidRPr="0022255E">
              <w:rPr>
                <w:color w:val="000000"/>
              </w:rPr>
              <w:t>44092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00"/>
              <w:rPr>
                <w:color w:val="000000"/>
              </w:rPr>
            </w:pPr>
            <w:r w:rsidRPr="0022255E">
              <w:rPr>
                <w:color w:val="000000"/>
              </w:rPr>
              <w:t>46383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7"/>
              <w:rPr>
                <w:color w:val="000000"/>
              </w:rPr>
            </w:pPr>
            <w:r w:rsidRPr="0022255E">
              <w:rPr>
                <w:color w:val="000000"/>
              </w:rPr>
              <w:t>48773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7"/>
              <w:rPr>
                <w:color w:val="000000"/>
                <w:lang w:val="ru-RU"/>
              </w:rPr>
            </w:pPr>
            <w:r w:rsidRPr="0022255E">
              <w:rPr>
                <w:color w:val="000000"/>
              </w:rPr>
              <w:t>4</w:t>
            </w:r>
            <w:r w:rsidRPr="0022255E">
              <w:rPr>
                <w:color w:val="000000"/>
                <w:lang w:val="ru-RU"/>
              </w:rPr>
              <w:t>9 744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7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57 750</w:t>
            </w:r>
          </w:p>
        </w:tc>
      </w:tr>
    </w:tbl>
    <w:p w:rsidR="003B58B4" w:rsidRPr="0022255E" w:rsidRDefault="003B58B4" w:rsidP="009A4405">
      <w:pPr>
        <w:rPr>
          <w:color w:val="000000"/>
        </w:rPr>
        <w:sectPr w:rsidR="003B58B4" w:rsidRPr="0022255E">
          <w:pgSz w:w="11920" w:h="16840"/>
          <w:pgMar w:top="1200" w:right="620" w:bottom="280" w:left="1160" w:header="725" w:footer="967" w:gutter="0"/>
          <w:cols w:space="720"/>
        </w:sectPr>
      </w:pPr>
    </w:p>
    <w:p w:rsidR="003B58B4" w:rsidRPr="0022255E" w:rsidRDefault="003B58B4" w:rsidP="009A4405">
      <w:pPr>
        <w:spacing w:before="10" w:line="260" w:lineRule="exact"/>
        <w:rPr>
          <w:color w:val="000000"/>
          <w:sz w:val="26"/>
          <w:szCs w:val="26"/>
        </w:rPr>
      </w:pPr>
    </w:p>
    <w:p w:rsidR="003B58B4" w:rsidRPr="0022255E" w:rsidRDefault="003B58B4" w:rsidP="009A4405">
      <w:pPr>
        <w:spacing w:before="22" w:line="360" w:lineRule="auto"/>
        <w:ind w:left="472" w:right="497"/>
        <w:jc w:val="both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3. Существующийбалансводоснабженияипотребленияпитьевой, техническойводы</w:t>
      </w:r>
    </w:p>
    <w:p w:rsidR="003B58B4" w:rsidRPr="0022255E" w:rsidRDefault="003B58B4" w:rsidP="009A4405">
      <w:pPr>
        <w:spacing w:line="360" w:lineRule="auto"/>
        <w:ind w:left="851" w:right="108" w:hanging="425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1. О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й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й  ба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и и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вк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>я 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уиа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 xml:space="preserve"> 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еи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 xml:space="preserve"> 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</w:p>
    <w:p w:rsidR="003B58B4" w:rsidRPr="0022255E" w:rsidRDefault="003B58B4" w:rsidP="009A4405">
      <w:pPr>
        <w:spacing w:line="360" w:lineRule="auto"/>
        <w:ind w:left="136" w:right="103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Данныеобобъемахподнятойводы,расходах водынасобственные нуждыи опотеряхвсетяхООО«МКХКраснодарское», ООО «Строитель-Юг» и ООО «Строй-Техно»предоставленынебыли. Данныеобобъемахреализованнойводыбылипредоставленыобщие,всвязисчемразбивкапо отдельнымнаселеннымпунктамне производится.</w:t>
      </w:r>
    </w:p>
    <w:p w:rsidR="003B58B4" w:rsidRPr="0022255E" w:rsidRDefault="003B58B4" w:rsidP="009A4405">
      <w:pPr>
        <w:spacing w:line="360" w:lineRule="auto"/>
        <w:ind w:left="136" w:right="100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Общий водный балансподачииреализации воды,включаяоценкуи анализструктурныхсоставляющих потерьгорячейпитьевойводыприее производствеи транспортировке,не производитсявсвязистем, что данные для составленияводногобалансапогорячемуводоснабжению предоставлены небыли.</w:t>
      </w:r>
    </w:p>
    <w:p w:rsidR="003B58B4" w:rsidRPr="0022255E" w:rsidRDefault="003B58B4" w:rsidP="009A4405">
      <w:pPr>
        <w:spacing w:line="360" w:lineRule="auto"/>
        <w:ind w:left="142" w:firstLine="85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ДанныеопотеряхводыприеетранспортировкепредоставленытолькоООО«КХ «Яблоновское»,всвязисчемпотериводыпритранспортировкеООО</w:t>
      </w:r>
    </w:p>
    <w:p w:rsidR="003B58B4" w:rsidRPr="0022255E" w:rsidRDefault="003B58B4" w:rsidP="009A4405">
      <w:pPr>
        <w:spacing w:line="360" w:lineRule="auto"/>
        <w:ind w:left="13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«МКХКраснодарское», ООО «Строитель-Юг» и ООО «Строй-Техно» принимаютсятакие же,каки вООО«КХ «Яблоновское».</w:t>
      </w:r>
    </w:p>
    <w:p w:rsidR="003B58B4" w:rsidRPr="0022255E" w:rsidRDefault="003B58B4" w:rsidP="009A4405">
      <w:pPr>
        <w:ind w:left="98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ица6</w:t>
      </w:r>
      <w:r w:rsidRPr="0022255E">
        <w:rPr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нспо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ии 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ыза20</w:t>
      </w:r>
      <w:r w:rsidRPr="0022255E">
        <w:rPr>
          <w:color w:val="000000"/>
          <w:spacing w:val="7"/>
          <w:sz w:val="28"/>
          <w:szCs w:val="28"/>
          <w:lang w:val="ru-RU"/>
        </w:rPr>
        <w:t>17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од</w:t>
      </w: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"/>
        <w:gridCol w:w="4016"/>
        <w:gridCol w:w="872"/>
        <w:gridCol w:w="3977"/>
      </w:tblGrid>
      <w:tr w:rsidR="003B58B4" w:rsidRPr="0022255E">
        <w:trPr>
          <w:trHeight w:hRule="exact" w:val="642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20" w:lineRule="exact"/>
              <w:ind w:left="124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№</w:t>
            </w:r>
          </w:p>
          <w:p w:rsidR="003B58B4" w:rsidRPr="0022255E" w:rsidRDefault="003B58B4" w:rsidP="009A4405">
            <w:pPr>
              <w:spacing w:line="220" w:lineRule="exact"/>
              <w:ind w:left="76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/</w:t>
            </w:r>
            <w:r w:rsidRPr="0022255E">
              <w:rPr>
                <w:b/>
                <w:bCs/>
                <w:color w:val="000000"/>
              </w:rPr>
              <w:t>п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388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Н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1"/>
              </w:rPr>
              <w:t>и</w:t>
            </w:r>
            <w:r w:rsidRPr="0022255E">
              <w:rPr>
                <w:b/>
                <w:bCs/>
                <w:color w:val="000000"/>
                <w:spacing w:val="-3"/>
              </w:rPr>
              <w:t>м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1"/>
              </w:rPr>
              <w:t>в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1"/>
              </w:rPr>
              <w:t>ни</w:t>
            </w:r>
            <w:r w:rsidRPr="0022255E">
              <w:rPr>
                <w:b/>
                <w:bCs/>
                <w:color w:val="000000"/>
              </w:rPr>
              <w:t>е</w:t>
            </w:r>
            <w:r w:rsidRPr="0022255E">
              <w:rPr>
                <w:b/>
                <w:bCs/>
                <w:color w:val="000000"/>
                <w:spacing w:val="1"/>
              </w:rPr>
              <w:t>с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</w:rPr>
              <w:t>йза</w:t>
            </w:r>
            <w:r w:rsidRPr="0022255E">
              <w:rPr>
                <w:b/>
                <w:bCs/>
                <w:color w:val="000000"/>
                <w:spacing w:val="-2"/>
              </w:rPr>
              <w:t>тр</w:t>
            </w:r>
            <w:r w:rsidRPr="0022255E">
              <w:rPr>
                <w:b/>
                <w:bCs/>
                <w:color w:val="000000"/>
              </w:rPr>
              <w:t>ат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8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д</w:t>
            </w:r>
            <w:r w:rsidRPr="0022255E">
              <w:rPr>
                <w:b/>
                <w:bCs/>
                <w:color w:val="000000"/>
              </w:rPr>
              <w:t>.</w:t>
            </w:r>
            <w:r w:rsidRPr="0022255E">
              <w:rPr>
                <w:b/>
                <w:bCs/>
                <w:color w:val="000000"/>
                <w:spacing w:val="-6"/>
              </w:rPr>
              <w:t>и</w:t>
            </w:r>
            <w:r w:rsidRPr="0022255E">
              <w:rPr>
                <w:b/>
                <w:bCs/>
                <w:color w:val="000000"/>
              </w:rPr>
              <w:t>зм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20" w:lineRule="exact"/>
              <w:ind w:left="330" w:right="335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М</w:t>
            </w:r>
            <w:r w:rsidRPr="0022255E">
              <w:rPr>
                <w:b/>
                <w:bCs/>
                <w:color w:val="000000"/>
              </w:rPr>
              <w:t>О«</w:t>
            </w:r>
            <w:r w:rsidRPr="0022255E">
              <w:rPr>
                <w:b/>
                <w:bCs/>
                <w:color w:val="000000"/>
                <w:spacing w:val="-2"/>
              </w:rPr>
              <w:t>Я</w:t>
            </w:r>
            <w:r w:rsidRPr="0022255E">
              <w:rPr>
                <w:b/>
                <w:bCs/>
                <w:color w:val="000000"/>
                <w:spacing w:val="-5"/>
              </w:rPr>
              <w:t>б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н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1"/>
              </w:rPr>
              <w:t>вс</w:t>
            </w:r>
            <w:r w:rsidRPr="0022255E">
              <w:rPr>
                <w:b/>
                <w:bCs/>
                <w:color w:val="000000"/>
                <w:spacing w:val="-1"/>
              </w:rPr>
              <w:t>к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</w:rPr>
              <w:t>ег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д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с</w:t>
            </w:r>
            <w:r w:rsidRPr="0022255E">
              <w:rPr>
                <w:b/>
                <w:bCs/>
                <w:color w:val="000000"/>
                <w:spacing w:val="4"/>
              </w:rPr>
              <w:t>к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w w:val="101"/>
              </w:rPr>
              <w:t>е</w:t>
            </w:r>
          </w:p>
          <w:p w:rsidR="003B58B4" w:rsidRPr="0022255E" w:rsidRDefault="003B58B4" w:rsidP="009A4405">
            <w:pPr>
              <w:spacing w:line="220" w:lineRule="exact"/>
              <w:ind w:left="1140" w:right="1133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се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</w:t>
            </w:r>
            <w:r w:rsidRPr="0022255E">
              <w:rPr>
                <w:b/>
                <w:bCs/>
                <w:color w:val="000000"/>
                <w:spacing w:val="-6"/>
              </w:rPr>
              <w:t>и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</w:rPr>
              <w:t>»</w:t>
            </w:r>
          </w:p>
        </w:tc>
      </w:tr>
      <w:tr w:rsidR="003B58B4" w:rsidRPr="0022255E">
        <w:trPr>
          <w:trHeight w:hRule="exact" w:val="435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ъ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данной в сеть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lang w:val="ru-RU"/>
              </w:rPr>
              <w:t>ы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57"/>
              <w:rPr>
                <w:color w:val="000000"/>
                <w:sz w:val="13"/>
                <w:szCs w:val="13"/>
              </w:rPr>
            </w:pP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1"/>
              </w:rPr>
              <w:t>ы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с</w:t>
            </w:r>
            <w:r w:rsidRPr="0022255E">
              <w:rPr>
                <w:b/>
                <w:bCs/>
                <w:color w:val="000000"/>
                <w:spacing w:val="-2"/>
              </w:rPr>
              <w:t>.</w:t>
            </w:r>
            <w:r w:rsidRPr="0022255E">
              <w:rPr>
                <w:b/>
                <w:bCs/>
                <w:color w:val="000000"/>
                <w:spacing w:val="2"/>
              </w:rPr>
              <w:t>м</w:t>
            </w:r>
            <w:r w:rsidRPr="0022255E">
              <w:rPr>
                <w:b/>
                <w:bCs/>
                <w:color w:val="000000"/>
                <w:w w:val="99"/>
                <w:position w:val="8"/>
                <w:sz w:val="13"/>
                <w:szCs w:val="13"/>
              </w:rPr>
              <w:t>3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19" w:right="172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lang w:val="ru-RU"/>
              </w:rPr>
              <w:t>2 684,37</w:t>
            </w:r>
          </w:p>
        </w:tc>
      </w:tr>
      <w:tr w:rsidR="003B58B4" w:rsidRPr="0022255E">
        <w:trPr>
          <w:trHeight w:hRule="exact" w:val="342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2</w:t>
            </w:r>
          </w:p>
          <w:p w:rsidR="003B58B4" w:rsidRPr="0022255E" w:rsidRDefault="003B58B4" w:rsidP="009A4405">
            <w:pPr>
              <w:spacing w:line="220" w:lineRule="exact"/>
              <w:jc w:val="center"/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5"/>
              </w:rPr>
              <w:t>л</w:t>
            </w:r>
            <w:r w:rsidRPr="0022255E">
              <w:rPr>
                <w:color w:val="000000"/>
                <w:spacing w:val="-10"/>
              </w:rPr>
              <w:t>у</w:t>
            </w:r>
            <w:r w:rsidRPr="0022255E">
              <w:rPr>
                <w:color w:val="000000"/>
                <w:spacing w:val="4"/>
              </w:rPr>
              <w:t>ч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2"/>
              </w:rPr>
              <w:t>н</w:t>
            </w:r>
            <w:r w:rsidRPr="0022255E">
              <w:rPr>
                <w:color w:val="000000"/>
              </w:rPr>
              <w:t>о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д</w:t>
            </w:r>
            <w:r w:rsidRPr="0022255E">
              <w:rPr>
                <w:color w:val="000000"/>
              </w:rPr>
              <w:t>ы</w:t>
            </w:r>
            <w:r w:rsidRPr="0022255E">
              <w:rPr>
                <w:color w:val="000000"/>
                <w:spacing w:val="1"/>
              </w:rPr>
              <w:t>с</w:t>
            </w:r>
            <w:r w:rsidRPr="0022255E">
              <w:rPr>
                <w:color w:val="000000"/>
              </w:rPr>
              <w:t>о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3"/>
              </w:rPr>
              <w:t>т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5"/>
              </w:rPr>
              <w:t>р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</w:rPr>
              <w:t>ы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6"/>
              <w:rPr>
                <w:color w:val="000000"/>
                <w:sz w:val="13"/>
                <w:szCs w:val="13"/>
              </w:rPr>
            </w:pP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13"/>
                <w:szCs w:val="13"/>
              </w:rPr>
              <w:t>3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19" w:right="172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</w:tr>
      <w:tr w:rsidR="003B58B4" w:rsidRPr="0022255E">
        <w:trPr>
          <w:trHeight w:hRule="exact" w:val="342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ри</w:t>
            </w:r>
            <w:r w:rsidRPr="0022255E">
              <w:rPr>
                <w:color w:val="000000"/>
                <w:spacing w:val="1"/>
                <w:lang w:val="ru-RU"/>
              </w:rPr>
              <w:t xml:space="preserve"> 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 xml:space="preserve">ы в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 xml:space="preserve">х 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се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я</w:t>
            </w:r>
            <w:r w:rsidRPr="0022255E">
              <w:rPr>
                <w:color w:val="000000"/>
                <w:lang w:val="ru-RU"/>
              </w:rPr>
              <w:t>х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6"/>
              <w:rPr>
                <w:color w:val="000000"/>
                <w:sz w:val="13"/>
                <w:szCs w:val="13"/>
              </w:rPr>
            </w:pP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13"/>
                <w:szCs w:val="13"/>
              </w:rPr>
              <w:t>3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19" w:right="172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152,47</w:t>
            </w:r>
          </w:p>
        </w:tc>
      </w:tr>
      <w:tr w:rsidR="003B58B4" w:rsidRPr="0022255E">
        <w:trPr>
          <w:trHeight w:hRule="exact" w:val="342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</w:t>
            </w:r>
            <w:r w:rsidRPr="0022255E">
              <w:rPr>
                <w:color w:val="000000"/>
                <w:spacing w:val="2"/>
              </w:rPr>
              <w:t>.1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-2"/>
                <w:lang w:val="ru-RU"/>
              </w:rPr>
              <w:t>Уровень потерь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33" w:right="25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19" w:right="172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5,68</w:t>
            </w:r>
          </w:p>
        </w:tc>
      </w:tr>
      <w:tr w:rsidR="003B58B4" w:rsidRPr="0022255E">
        <w:trPr>
          <w:trHeight w:hRule="exact" w:val="335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4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</w:rPr>
            </w:pPr>
            <w:r w:rsidRPr="0022255E">
              <w:rPr>
                <w:color w:val="000000"/>
              </w:rPr>
              <w:t>С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1"/>
              </w:rPr>
              <w:t>с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-2"/>
              </w:rPr>
              <w:t>нн</w:t>
            </w:r>
            <w:r w:rsidRPr="0022255E">
              <w:rPr>
                <w:color w:val="000000"/>
                <w:spacing w:val="3"/>
              </w:rPr>
              <w:t>ы</w:t>
            </w:r>
            <w:r w:rsidRPr="0022255E">
              <w:rPr>
                <w:color w:val="000000"/>
              </w:rPr>
              <w:t>е</w:t>
            </w:r>
            <w:r w:rsidRPr="0022255E">
              <w:rPr>
                <w:color w:val="000000"/>
                <w:spacing w:val="2"/>
              </w:rPr>
              <w:t>н</w:t>
            </w:r>
            <w:r w:rsidRPr="0022255E">
              <w:rPr>
                <w:color w:val="000000"/>
                <w:spacing w:val="-10"/>
              </w:rPr>
              <w:t>у</w:t>
            </w:r>
            <w:r w:rsidRPr="0022255E">
              <w:rPr>
                <w:color w:val="000000"/>
              </w:rPr>
              <w:t>жды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6"/>
              <w:rPr>
                <w:color w:val="000000"/>
                <w:sz w:val="13"/>
                <w:szCs w:val="13"/>
              </w:rPr>
            </w:pP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13"/>
                <w:szCs w:val="13"/>
              </w:rPr>
              <w:t>3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19" w:right="172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92</w:t>
            </w:r>
            <w:r w:rsidRPr="0022255E">
              <w:rPr>
                <w:color w:val="000000"/>
                <w:spacing w:val="2"/>
              </w:rPr>
              <w:t>,</w:t>
            </w:r>
            <w:r w:rsidRPr="0022255E">
              <w:rPr>
                <w:color w:val="000000"/>
                <w:spacing w:val="2"/>
                <w:lang w:val="ru-RU"/>
              </w:rPr>
              <w:t>9</w:t>
            </w:r>
            <w:r w:rsidRPr="0022255E">
              <w:rPr>
                <w:color w:val="000000"/>
              </w:rPr>
              <w:t>6</w:t>
            </w:r>
          </w:p>
        </w:tc>
      </w:tr>
      <w:tr w:rsidR="003B58B4" w:rsidRPr="0022255E">
        <w:trPr>
          <w:trHeight w:hRule="exact" w:val="445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5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b/>
                <w:bCs/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-2"/>
                <w:lang w:val="ru-RU"/>
              </w:rPr>
              <w:t>От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1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3"/>
                <w:lang w:val="ru-RU"/>
              </w:rPr>
              <w:t>щ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о 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ы 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з 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pacing w:val="3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5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>й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се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ти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, 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се</w:t>
            </w:r>
            <w:r w:rsidRPr="0022255E">
              <w:rPr>
                <w:b/>
                <w:bCs/>
                <w:color w:val="000000"/>
                <w:spacing w:val="4"/>
                <w:lang w:val="ru-RU"/>
              </w:rPr>
              <w:t>г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, в </w:t>
            </w:r>
            <w:r w:rsidRPr="0022255E">
              <w:rPr>
                <w:b/>
                <w:bCs/>
                <w:color w:val="000000"/>
                <w:spacing w:val="-6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-1"/>
                <w:w w:val="101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w w:val="101"/>
                <w:lang w:val="ru-RU"/>
              </w:rPr>
              <w:t>: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6"/>
              <w:rPr>
                <w:b/>
                <w:bCs/>
                <w:color w:val="000000"/>
                <w:sz w:val="13"/>
                <w:szCs w:val="13"/>
              </w:rPr>
            </w:pPr>
            <w:r w:rsidRPr="0022255E">
              <w:rPr>
                <w:b/>
                <w:bCs/>
                <w:color w:val="000000"/>
                <w:spacing w:val="-2"/>
              </w:rPr>
              <w:t>т</w:t>
            </w:r>
            <w:r w:rsidRPr="0022255E">
              <w:rPr>
                <w:b/>
                <w:bCs/>
                <w:color w:val="000000"/>
                <w:spacing w:val="-1"/>
              </w:rPr>
              <w:t>ы</w:t>
            </w:r>
            <w:r w:rsidRPr="0022255E">
              <w:rPr>
                <w:b/>
                <w:bCs/>
                <w:color w:val="000000"/>
                <w:spacing w:val="-3"/>
                <w:w w:val="101"/>
              </w:rPr>
              <w:t>с</w:t>
            </w:r>
            <w:r w:rsidRPr="0022255E">
              <w:rPr>
                <w:b/>
                <w:bCs/>
                <w:color w:val="000000"/>
                <w:spacing w:val="2"/>
              </w:rPr>
              <w:t>.м</w:t>
            </w:r>
            <w:r w:rsidRPr="0022255E">
              <w:rPr>
                <w:b/>
                <w:bCs/>
                <w:color w:val="000000"/>
                <w:w w:val="99"/>
                <w:position w:val="7"/>
                <w:sz w:val="13"/>
                <w:szCs w:val="13"/>
              </w:rPr>
              <w:t>3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19" w:right="172"/>
              <w:jc w:val="center"/>
              <w:rPr>
                <w:b/>
                <w:bCs/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lang w:val="ru-RU"/>
              </w:rPr>
              <w:t>2 438,94</w:t>
            </w:r>
          </w:p>
        </w:tc>
      </w:tr>
      <w:tr w:rsidR="003B58B4" w:rsidRPr="0022255E">
        <w:trPr>
          <w:trHeight w:hRule="exact" w:val="335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</w:t>
            </w:r>
            <w:r w:rsidRPr="0022255E">
              <w:rPr>
                <w:color w:val="000000"/>
                <w:spacing w:val="2"/>
              </w:rPr>
              <w:t>.1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</w:rPr>
            </w:pPr>
            <w:r w:rsidRPr="0022255E">
              <w:rPr>
                <w:color w:val="000000"/>
                <w:spacing w:val="-6"/>
              </w:rPr>
              <w:t>Н</w:t>
            </w:r>
            <w:r w:rsidRPr="0022255E">
              <w:rPr>
                <w:color w:val="000000"/>
                <w:spacing w:val="1"/>
                <w:w w:val="101"/>
              </w:rPr>
              <w:t>ас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2"/>
              </w:rPr>
              <w:t>и</w:t>
            </w:r>
            <w:r w:rsidRPr="0022255E">
              <w:rPr>
                <w:color w:val="000000"/>
              </w:rPr>
              <w:t>ю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6"/>
              <w:rPr>
                <w:color w:val="000000"/>
                <w:sz w:val="13"/>
                <w:szCs w:val="13"/>
              </w:rPr>
            </w:pP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13"/>
                <w:szCs w:val="13"/>
              </w:rPr>
              <w:t>3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19" w:right="172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2 191,59</w:t>
            </w:r>
          </w:p>
        </w:tc>
      </w:tr>
      <w:tr w:rsidR="003B58B4" w:rsidRPr="0022255E">
        <w:trPr>
          <w:trHeight w:hRule="exact" w:val="335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</w:t>
            </w:r>
            <w:r w:rsidRPr="0022255E">
              <w:rPr>
                <w:color w:val="000000"/>
                <w:spacing w:val="2"/>
              </w:rPr>
              <w:t>.2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</w:rPr>
            </w:pPr>
            <w:r w:rsidRPr="0022255E">
              <w:rPr>
                <w:color w:val="000000"/>
              </w:rPr>
              <w:t>Б</w:t>
            </w:r>
            <w:r w:rsidRPr="0022255E">
              <w:rPr>
                <w:color w:val="000000"/>
                <w:spacing w:val="-2"/>
              </w:rPr>
              <w:t>юд</w:t>
            </w:r>
            <w:r w:rsidRPr="0022255E">
              <w:rPr>
                <w:color w:val="000000"/>
              </w:rPr>
              <w:t>ж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-2"/>
              </w:rPr>
              <w:t>тн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</w:rPr>
              <w:t>м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-1"/>
              </w:rPr>
              <w:t>г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-2"/>
              </w:rPr>
              <w:t>ни</w:t>
            </w:r>
            <w:r w:rsidRPr="0022255E">
              <w:rPr>
                <w:color w:val="000000"/>
                <w:spacing w:val="2"/>
              </w:rPr>
              <w:t>з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-2"/>
              </w:rPr>
              <w:t>ци</w:t>
            </w:r>
            <w:r w:rsidRPr="0022255E">
              <w:rPr>
                <w:color w:val="000000"/>
                <w:spacing w:val="-2"/>
                <w:w w:val="101"/>
              </w:rPr>
              <w:t>я</w:t>
            </w:r>
            <w:r w:rsidRPr="0022255E">
              <w:rPr>
                <w:color w:val="000000"/>
              </w:rPr>
              <w:t>м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6"/>
              <w:rPr>
                <w:color w:val="000000"/>
                <w:sz w:val="13"/>
                <w:szCs w:val="13"/>
              </w:rPr>
            </w:pP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13"/>
                <w:szCs w:val="13"/>
              </w:rPr>
              <w:t>3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19" w:right="172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42,00</w:t>
            </w:r>
          </w:p>
        </w:tc>
      </w:tr>
      <w:tr w:rsidR="003B58B4" w:rsidRPr="0022255E">
        <w:trPr>
          <w:trHeight w:hRule="exact" w:val="335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</w:t>
            </w:r>
            <w:r w:rsidRPr="0022255E">
              <w:rPr>
                <w:color w:val="000000"/>
                <w:spacing w:val="2"/>
              </w:rPr>
              <w:t>.3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tabs>
                <w:tab w:val="right" w:pos="3393"/>
              </w:tabs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-2"/>
              </w:rPr>
              <w:t>Ин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</w:rPr>
              <w:t>м</w:t>
            </w: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-2"/>
              </w:rPr>
              <w:t>би</w:t>
            </w:r>
            <w:r w:rsidRPr="0022255E">
              <w:rPr>
                <w:color w:val="000000"/>
                <w:spacing w:val="3"/>
              </w:rPr>
              <w:t>т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1"/>
              </w:rPr>
              <w:t>я</w:t>
            </w:r>
            <w:r w:rsidRPr="0022255E">
              <w:rPr>
                <w:color w:val="000000"/>
              </w:rPr>
              <w:t>м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6"/>
              <w:rPr>
                <w:color w:val="000000"/>
                <w:sz w:val="13"/>
                <w:szCs w:val="13"/>
              </w:rPr>
            </w:pP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13"/>
                <w:szCs w:val="13"/>
              </w:rPr>
              <w:t>3</w:t>
            </w:r>
          </w:p>
        </w:tc>
        <w:tc>
          <w:tcPr>
            <w:tcW w:w="3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tabs>
                <w:tab w:val="left" w:pos="2104"/>
              </w:tabs>
              <w:spacing w:line="220" w:lineRule="exact"/>
              <w:ind w:left="119" w:right="172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205,35</w:t>
            </w:r>
          </w:p>
        </w:tc>
      </w:tr>
    </w:tbl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/>
        <w:ind w:left="987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60" w:lineRule="auto"/>
        <w:ind w:left="98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9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-пи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ыв20</w:t>
      </w:r>
      <w:r w:rsidRPr="0022255E">
        <w:rPr>
          <w:color w:val="000000"/>
          <w:spacing w:val="2"/>
          <w:sz w:val="28"/>
          <w:szCs w:val="28"/>
          <w:lang w:val="ru-RU"/>
        </w:rPr>
        <w:t>17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л</w:t>
      </w:r>
    </w:p>
    <w:p w:rsidR="003B58B4" w:rsidRPr="0022255E" w:rsidRDefault="003B58B4" w:rsidP="009A4405">
      <w:pPr>
        <w:spacing w:line="360" w:lineRule="auto"/>
        <w:ind w:left="136" w:right="107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2 438,94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.О</w:t>
      </w:r>
      <w:r w:rsidRPr="0022255E">
        <w:rPr>
          <w:color w:val="000000"/>
          <w:spacing w:val="3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 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ть</w:t>
      </w:r>
      <w:r w:rsidRPr="0022255E">
        <w:rPr>
          <w:color w:val="000000"/>
          <w:sz w:val="28"/>
          <w:szCs w:val="28"/>
          <w:lang w:val="ru-RU"/>
        </w:rPr>
        <w:t>юо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ына 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цию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>пол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)и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хо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 на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нныеи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6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ы,по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ыв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и.</w:t>
      </w:r>
    </w:p>
    <w:p w:rsidR="003B58B4" w:rsidRPr="0022255E" w:rsidRDefault="003B58B4" w:rsidP="009A4405">
      <w:pPr>
        <w:spacing w:line="360" w:lineRule="auto"/>
        <w:ind w:left="136" w:right="105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апо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но,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 прин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ыв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 5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68%ото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щег</w:t>
      </w:r>
      <w:r w:rsidRPr="0022255E">
        <w:rPr>
          <w:color w:val="000000"/>
          <w:sz w:val="28"/>
          <w:szCs w:val="28"/>
          <w:lang w:val="ru-RU"/>
        </w:rPr>
        <w:t>о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ыв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.Хо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й 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ьв5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68%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то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состоянии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про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 же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нного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9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нии.</w:t>
      </w:r>
    </w:p>
    <w:p w:rsidR="003B58B4" w:rsidRPr="0022255E" w:rsidRDefault="003B58B4" w:rsidP="009A4405">
      <w:pPr>
        <w:spacing w:before="4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1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апр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жениипо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1"/>
          <w:sz w:val="28"/>
          <w:szCs w:val="28"/>
          <w:lang w:val="ru-RU"/>
        </w:rPr>
        <w:t>ю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нциякр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циона</w:t>
      </w:r>
      <w:r w:rsidRPr="0022255E">
        <w:rPr>
          <w:color w:val="000000"/>
          <w:spacing w:val="1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уи эконо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нию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ной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ыи,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нижен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ов 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сем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ори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>ип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ы.</w:t>
      </w:r>
    </w:p>
    <w:p w:rsidR="003B58B4" w:rsidRPr="0022255E" w:rsidRDefault="003B58B4" w:rsidP="009A4405">
      <w:pPr>
        <w:spacing w:line="360" w:lineRule="auto"/>
        <w:ind w:left="136" w:right="101" w:firstLine="706"/>
        <w:jc w:val="both"/>
        <w:rPr>
          <w:color w:val="000000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аще</w:t>
      </w:r>
      <w:r w:rsidRPr="0022255E">
        <w:rPr>
          <w:color w:val="000000"/>
          <w:sz w:val="28"/>
          <w:szCs w:val="28"/>
          <w:lang w:val="ru-RU"/>
        </w:rPr>
        <w:t>нияи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прои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типо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еся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но прои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ры,о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инап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 оц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ыпол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 и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инао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0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ы.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жноо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3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ш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жнос</w:t>
      </w:r>
      <w:r w:rsidRPr="0022255E">
        <w:rPr>
          <w:color w:val="000000"/>
          <w:spacing w:val="4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ийно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топр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к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ыиз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ной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и.Ихо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и,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ийир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мес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ий.</w:t>
      </w:r>
    </w:p>
    <w:p w:rsidR="003B58B4" w:rsidRPr="0022255E" w:rsidRDefault="003B58B4" w:rsidP="009A4405">
      <w:pPr>
        <w:spacing w:before="22" w:line="360" w:lineRule="auto"/>
        <w:ind w:left="136" w:right="11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нныеин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ыер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ыипо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рииз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ожнор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3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1.пол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зныер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2.р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ына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й,в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-1"/>
          <w:sz w:val="28"/>
          <w:szCs w:val="28"/>
          <w:lang w:val="ru-RU"/>
        </w:rPr>
        <w:t xml:space="preserve"> 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-1"/>
          <w:sz w:val="28"/>
          <w:szCs w:val="28"/>
          <w:lang w:val="ru-RU"/>
        </w:rPr>
        <w:t xml:space="preserve"> 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-про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пи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-на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зин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,про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ле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рий,пл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хз</w:t>
      </w:r>
      <w:r w:rsidRPr="0022255E">
        <w:rPr>
          <w:color w:val="000000"/>
          <w:spacing w:val="1"/>
          <w:sz w:val="28"/>
          <w:szCs w:val="28"/>
          <w:lang w:val="ru-RU"/>
        </w:rPr>
        <w:t>аме</w:t>
      </w:r>
      <w:r w:rsidRPr="0022255E">
        <w:rPr>
          <w:color w:val="000000"/>
          <w:sz w:val="28"/>
          <w:szCs w:val="28"/>
          <w:lang w:val="ru-RU"/>
        </w:rPr>
        <w:t>н;</w:t>
      </w: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ына 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2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ныепро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иер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ныер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ы,про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и;</w:t>
      </w: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-про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й;</w:t>
      </w: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ниепожар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ниепожа</w:t>
      </w:r>
      <w:r w:rsidRPr="0022255E">
        <w:rPr>
          <w:color w:val="000000"/>
          <w:spacing w:val="5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3.ор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ционно</w:t>
      </w:r>
      <w:r w:rsidRPr="0022255E">
        <w:rPr>
          <w:color w:val="000000"/>
          <w:spacing w:val="4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ыер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ы,в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-1"/>
          <w:sz w:val="28"/>
          <w:szCs w:val="28"/>
          <w:lang w:val="ru-RU"/>
        </w:rPr>
        <w:t xml:space="preserve"> 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-не 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риро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ииз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-не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нныеи</w:t>
      </w:r>
      <w:r w:rsidRPr="0022255E">
        <w:rPr>
          <w:color w:val="000000"/>
          <w:spacing w:val="3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запо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еш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вами изм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нияу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-не 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риро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ииз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рн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-не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нныеи</w:t>
      </w:r>
      <w:r w:rsidRPr="0022255E">
        <w:rPr>
          <w:color w:val="000000"/>
          <w:spacing w:val="3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запо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еш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7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виз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>В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ына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жаю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4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4.по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рииз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5.по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рииз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йвр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ул</w:t>
      </w:r>
      <w:r w:rsidRPr="0022255E">
        <w:rPr>
          <w:color w:val="000000"/>
          <w:spacing w:val="-2"/>
          <w:sz w:val="28"/>
          <w:szCs w:val="28"/>
          <w:lang w:val="ru-RU"/>
        </w:rPr>
        <w:t>ьт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рий;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lang w:val="ru-RU"/>
        </w:rPr>
      </w:pPr>
      <w:r w:rsidRPr="0022255E">
        <w:rPr>
          <w:color w:val="000000"/>
          <w:sz w:val="28"/>
          <w:szCs w:val="28"/>
          <w:lang w:val="ru-RU"/>
        </w:rPr>
        <w:t>6.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ыеу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чк</w:t>
      </w:r>
      <w:r w:rsidRPr="0022255E">
        <w:rPr>
          <w:color w:val="000000"/>
          <w:sz w:val="28"/>
          <w:szCs w:val="28"/>
          <w:lang w:val="ru-RU"/>
        </w:rPr>
        <w:t>ииз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й;</w:t>
      </w:r>
    </w:p>
    <w:p w:rsidR="003B58B4" w:rsidRPr="0022255E" w:rsidRDefault="003B58B4" w:rsidP="009A4405">
      <w:pPr>
        <w:spacing w:before="5" w:line="260" w:lineRule="exact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before="22"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7.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иизупло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уры;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8.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ные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и;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9.р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ына 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ыльпри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1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10.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чк</w:t>
      </w:r>
      <w:r w:rsidRPr="0022255E">
        <w:rPr>
          <w:color w:val="000000"/>
          <w:sz w:val="28"/>
          <w:szCs w:val="28"/>
          <w:lang w:val="ru-RU"/>
        </w:rPr>
        <w:t>и вр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рий 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е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яна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10" w:line="240" w:lineRule="exact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61" w:lineRule="auto"/>
        <w:ind w:left="136" w:right="102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1" w:lineRule="auto"/>
        <w:ind w:left="136" w:right="102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1" w:lineRule="auto"/>
        <w:ind w:left="136" w:right="102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1" w:lineRule="auto"/>
        <w:ind w:left="136" w:right="102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2.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Территориальныйводный  балансподачи горячей, питьевой, технической водыпотехнологическимзонамводоснабжения (годовойив суткимаксимальноговодопотребления)</w:t>
      </w:r>
    </w:p>
    <w:p w:rsidR="003B58B4" w:rsidRPr="0022255E" w:rsidRDefault="003B58B4" w:rsidP="009A4405">
      <w:pPr>
        <w:spacing w:before="8" w:line="180" w:lineRule="exact"/>
        <w:rPr>
          <w:color w:val="000000"/>
          <w:sz w:val="19"/>
          <w:szCs w:val="19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4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 пр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нци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ув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»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йо</w:t>
      </w:r>
      <w:r w:rsidRPr="0022255E">
        <w:rPr>
          <w:color w:val="000000"/>
          <w:spacing w:val="2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ац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5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1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:по</w:t>
      </w:r>
      <w:r w:rsidRPr="0022255E">
        <w:rPr>
          <w:color w:val="000000"/>
          <w:spacing w:val="1"/>
          <w:sz w:val="28"/>
          <w:szCs w:val="28"/>
          <w:lang w:val="ru-RU"/>
        </w:rPr>
        <w:t>сё</w:t>
      </w:r>
      <w:r w:rsidRPr="0022255E">
        <w:rPr>
          <w:color w:val="000000"/>
          <w:sz w:val="28"/>
          <w:szCs w:val="28"/>
          <w:lang w:val="ru-RU"/>
        </w:rPr>
        <w:t>лке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ипа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ий,п.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йи п.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pacing w:val="2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ари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е 2.в</w:t>
      </w:r>
      <w:r w:rsidRPr="0022255E">
        <w:rPr>
          <w:color w:val="000000"/>
          <w:spacing w:val="4"/>
          <w:sz w:val="28"/>
          <w:szCs w:val="28"/>
          <w:lang w:val="ru-RU"/>
        </w:rPr>
        <w:t xml:space="preserve"> 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 xml:space="preserve"> 1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3пр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полож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йон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8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 xml:space="preserve">ный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ый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нспо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ы,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2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им зон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7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,непроиз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зис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апо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у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ыли.</w:t>
      </w:r>
    </w:p>
    <w:p w:rsidR="003B58B4" w:rsidRPr="0022255E" w:rsidRDefault="003B58B4" w:rsidP="009A4405">
      <w:pPr>
        <w:spacing w:line="360" w:lineRule="auto"/>
        <w:ind w:left="136" w:right="103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 обо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ема</w:t>
      </w:r>
      <w:r w:rsidRPr="0022255E">
        <w:rPr>
          <w:color w:val="000000"/>
          <w:sz w:val="28"/>
          <w:szCs w:val="28"/>
          <w:lang w:val="ru-RU"/>
        </w:rPr>
        <w:t>х  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ной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ыли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 xml:space="preserve">иепо   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7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pacing w:val="-4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 xml:space="preserve">,в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зис 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 xml:space="preserve">ный 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ный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нспо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,прои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хн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4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ица7.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ный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нспо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</w:p>
    <w:p w:rsidR="003B58B4" w:rsidRPr="0022255E" w:rsidRDefault="003B58B4" w:rsidP="009A4405">
      <w:pPr>
        <w:spacing w:before="13" w:line="280" w:lineRule="exact"/>
        <w:rPr>
          <w:color w:val="000000"/>
          <w:sz w:val="28"/>
          <w:szCs w:val="28"/>
          <w:lang w:val="ru-RU"/>
        </w:rPr>
      </w:pPr>
    </w:p>
    <w:tbl>
      <w:tblPr>
        <w:tblW w:w="9809" w:type="dxa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6"/>
        <w:gridCol w:w="1555"/>
        <w:gridCol w:w="3068"/>
        <w:gridCol w:w="3060"/>
      </w:tblGrid>
      <w:tr w:rsidR="003B58B4" w:rsidRPr="00656FF2">
        <w:trPr>
          <w:trHeight w:hRule="exact" w:val="128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142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5"/>
              </w:rPr>
              <w:t>б</w:t>
            </w:r>
            <w:r w:rsidRPr="0022255E">
              <w:rPr>
                <w:b/>
                <w:bCs/>
                <w:color w:val="000000"/>
                <w:spacing w:val="4"/>
              </w:rPr>
              <w:t>и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</w:rPr>
              <w:t>ь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83" w:right="69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ъ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я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й 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lang w:val="ru-RU"/>
              </w:rPr>
              <w:t>,</w:t>
            </w:r>
          </w:p>
          <w:p w:rsidR="003B58B4" w:rsidRPr="0022255E" w:rsidRDefault="003B58B4" w:rsidP="009A4405">
            <w:pPr>
              <w:spacing w:line="276" w:lineRule="auto"/>
              <w:ind w:left="83" w:right="69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ыс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3"/>
                <w:w w:val="99"/>
                <w:position w:val="8"/>
                <w:sz w:val="13"/>
                <w:szCs w:val="13"/>
                <w:lang w:val="ru-RU"/>
              </w:rPr>
              <w:t>3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/</w:t>
            </w:r>
            <w:r w:rsidRPr="0022255E">
              <w:rPr>
                <w:b/>
                <w:bCs/>
                <w:color w:val="000000"/>
                <w:lang w:val="ru-RU"/>
              </w:rPr>
              <w:t>г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>д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372" w:right="376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ъ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я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>й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lang w:val="ru-RU"/>
              </w:rPr>
              <w:t>ы</w:t>
            </w:r>
          </w:p>
          <w:p w:rsidR="003B58B4" w:rsidRPr="0022255E" w:rsidRDefault="003B58B4" w:rsidP="009A4405">
            <w:pPr>
              <w:spacing w:line="276" w:lineRule="auto"/>
              <w:ind w:left="13" w:right="11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lang w:val="ru-RU"/>
              </w:rPr>
              <w:t>(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дн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lang w:val="ru-RU"/>
              </w:rPr>
              <w:t>й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lang w:val="ru-RU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л</w:t>
            </w:r>
            <w:r w:rsidRPr="0022255E">
              <w:rPr>
                <w:b/>
                <w:bCs/>
                <w:color w:val="000000"/>
                <w:spacing w:val="-6"/>
                <w:lang w:val="ru-RU"/>
              </w:rPr>
              <w:t>ь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)</w:t>
            </w:r>
            <w:r w:rsidRPr="0022255E">
              <w:rPr>
                <w:b/>
                <w:bCs/>
                <w:color w:val="000000"/>
                <w:lang w:val="ru-RU"/>
              </w:rPr>
              <w:t>,</w:t>
            </w:r>
          </w:p>
          <w:p w:rsidR="003B58B4" w:rsidRPr="0022255E" w:rsidRDefault="003B58B4" w:rsidP="009A4405">
            <w:pPr>
              <w:spacing w:line="276" w:lineRule="auto"/>
              <w:ind w:left="884" w:right="881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ыс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2"/>
                <w:w w:val="99"/>
                <w:position w:val="8"/>
                <w:sz w:val="13"/>
                <w:szCs w:val="13"/>
                <w:lang w:val="ru-RU"/>
              </w:rPr>
              <w:t>3</w:t>
            </w:r>
            <w:r w:rsidRPr="0022255E">
              <w:rPr>
                <w:b/>
                <w:bCs/>
                <w:color w:val="000000"/>
                <w:spacing w:val="-3"/>
                <w:w w:val="101"/>
                <w:lang w:val="ru-RU"/>
              </w:rPr>
              <w:t>/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ут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364" w:right="357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ъ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я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>й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lang w:val="ru-RU"/>
              </w:rPr>
              <w:t>ы</w:t>
            </w:r>
          </w:p>
          <w:p w:rsidR="003B58B4" w:rsidRPr="0022255E" w:rsidRDefault="003B58B4" w:rsidP="009A4405">
            <w:pPr>
              <w:spacing w:line="276" w:lineRule="auto"/>
              <w:ind w:left="74" w:right="68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lang w:val="ru-RU"/>
              </w:rPr>
              <w:t>(</w:t>
            </w:r>
            <w:r w:rsidRPr="0022255E">
              <w:rPr>
                <w:b/>
                <w:bCs/>
                <w:color w:val="000000"/>
                <w:spacing w:val="3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lang w:val="ru-RU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.су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lang w:val="ru-RU"/>
              </w:rPr>
              <w:t>й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lang w:val="ru-RU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л</w:t>
            </w:r>
            <w:r w:rsidRPr="0022255E">
              <w:rPr>
                <w:b/>
                <w:bCs/>
                <w:color w:val="000000"/>
                <w:spacing w:val="-6"/>
                <w:lang w:val="ru-RU"/>
              </w:rPr>
              <w:t>ь</w:t>
            </w:r>
            <w:r w:rsidRPr="0022255E">
              <w:rPr>
                <w:b/>
                <w:bCs/>
                <w:color w:val="000000"/>
                <w:lang w:val="ru-RU"/>
              </w:rPr>
              <w:t>,1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,</w:t>
            </w:r>
            <w:r w:rsidRPr="0022255E">
              <w:rPr>
                <w:b/>
                <w:bCs/>
                <w:color w:val="000000"/>
                <w:lang w:val="ru-RU"/>
              </w:rPr>
              <w:t>2</w:t>
            </w:r>
            <w:r w:rsidRPr="0022255E">
              <w:rPr>
                <w:b/>
                <w:bCs/>
                <w:color w:val="000000"/>
                <w:spacing w:val="-4"/>
                <w:lang w:val="ru-RU"/>
              </w:rPr>
              <w:t>)</w:t>
            </w:r>
            <w:r w:rsidRPr="0022255E">
              <w:rPr>
                <w:b/>
                <w:bCs/>
                <w:color w:val="000000"/>
                <w:lang w:val="ru-RU"/>
              </w:rPr>
              <w:t>,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ыс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2"/>
                <w:w w:val="99"/>
                <w:position w:val="8"/>
                <w:sz w:val="13"/>
                <w:szCs w:val="13"/>
                <w:lang w:val="ru-RU"/>
              </w:rPr>
              <w:t>3</w:t>
            </w:r>
            <w:r w:rsidRPr="0022255E">
              <w:rPr>
                <w:b/>
                <w:bCs/>
                <w:color w:val="000000"/>
                <w:spacing w:val="-3"/>
                <w:w w:val="101"/>
                <w:lang w:val="ru-RU"/>
              </w:rPr>
              <w:t>/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ут</w:t>
            </w:r>
          </w:p>
        </w:tc>
      </w:tr>
      <w:tr w:rsidR="003B58B4" w:rsidRPr="0022255E">
        <w:trPr>
          <w:trHeight w:hRule="exact" w:val="98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42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М</w:t>
            </w:r>
            <w:r w:rsidRPr="0022255E">
              <w:rPr>
                <w:color w:val="000000"/>
              </w:rPr>
              <w:t>О«Я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1"/>
                <w:w w:val="101"/>
              </w:rPr>
              <w:t>с</w:t>
            </w:r>
            <w:r w:rsidRPr="0022255E">
              <w:rPr>
                <w:color w:val="000000"/>
                <w:spacing w:val="-2"/>
                <w:w w:val="101"/>
              </w:rPr>
              <w:t>к</w:t>
            </w:r>
            <w:r w:rsidRPr="0022255E">
              <w:rPr>
                <w:color w:val="000000"/>
              </w:rPr>
              <w:t>ое</w:t>
            </w:r>
          </w:p>
          <w:p w:rsidR="003B58B4" w:rsidRPr="0022255E" w:rsidRDefault="003B58B4" w:rsidP="009A4405">
            <w:pPr>
              <w:spacing w:line="276" w:lineRule="auto"/>
              <w:ind w:left="142"/>
              <w:rPr>
                <w:color w:val="000000"/>
              </w:rPr>
            </w:pPr>
            <w:r w:rsidRPr="0022255E">
              <w:rPr>
                <w:color w:val="000000"/>
                <w:spacing w:val="-1"/>
              </w:rPr>
              <w:t>г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5"/>
              </w:rPr>
              <w:t>р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д</w:t>
            </w:r>
            <w:r w:rsidRPr="0022255E">
              <w:rPr>
                <w:color w:val="000000"/>
                <w:spacing w:val="1"/>
                <w:w w:val="101"/>
              </w:rPr>
              <w:t>с</w:t>
            </w:r>
            <w:r w:rsidRPr="0022255E">
              <w:rPr>
                <w:color w:val="000000"/>
                <w:spacing w:val="-2"/>
                <w:w w:val="101"/>
              </w:rPr>
              <w:t>к</w:t>
            </w:r>
            <w:r w:rsidRPr="0022255E">
              <w:rPr>
                <w:color w:val="000000"/>
              </w:rPr>
              <w:t>ое</w:t>
            </w: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</w:rPr>
              <w:t>о</w:t>
            </w:r>
            <w:r w:rsidRPr="0022255E">
              <w:rPr>
                <w:color w:val="000000"/>
                <w:spacing w:val="-3"/>
              </w:rPr>
              <w:t>с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2"/>
              </w:rPr>
              <w:t>е</w:t>
            </w:r>
            <w:r w:rsidRPr="0022255E">
              <w:rPr>
                <w:color w:val="000000"/>
                <w:spacing w:val="-2"/>
              </w:rPr>
              <w:t>ни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</w:rPr>
              <w:t>»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83" w:right="69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2 684,37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251" w:right="1256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7,4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283" w:right="1267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8,8</w:t>
            </w:r>
          </w:p>
        </w:tc>
      </w:tr>
    </w:tbl>
    <w:p w:rsidR="003B58B4" w:rsidRPr="0022255E" w:rsidRDefault="003B58B4" w:rsidP="009A4405">
      <w:pPr>
        <w:spacing w:before="10" w:line="120" w:lineRule="exact"/>
        <w:rPr>
          <w:color w:val="000000"/>
          <w:sz w:val="12"/>
          <w:szCs w:val="12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before="22" w:line="360" w:lineRule="auto"/>
        <w:ind w:left="136" w:right="100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36" w:right="100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36" w:right="100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3. 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й   ба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с   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и   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 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ы 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пп</w:t>
      </w:r>
      <w:r w:rsidRPr="0022255E">
        <w:rPr>
          <w:b/>
          <w:bCs/>
          <w:color w:val="000000"/>
          <w:sz w:val="28"/>
          <w:szCs w:val="28"/>
          <w:lang w:val="ru-RU"/>
        </w:rPr>
        <w:t>ам  а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овс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 хо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яй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1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-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ки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ци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ги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йи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ки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(п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ш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ви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)</w:t>
      </w:r>
    </w:p>
    <w:p w:rsidR="003B58B4" w:rsidRPr="0022255E" w:rsidRDefault="003B58B4" w:rsidP="009A4405">
      <w:pPr>
        <w:spacing w:line="360" w:lineRule="auto"/>
        <w:ind w:left="136" w:right="102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зис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ные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йихоло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ыли,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урно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апо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 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ниянепр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ся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1"/>
          <w:sz w:val="28"/>
          <w:szCs w:val="28"/>
          <w:lang w:val="ru-RU"/>
        </w:rPr>
        <w:t>Ка</w:t>
      </w:r>
      <w:r w:rsidRPr="0022255E">
        <w:rPr>
          <w:color w:val="000000"/>
          <w:sz w:val="28"/>
          <w:szCs w:val="28"/>
          <w:lang w:val="ru-RU"/>
        </w:rPr>
        <w:t xml:space="preserve">куже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орило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ьр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ее</w:t>
      </w:r>
      <w:r w:rsidRPr="0022255E">
        <w:rPr>
          <w:color w:val="000000"/>
          <w:sz w:val="28"/>
          <w:szCs w:val="28"/>
          <w:lang w:val="ru-RU"/>
        </w:rPr>
        <w:t>,и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ужат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ыхоло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,с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лице нижепр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иео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 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орые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еи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4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0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ап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ыпо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пп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мпо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ав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1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еи диаграмме ниже.</w:t>
      </w:r>
    </w:p>
    <w:p w:rsidR="003B58B4" w:rsidRPr="0022255E" w:rsidRDefault="003B58B4" w:rsidP="009A4405">
      <w:pPr>
        <w:spacing w:before="3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5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ица8.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 xml:space="preserve">ра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ной 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ыпо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м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</w:p>
    <w:p w:rsidR="003B58B4" w:rsidRPr="0022255E" w:rsidRDefault="003B58B4" w:rsidP="009A4405">
      <w:pPr>
        <w:spacing w:before="18" w:line="200" w:lineRule="exact"/>
        <w:rPr>
          <w:color w:val="000000"/>
          <w:lang w:val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/>
      </w:tblPr>
      <w:tblGrid>
        <w:gridCol w:w="558"/>
        <w:gridCol w:w="3869"/>
        <w:gridCol w:w="944"/>
        <w:gridCol w:w="3998"/>
      </w:tblGrid>
      <w:tr w:rsidR="003B58B4" w:rsidRPr="0022255E">
        <w:trPr>
          <w:trHeight w:hRule="exact" w:val="783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60" w:lineRule="exact"/>
              <w:ind w:left="100"/>
              <w:rPr>
                <w:color w:val="000000"/>
                <w:sz w:val="24"/>
                <w:szCs w:val="24"/>
              </w:rPr>
            </w:pPr>
            <w:r w:rsidRPr="0022255E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  <w:p w:rsidR="003B58B4" w:rsidRPr="0022255E" w:rsidRDefault="003B58B4" w:rsidP="009A4405">
            <w:pPr>
              <w:spacing w:line="260" w:lineRule="exact"/>
              <w:ind w:left="47" w:right="-22"/>
              <w:rPr>
                <w:color w:val="000000"/>
                <w:sz w:val="24"/>
                <w:szCs w:val="24"/>
              </w:rPr>
            </w:pPr>
            <w:r w:rsidRPr="0022255E">
              <w:rPr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60" w:lineRule="exact"/>
              <w:ind w:left="283" w:right="286"/>
              <w:jc w:val="center"/>
              <w:rPr>
                <w:color w:val="000000"/>
                <w:sz w:val="24"/>
                <w:szCs w:val="24"/>
              </w:rPr>
            </w:pPr>
            <w:r w:rsidRPr="0022255E">
              <w:rPr>
                <w:b/>
                <w:bCs/>
                <w:color w:val="000000"/>
                <w:sz w:val="24"/>
                <w:szCs w:val="24"/>
              </w:rPr>
              <w:t>На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м</w:t>
            </w:r>
            <w:r w:rsidRPr="0022255E">
              <w:rPr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ова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22255E">
              <w:rPr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sz w:val="24"/>
                <w:szCs w:val="24"/>
              </w:rPr>
              <w:t>а</w:t>
            </w:r>
            <w:r w:rsidRPr="0022255E">
              <w:rPr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22255E">
              <w:rPr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йза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ат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60" w:lineRule="exact"/>
              <w:jc w:val="center"/>
              <w:rPr>
                <w:color w:val="000000"/>
                <w:sz w:val="24"/>
                <w:szCs w:val="24"/>
              </w:rPr>
            </w:pPr>
            <w:r w:rsidRPr="0022255E">
              <w:rPr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зм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60" w:lineRule="exact"/>
              <w:ind w:left="156" w:right="156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2255E">
              <w:rPr>
                <w:b/>
                <w:bCs/>
                <w:color w:val="000000"/>
                <w:spacing w:val="4"/>
                <w:sz w:val="24"/>
                <w:szCs w:val="24"/>
              </w:rPr>
              <w:t>М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О«Яб</w:t>
            </w:r>
            <w:r w:rsidRPr="0022255E">
              <w:rPr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ов</w:t>
            </w:r>
            <w:r w:rsidRPr="0022255E">
              <w:rPr>
                <w:b/>
                <w:bCs/>
                <w:color w:val="000000"/>
                <w:spacing w:val="-6"/>
                <w:sz w:val="24"/>
                <w:szCs w:val="24"/>
              </w:rPr>
              <w:t>с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ое</w:t>
            </w:r>
          </w:p>
          <w:p w:rsidR="003B58B4" w:rsidRPr="0022255E" w:rsidRDefault="003B58B4" w:rsidP="009A4405">
            <w:pPr>
              <w:spacing w:line="260" w:lineRule="exact"/>
              <w:ind w:left="156" w:right="156"/>
              <w:jc w:val="center"/>
              <w:rPr>
                <w:color w:val="000000"/>
                <w:sz w:val="24"/>
                <w:szCs w:val="24"/>
              </w:rPr>
            </w:pPr>
            <w:r w:rsidRPr="0022255E">
              <w:rPr>
                <w:b/>
                <w:bCs/>
                <w:color w:val="000000"/>
                <w:sz w:val="24"/>
                <w:szCs w:val="24"/>
                <w:lang w:val="ru-RU"/>
              </w:rPr>
              <w:t>г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sz w:val="24"/>
                <w:szCs w:val="24"/>
              </w:rPr>
              <w:t>дс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ое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sz w:val="24"/>
                <w:szCs w:val="24"/>
              </w:rPr>
              <w:t>се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л</w:t>
            </w:r>
            <w:r w:rsidRPr="0022255E">
              <w:rPr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 w:rsidRPr="0022255E">
              <w:rPr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22255E">
              <w:rPr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3B58B4" w:rsidRPr="0022255E">
        <w:trPr>
          <w:trHeight w:hRule="exact" w:val="567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60" w:lineRule="exact"/>
              <w:ind w:left="124" w:right="105"/>
              <w:jc w:val="center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60" w:lineRule="exact"/>
              <w:ind w:left="291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z w:val="24"/>
                <w:szCs w:val="24"/>
              </w:rPr>
              <w:t>Н</w:t>
            </w:r>
            <w:r w:rsidRPr="0022255E">
              <w:rPr>
                <w:color w:val="000000"/>
                <w:spacing w:val="-1"/>
                <w:sz w:val="24"/>
                <w:szCs w:val="24"/>
              </w:rPr>
              <w:t>асе</w:t>
            </w:r>
            <w:r w:rsidRPr="0022255E">
              <w:rPr>
                <w:color w:val="000000"/>
                <w:sz w:val="24"/>
                <w:szCs w:val="24"/>
              </w:rPr>
              <w:t>л</w:t>
            </w:r>
            <w:r w:rsidRPr="0022255E">
              <w:rPr>
                <w:color w:val="000000"/>
                <w:spacing w:val="-1"/>
                <w:sz w:val="24"/>
                <w:szCs w:val="24"/>
              </w:rPr>
              <w:t>е</w:t>
            </w:r>
            <w:r w:rsidRPr="0022255E">
              <w:rPr>
                <w:color w:val="000000"/>
                <w:spacing w:val="1"/>
                <w:sz w:val="24"/>
                <w:szCs w:val="24"/>
              </w:rPr>
              <w:t>ни</w:t>
            </w:r>
            <w:r w:rsidRPr="0022255E">
              <w:rPr>
                <w:color w:val="000000"/>
                <w:sz w:val="24"/>
                <w:szCs w:val="24"/>
              </w:rPr>
              <w:t>е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60" w:lineRule="exact"/>
              <w:ind w:left="23" w:right="-20"/>
              <w:jc w:val="center"/>
              <w:rPr>
                <w:color w:val="000000"/>
                <w:sz w:val="16"/>
                <w:szCs w:val="16"/>
              </w:rPr>
            </w:pPr>
            <w:r w:rsidRPr="0022255E">
              <w:rPr>
                <w:color w:val="000000"/>
                <w:sz w:val="24"/>
                <w:szCs w:val="24"/>
              </w:rPr>
              <w:t>т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ы</w:t>
            </w:r>
            <w:r w:rsidRPr="0022255E">
              <w:rPr>
                <w:color w:val="000000"/>
                <w:spacing w:val="-1"/>
                <w:sz w:val="24"/>
                <w:szCs w:val="24"/>
              </w:rPr>
              <w:t>с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.</w:t>
            </w:r>
            <w:r w:rsidRPr="0022255E">
              <w:rPr>
                <w:color w:val="000000"/>
                <w:spacing w:val="-3"/>
                <w:sz w:val="24"/>
                <w:szCs w:val="24"/>
              </w:rPr>
              <w:t>м</w:t>
            </w:r>
            <w:r w:rsidRPr="0022255E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56" w:right="156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2255E">
              <w:rPr>
                <w:color w:val="000000"/>
                <w:sz w:val="24"/>
                <w:szCs w:val="24"/>
                <w:lang w:val="ru-RU"/>
              </w:rPr>
              <w:t>2 191,59</w:t>
            </w:r>
          </w:p>
        </w:tc>
      </w:tr>
      <w:tr w:rsidR="003B58B4" w:rsidRPr="0022255E">
        <w:trPr>
          <w:trHeight w:hRule="exact" w:val="561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60" w:lineRule="exact"/>
              <w:ind w:left="124" w:right="105"/>
              <w:jc w:val="center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60" w:lineRule="exact"/>
              <w:ind w:left="291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pacing w:val="1"/>
                <w:sz w:val="24"/>
                <w:szCs w:val="24"/>
              </w:rPr>
              <w:t>Б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юд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ж</w:t>
            </w:r>
            <w:r w:rsidRPr="0022255E">
              <w:rPr>
                <w:color w:val="000000"/>
                <w:spacing w:val="-1"/>
                <w:sz w:val="24"/>
                <w:szCs w:val="24"/>
              </w:rPr>
              <w:t>е</w:t>
            </w:r>
            <w:r w:rsidRPr="0022255E">
              <w:rPr>
                <w:color w:val="000000"/>
                <w:sz w:val="24"/>
                <w:szCs w:val="24"/>
              </w:rPr>
              <w:t>т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ны</w:t>
            </w:r>
            <w:r w:rsidRPr="0022255E">
              <w:rPr>
                <w:color w:val="000000"/>
                <w:sz w:val="24"/>
                <w:szCs w:val="24"/>
              </w:rPr>
              <w:t>е</w:t>
            </w:r>
            <w:r w:rsidRPr="0022255E">
              <w:rPr>
                <w:color w:val="000000"/>
                <w:spacing w:val="5"/>
                <w:sz w:val="24"/>
                <w:szCs w:val="24"/>
              </w:rPr>
              <w:t>о</w:t>
            </w:r>
            <w:r w:rsidRPr="0022255E">
              <w:rPr>
                <w:color w:val="000000"/>
                <w:sz w:val="24"/>
                <w:szCs w:val="24"/>
              </w:rPr>
              <w:t>р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г</w:t>
            </w:r>
            <w:r w:rsidRPr="0022255E">
              <w:rPr>
                <w:color w:val="000000"/>
                <w:spacing w:val="-1"/>
                <w:sz w:val="24"/>
                <w:szCs w:val="24"/>
              </w:rPr>
              <w:t>а</w:t>
            </w:r>
            <w:r w:rsidRPr="0022255E">
              <w:rPr>
                <w:color w:val="000000"/>
                <w:spacing w:val="-4"/>
                <w:sz w:val="24"/>
                <w:szCs w:val="24"/>
              </w:rPr>
              <w:t>н</w:t>
            </w:r>
            <w:r w:rsidRPr="0022255E">
              <w:rPr>
                <w:color w:val="000000"/>
                <w:spacing w:val="1"/>
                <w:sz w:val="24"/>
                <w:szCs w:val="24"/>
              </w:rPr>
              <w:t>из</w:t>
            </w:r>
            <w:r w:rsidRPr="0022255E">
              <w:rPr>
                <w:color w:val="000000"/>
                <w:spacing w:val="-1"/>
                <w:sz w:val="24"/>
                <w:szCs w:val="24"/>
              </w:rPr>
              <w:t>а</w:t>
            </w:r>
            <w:r w:rsidRPr="0022255E">
              <w:rPr>
                <w:color w:val="000000"/>
                <w:spacing w:val="1"/>
                <w:sz w:val="24"/>
                <w:szCs w:val="24"/>
              </w:rPr>
              <w:t>ц</w:t>
            </w:r>
            <w:r w:rsidRPr="0022255E">
              <w:rPr>
                <w:color w:val="000000"/>
                <w:spacing w:val="-4"/>
                <w:sz w:val="24"/>
                <w:szCs w:val="24"/>
              </w:rPr>
              <w:t>и</w:t>
            </w:r>
            <w:r w:rsidRPr="0022255E">
              <w:rPr>
                <w:color w:val="000000"/>
                <w:sz w:val="24"/>
                <w:szCs w:val="24"/>
              </w:rPr>
              <w:t>и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60" w:lineRule="exact"/>
              <w:ind w:left="23" w:right="-20"/>
              <w:jc w:val="center"/>
              <w:rPr>
                <w:color w:val="000000"/>
                <w:sz w:val="16"/>
                <w:szCs w:val="16"/>
              </w:rPr>
            </w:pPr>
            <w:r w:rsidRPr="0022255E">
              <w:rPr>
                <w:color w:val="000000"/>
                <w:sz w:val="24"/>
                <w:szCs w:val="24"/>
              </w:rPr>
              <w:t>т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ы</w:t>
            </w:r>
            <w:r w:rsidRPr="0022255E">
              <w:rPr>
                <w:color w:val="000000"/>
                <w:spacing w:val="-1"/>
                <w:sz w:val="24"/>
                <w:szCs w:val="24"/>
              </w:rPr>
              <w:t>с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.</w:t>
            </w:r>
            <w:r w:rsidRPr="0022255E">
              <w:rPr>
                <w:color w:val="000000"/>
                <w:spacing w:val="-3"/>
                <w:sz w:val="24"/>
                <w:szCs w:val="24"/>
              </w:rPr>
              <w:t>м</w:t>
            </w:r>
            <w:r w:rsidRPr="0022255E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56" w:right="156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2255E">
              <w:rPr>
                <w:color w:val="000000"/>
                <w:sz w:val="24"/>
                <w:szCs w:val="24"/>
                <w:lang w:val="ru-RU"/>
              </w:rPr>
              <w:t>42,00</w:t>
            </w:r>
          </w:p>
        </w:tc>
      </w:tr>
      <w:tr w:rsidR="003B58B4" w:rsidRPr="0022255E">
        <w:trPr>
          <w:trHeight w:hRule="exact" w:val="569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60" w:lineRule="exact"/>
              <w:ind w:left="124" w:right="105"/>
              <w:jc w:val="center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60" w:lineRule="exact"/>
              <w:ind w:left="291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z w:val="24"/>
                <w:szCs w:val="24"/>
              </w:rPr>
              <w:t>Ин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ы</w:t>
            </w:r>
            <w:r w:rsidRPr="0022255E">
              <w:rPr>
                <w:color w:val="000000"/>
                <w:sz w:val="24"/>
                <w:szCs w:val="24"/>
              </w:rPr>
              <w:t>е</w:t>
            </w:r>
            <w:r w:rsidRPr="0022255E">
              <w:rPr>
                <w:color w:val="000000"/>
                <w:spacing w:val="-4"/>
                <w:sz w:val="24"/>
                <w:szCs w:val="24"/>
              </w:rPr>
              <w:t>п</w:t>
            </w:r>
            <w:r w:rsidRPr="0022255E">
              <w:rPr>
                <w:color w:val="000000"/>
                <w:spacing w:val="5"/>
                <w:sz w:val="24"/>
                <w:szCs w:val="24"/>
              </w:rPr>
              <w:t>о</w:t>
            </w:r>
            <w:r w:rsidRPr="0022255E">
              <w:rPr>
                <w:color w:val="000000"/>
                <w:sz w:val="24"/>
                <w:szCs w:val="24"/>
              </w:rPr>
              <w:t>тре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б</w:t>
            </w:r>
            <w:r w:rsidRPr="0022255E">
              <w:rPr>
                <w:color w:val="000000"/>
                <w:spacing w:val="1"/>
                <w:sz w:val="24"/>
                <w:szCs w:val="24"/>
              </w:rPr>
              <w:t>и</w:t>
            </w:r>
            <w:r w:rsidRPr="0022255E">
              <w:rPr>
                <w:color w:val="000000"/>
                <w:sz w:val="24"/>
                <w:szCs w:val="24"/>
              </w:rPr>
              <w:t>тели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60" w:lineRule="exact"/>
              <w:ind w:left="23" w:right="-20"/>
              <w:jc w:val="center"/>
              <w:rPr>
                <w:color w:val="000000"/>
                <w:sz w:val="16"/>
                <w:szCs w:val="16"/>
              </w:rPr>
            </w:pPr>
            <w:r w:rsidRPr="0022255E">
              <w:rPr>
                <w:color w:val="000000"/>
                <w:sz w:val="24"/>
                <w:szCs w:val="24"/>
              </w:rPr>
              <w:t>т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ы</w:t>
            </w:r>
            <w:r w:rsidRPr="0022255E">
              <w:rPr>
                <w:color w:val="000000"/>
                <w:spacing w:val="-1"/>
                <w:sz w:val="24"/>
                <w:szCs w:val="24"/>
              </w:rPr>
              <w:t>с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.</w:t>
            </w:r>
            <w:r w:rsidRPr="0022255E">
              <w:rPr>
                <w:color w:val="000000"/>
                <w:spacing w:val="-3"/>
                <w:sz w:val="24"/>
                <w:szCs w:val="24"/>
              </w:rPr>
              <w:t>м</w:t>
            </w:r>
            <w:r w:rsidRPr="0022255E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56" w:right="156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2255E">
              <w:rPr>
                <w:color w:val="000000"/>
                <w:sz w:val="24"/>
                <w:szCs w:val="24"/>
                <w:lang w:val="ru-RU"/>
              </w:rPr>
              <w:t>205,35</w:t>
            </w:r>
          </w:p>
        </w:tc>
      </w:tr>
    </w:tbl>
    <w:p w:rsidR="003B58B4" w:rsidRPr="0022255E" w:rsidRDefault="003B58B4" w:rsidP="009A4405">
      <w:pPr>
        <w:rPr>
          <w:color w:val="000000"/>
        </w:rPr>
        <w:sectPr w:rsidR="003B58B4" w:rsidRPr="0022255E">
          <w:pgSz w:w="11920" w:h="16840"/>
          <w:pgMar w:top="1200" w:right="700" w:bottom="280" w:left="1280" w:header="725" w:footer="967" w:gutter="0"/>
          <w:cols w:space="720"/>
        </w:sect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before="19" w:line="280" w:lineRule="exact"/>
        <w:rPr>
          <w:color w:val="000000"/>
          <w:sz w:val="28"/>
          <w:szCs w:val="28"/>
        </w:rPr>
      </w:pPr>
      <w:r>
        <w:rPr>
          <w:noProof/>
          <w:lang w:val="ru-RU" w:eastAsia="ru-RU"/>
        </w:rPr>
        <w:pict>
          <v:shape id="Диаграмма 3" o:spid="_x0000_s1038" type="#_x0000_t75" style="position:absolute;margin-left:32.15pt;margin-top:18.2pt;width:434.4pt;height:238.1pt;z-index:251651072;visibility:visible;mso-wrap-distance-bottom:.15pt">
            <v:imagedata r:id="rId16" o:title=""/>
            <o:lock v:ext="edit" aspectratio="f"/>
            <w10:wrap type="topAndBottom"/>
          </v:shape>
        </w:pict>
      </w:r>
    </w:p>
    <w:p w:rsidR="003B58B4" w:rsidRPr="0022255E" w:rsidRDefault="003B58B4" w:rsidP="009A4405">
      <w:pPr>
        <w:ind w:left="1480"/>
        <w:rPr>
          <w:color w:val="000000"/>
        </w:rPr>
      </w:pPr>
    </w:p>
    <w:p w:rsidR="003B58B4" w:rsidRPr="0022255E" w:rsidRDefault="003B58B4" w:rsidP="009A4405">
      <w:pPr>
        <w:spacing w:before="7" w:line="120" w:lineRule="exact"/>
        <w:rPr>
          <w:color w:val="000000"/>
          <w:sz w:val="12"/>
          <w:szCs w:val="12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before="22"/>
        <w:ind w:left="98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амм</w:t>
      </w:r>
      <w:r w:rsidRPr="0022255E">
        <w:rPr>
          <w:color w:val="000000"/>
          <w:sz w:val="28"/>
          <w:szCs w:val="28"/>
          <w:lang w:val="ru-RU"/>
        </w:rPr>
        <w:t xml:space="preserve">а.1.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рап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ыпо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мпо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</w:p>
    <w:p w:rsidR="003B58B4" w:rsidRPr="0022255E" w:rsidRDefault="003B58B4" w:rsidP="009A4405">
      <w:pPr>
        <w:spacing w:before="8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61" w:lineRule="auto"/>
        <w:ind w:left="136" w:right="109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4.С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>яоф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м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потреблении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ы,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хо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я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з 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и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сч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хи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>йо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я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мм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ху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уг</w:t>
      </w:r>
    </w:p>
    <w:p w:rsidR="003B58B4" w:rsidRPr="0022255E" w:rsidRDefault="003B58B4" w:rsidP="009A4405">
      <w:pPr>
        <w:spacing w:before="17" w:line="220" w:lineRule="exact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42" w:firstLine="851"/>
        <w:jc w:val="both"/>
        <w:rPr>
          <w:color w:val="000000"/>
          <w:spacing w:val="2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  2019 году</w:t>
      </w:r>
      <w:r w:rsidRPr="0022255E">
        <w:rPr>
          <w:color w:val="000000"/>
          <w:spacing w:val="2"/>
          <w:sz w:val="28"/>
          <w:szCs w:val="28"/>
          <w:lang w:val="ru-RU"/>
        </w:rPr>
        <w:t>завершается поэтапный переход на единые нормативы потребленияна всей территории Республики Адыгея коммунальных услуг по холодному водоснабжению, горячему водоснабжению, водоотведению.</w:t>
      </w:r>
    </w:p>
    <w:p w:rsidR="003B58B4" w:rsidRPr="0022255E" w:rsidRDefault="003B58B4" w:rsidP="009A4405">
      <w:pPr>
        <w:spacing w:line="360" w:lineRule="auto"/>
        <w:ind w:left="142" w:right="104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С 1 июля 2019 года в  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0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» </w:t>
      </w:r>
      <w:r w:rsidRPr="0022255E">
        <w:rPr>
          <w:color w:val="000000"/>
          <w:spacing w:val="2"/>
          <w:sz w:val="28"/>
          <w:szCs w:val="28"/>
          <w:lang w:val="ru-RU"/>
        </w:rPr>
        <w:t>вводятся</w:t>
      </w:r>
      <w:r w:rsidRPr="0022255E">
        <w:rPr>
          <w:color w:val="000000"/>
          <w:sz w:val="28"/>
          <w:szCs w:val="28"/>
          <w:lang w:val="ru-RU"/>
        </w:rPr>
        <w:t>нор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нныеприказом Упра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ия  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нного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  и 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  р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-4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яот30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12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2016</w:t>
      </w:r>
      <w:r w:rsidRPr="0022255E">
        <w:rPr>
          <w:color w:val="000000"/>
          <w:sz w:val="28"/>
          <w:szCs w:val="28"/>
        </w:rPr>
        <w:t>N</w:t>
      </w:r>
      <w:r w:rsidRPr="0022255E">
        <w:rPr>
          <w:color w:val="000000"/>
          <w:sz w:val="28"/>
          <w:szCs w:val="28"/>
          <w:lang w:val="ru-RU"/>
        </w:rPr>
        <w:t>234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3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>вр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иприказаот26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09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2017</w:t>
      </w:r>
      <w:r w:rsidRPr="0022255E">
        <w:rPr>
          <w:color w:val="000000"/>
          <w:sz w:val="28"/>
          <w:szCs w:val="28"/>
        </w:rPr>
        <w:t>N</w:t>
      </w:r>
      <w:r w:rsidRPr="0022255E">
        <w:rPr>
          <w:color w:val="000000"/>
          <w:sz w:val="28"/>
          <w:szCs w:val="28"/>
          <w:lang w:val="ru-RU"/>
        </w:rPr>
        <w:t>147-п</w:t>
      </w:r>
      <w:r w:rsidRPr="0022255E">
        <w:rPr>
          <w:color w:val="000000"/>
          <w:spacing w:val="-2"/>
          <w:sz w:val="28"/>
          <w:szCs w:val="28"/>
          <w:lang w:val="ru-RU"/>
        </w:rPr>
        <w:t>).</w:t>
      </w:r>
    </w:p>
    <w:p w:rsidR="003B58B4" w:rsidRPr="0022255E" w:rsidRDefault="003B58B4" w:rsidP="009A4405">
      <w:pPr>
        <w:spacing w:before="5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61" w:lineRule="auto"/>
        <w:ind w:left="136" w:right="106" w:firstLine="850"/>
        <w:jc w:val="both"/>
        <w:rPr>
          <w:color w:val="000000"/>
          <w:spacing w:val="2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ица9.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ипо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 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ниюв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хпо</w:t>
      </w:r>
      <w:r w:rsidRPr="0022255E">
        <w:rPr>
          <w:color w:val="000000"/>
          <w:spacing w:val="1"/>
          <w:sz w:val="28"/>
          <w:szCs w:val="28"/>
          <w:lang w:val="ru-RU"/>
        </w:rPr>
        <w:t>меще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х на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ории</w:t>
      </w:r>
      <w:r w:rsidRPr="0022255E">
        <w:rPr>
          <w:color w:val="000000"/>
          <w:spacing w:val="2"/>
          <w:sz w:val="28"/>
          <w:szCs w:val="28"/>
          <w:lang w:val="ru-RU"/>
        </w:rPr>
        <w:t>Республики Адыгея</w:t>
      </w:r>
    </w:p>
    <w:p w:rsidR="003B58B4" w:rsidRPr="0022255E" w:rsidRDefault="003B58B4" w:rsidP="009A4405">
      <w:pPr>
        <w:spacing w:line="361" w:lineRule="auto"/>
        <w:ind w:left="136" w:right="106" w:firstLine="850"/>
        <w:jc w:val="both"/>
        <w:rPr>
          <w:color w:val="000000"/>
          <w:sz w:val="28"/>
          <w:szCs w:val="28"/>
          <w:lang w:val="ru-RU"/>
        </w:rPr>
        <w:sectPr w:rsidR="003B58B4" w:rsidRPr="0022255E">
          <w:pgSz w:w="11920" w:h="16840"/>
          <w:pgMar w:top="1200" w:right="700" w:bottom="280" w:left="1280" w:header="725" w:footer="967" w:gutter="0"/>
          <w:cols w:space="720"/>
        </w:sect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tbl>
      <w:tblPr>
        <w:tblW w:w="10348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561"/>
        <w:gridCol w:w="2780"/>
        <w:gridCol w:w="2017"/>
        <w:gridCol w:w="1680"/>
        <w:gridCol w:w="1680"/>
        <w:gridCol w:w="1630"/>
      </w:tblGrid>
      <w:tr w:rsidR="003B58B4" w:rsidRPr="00656FF2">
        <w:trPr>
          <w:trHeight w:val="15"/>
        </w:trPr>
        <w:tc>
          <w:tcPr>
            <w:tcW w:w="561" w:type="dxa"/>
            <w:vAlign w:val="center"/>
          </w:tcPr>
          <w:p w:rsidR="003B58B4" w:rsidRPr="0022255E" w:rsidRDefault="003B58B4" w:rsidP="009A4405">
            <w:pPr>
              <w:textAlignment w:val="baseline"/>
              <w:rPr>
                <w:rFonts w:ascii="Arial" w:hAnsi="Arial" w:cs="Arial"/>
                <w:color w:val="000000"/>
                <w:spacing w:val="2"/>
                <w:sz w:val="18"/>
                <w:szCs w:val="18"/>
                <w:lang w:val="ru-RU" w:eastAsia="ru-RU"/>
              </w:rPr>
            </w:pPr>
          </w:p>
        </w:tc>
        <w:tc>
          <w:tcPr>
            <w:tcW w:w="3550" w:type="dxa"/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240" w:type="dxa"/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680" w:type="dxa"/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680" w:type="dxa"/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637" w:type="dxa"/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</w:p>
        </w:tc>
      </w:tr>
      <w:tr w:rsidR="003B58B4" w:rsidRPr="00656FF2"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Категорияжилыхпомещений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Единицаизмерения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Норматив потребления коммунальной услуги холодного водоснабжения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Норматив потребления коммунальной услуги горячего водоснабжения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Норматив потребления коммунальной услуги водоотведения &lt;*&gt;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централизованным холодным водоснабжением, централизованным (нецентрализованным &lt;**&gt;) горячим водоснабжением, водоотведением (без централизованного водоотведения), оборудованные унитазами, раковинами и (или) мойками, ваннами длиной 1500 мм и более с душем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4,21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2,95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7,16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централизованным холодным водоснабжением, централизованным (нецентрализованным &lt;**&gt;) горячим водоснабжением, водоотведением (без централизованного водоотведения), оборудованные унитазами, раковинами и (или) мойками, ваннами сидячими длиной 1200 мм с душем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4,12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2,84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6,96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централизованным холодным водоснабжением, централизованным (нецентрализованным &lt;**&gt;) горячим водоснабжением, водоотведением (без централизованного водоотведения), оборудованные унитазами, раковинами и (или) мойками, ваннами без душа или душами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3,85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2,51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6,36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централизованным холодным водоснабжением, централизованным (нецентрализованным &lt;**&gt;) горячим водоснабжением, водоотведением (без централизованного водоотведения), оборудованные унитазами, раковинами и (или) мойками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2,69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1,17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3,86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централизованным холодным водоснабжением, водоотведением (без централизованного водоотведения), с водонагревателями, оборудованные унитазами, раковинами и (или) мойками, ваннами длиной 1500 мм и более с душем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7,16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7,16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централизованным холодным водоснабжением, водоотведением (без централизованного водоотведения), с водонагревателями, оборудованные раковинами и (или) мойками, ваннами длиной 1500 мм и более с душем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6,45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6,45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централизованным холодным водоснабжением, водоотведением (без централизованного водоотведения), с водонагревателями, оборудованные унитазами, раковинами и (или) мойками, ваннами сидячими длиной 1200 мм с душем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6,96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6,96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централизованным холодным водоснабжением, водоотведением (без централизованного водоотведения), с водонагревателями, оборудованные раковинами и (или) мойками, ваннами сидячими длиной 1200 мм с душем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6,25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6,25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централизованным холодным водоснабжением, водоотведением (без централизованного водоотведения), с водонагревателями, оборудованные унитазами, раковинами и (или) мойками, ваннами без душа или душами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6,36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6,36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централизованным холодным водоснабжением, водоотведением (без централизованного водоотведения), с водонагревателями, оборудованные раковинами и (или) мойками, ваннами без душа или душами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5,65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5,65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централизованным холодным водоснабжением, водоотведением (без централизованного водоотведения), с водонагревателями, оборудованные унитазами, раковинами и (или) мойками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3,86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3,86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12.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централизованным холодным водоснабжением, водоотведением (без централизованного водоотведения), с водонагревателями, оборудованные раковинами и (или) мойками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3,15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3,15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централизованным холодным водоснабжением, водоотведением (без централизованного водоотведения), без водонагревателей, оборудованные унитазами, раковинами и (или) мойками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3,86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3,86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14.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централизованным холодным водоснабжением, водоотведением (без централизованного водоотведения), без водонагревателей, оборудованные раковинами и (или) мойками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3,15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3,15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15.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Дома, использующиеся в качестве общежитий, с душевыми, с централизованным холодным водоснабжением, централизованным (нецентрализованным &lt;**&gt;) горячим водоснабжением, водоотведением (без централизованного водоотведения)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3,06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1,82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4,88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16.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Дома, использующиеся в качестве общежитий, без душевых, без водонагревателей, с централизованным холодным водоснабжением, водоотведением (без централизованного водоотведения)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3,18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3,18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17.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Дома, использующиеся в качестве общежитий, с душевыми, с водонагревателями, с централизованным холодным водоснабжением, водоотведением (без централизованного водоотведения)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4,88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4,88</w:t>
            </w:r>
          </w:p>
        </w:tc>
      </w:tr>
      <w:tr w:rsidR="003B58B4" w:rsidRPr="0022255E"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18.</w:t>
            </w:r>
          </w:p>
        </w:tc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Многоквартирные и жилые дома с водоразборной колонкой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куб. метр в месяц на человека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1,50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B58B4" w:rsidRPr="0022255E" w:rsidRDefault="003B58B4" w:rsidP="009A4405">
            <w:pPr>
              <w:jc w:val="center"/>
              <w:textAlignment w:val="baseline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1,50</w:t>
            </w:r>
          </w:p>
        </w:tc>
      </w:tr>
    </w:tbl>
    <w:p w:rsidR="003B58B4" w:rsidRPr="0022255E" w:rsidRDefault="003B58B4" w:rsidP="009A4405">
      <w:pPr>
        <w:jc w:val="both"/>
        <w:textAlignment w:val="baseline"/>
        <w:rPr>
          <w:color w:val="000000"/>
          <w:sz w:val="28"/>
          <w:szCs w:val="28"/>
          <w:lang w:val="ru-RU"/>
        </w:rPr>
      </w:pPr>
      <w:r w:rsidRPr="0022255E">
        <w:rPr>
          <w:rFonts w:ascii="Arial" w:hAnsi="Arial" w:cs="Arial"/>
          <w:color w:val="000000"/>
          <w:spacing w:val="2"/>
          <w:sz w:val="21"/>
          <w:szCs w:val="21"/>
          <w:lang w:val="ru-RU" w:eastAsia="ru-RU"/>
        </w:rPr>
        <w:br/>
      </w:r>
      <w:r w:rsidRPr="0022255E">
        <w:rPr>
          <w:color w:val="000000"/>
          <w:sz w:val="28"/>
          <w:szCs w:val="28"/>
          <w:lang w:val="ru-RU"/>
        </w:rPr>
        <w:t>* норматив потребления коммунальной услуги водоотведения в жилых помещениях применяется при наличии подключения к системам централизованного водоотведения.</w:t>
      </w:r>
    </w:p>
    <w:p w:rsidR="003B58B4" w:rsidRPr="0022255E" w:rsidRDefault="003B58B4" w:rsidP="009A4405">
      <w:pPr>
        <w:jc w:val="both"/>
        <w:textAlignment w:val="baseline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br/>
        <w:t>** нецентрализованное горячее водоснабжение - производство коммунальной услуги по горячему водоснабжению исполнителями коммунальных услуг самостоятельно с использованием оборудования, входящего в состав общего имущества собственников помещений в многоквартирном доме.</w:t>
      </w:r>
    </w:p>
    <w:p w:rsidR="003B58B4" w:rsidRPr="0022255E" w:rsidRDefault="003B58B4" w:rsidP="009A4405">
      <w:pPr>
        <w:rPr>
          <w:color w:val="000000"/>
          <w:lang w:val="ru-RU"/>
        </w:rPr>
        <w:sectPr w:rsidR="003B58B4" w:rsidRPr="0022255E">
          <w:pgSz w:w="11920" w:h="16840"/>
          <w:pgMar w:top="1200" w:right="700" w:bottom="280" w:left="1280" w:header="725" w:footer="967" w:gutter="0"/>
          <w:cols w:space="720"/>
        </w:sectPr>
      </w:pPr>
      <w:r w:rsidRPr="0022255E">
        <w:rPr>
          <w:rFonts w:ascii="Arial" w:hAnsi="Arial" w:cs="Arial"/>
          <w:color w:val="000000"/>
          <w:spacing w:val="2"/>
          <w:sz w:val="21"/>
          <w:szCs w:val="21"/>
          <w:lang w:val="ru-RU" w:eastAsia="ru-RU"/>
        </w:rPr>
        <w:br/>
      </w:r>
    </w:p>
    <w:p w:rsidR="003B58B4" w:rsidRPr="0022255E" w:rsidRDefault="003B58B4" w:rsidP="009A4405">
      <w:pPr>
        <w:spacing w:before="5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59" w:lineRule="auto"/>
        <w:ind w:left="136" w:right="111" w:firstLine="567"/>
        <w:jc w:val="both"/>
        <w:rPr>
          <w:color w:val="000000"/>
          <w:spacing w:val="-2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лица10.</w:t>
      </w:r>
      <w:r w:rsidRPr="0022255E">
        <w:rPr>
          <w:color w:val="000000"/>
          <w:spacing w:val="-4"/>
          <w:sz w:val="28"/>
          <w:szCs w:val="28"/>
          <w:lang w:val="ru-RU"/>
        </w:rPr>
        <w:t xml:space="preserve">Нормативы потребления холодной воды, горячей воды, отведения сточных вод в целях содержания общего имущества в многоквартирном доме на территории Республики Адыгея,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нные приказом Упра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ия  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нного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  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  р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-4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я от 12</w:t>
      </w:r>
      <w:r w:rsidRPr="0022255E">
        <w:rPr>
          <w:color w:val="000000"/>
          <w:spacing w:val="2"/>
          <w:sz w:val="28"/>
          <w:szCs w:val="28"/>
          <w:lang w:val="ru-RU"/>
        </w:rPr>
        <w:t>.05.</w:t>
      </w:r>
      <w:r w:rsidRPr="0022255E">
        <w:rPr>
          <w:color w:val="000000"/>
          <w:sz w:val="28"/>
          <w:szCs w:val="28"/>
          <w:lang w:val="ru-RU"/>
        </w:rPr>
        <w:t xml:space="preserve">2017 </w:t>
      </w:r>
      <w:r w:rsidRPr="0022255E">
        <w:rPr>
          <w:color w:val="000000"/>
          <w:sz w:val="28"/>
          <w:szCs w:val="28"/>
        </w:rPr>
        <w:t>N</w:t>
      </w:r>
      <w:r w:rsidRPr="0022255E">
        <w:rPr>
          <w:color w:val="000000"/>
          <w:sz w:val="28"/>
          <w:szCs w:val="28"/>
          <w:lang w:val="ru-RU"/>
        </w:rPr>
        <w:t>57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 xml:space="preserve">п </w:t>
      </w:r>
      <w:r w:rsidRPr="0022255E">
        <w:rPr>
          <w:color w:val="000000"/>
          <w:spacing w:val="3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>в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 приказа от 31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08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 xml:space="preserve">2017 </w:t>
      </w:r>
      <w:r w:rsidRPr="0022255E">
        <w:rPr>
          <w:color w:val="000000"/>
          <w:sz w:val="28"/>
          <w:szCs w:val="28"/>
        </w:rPr>
        <w:t>N</w:t>
      </w:r>
      <w:r w:rsidRPr="0022255E">
        <w:rPr>
          <w:color w:val="000000"/>
          <w:sz w:val="28"/>
          <w:szCs w:val="28"/>
          <w:lang w:val="ru-RU"/>
        </w:rPr>
        <w:t>129-п</w:t>
      </w:r>
      <w:r w:rsidRPr="0022255E">
        <w:rPr>
          <w:color w:val="000000"/>
          <w:spacing w:val="-2"/>
          <w:sz w:val="28"/>
          <w:szCs w:val="28"/>
          <w:lang w:val="ru-RU"/>
        </w:rPr>
        <w:t>).</w:t>
      </w:r>
    </w:p>
    <w:tbl>
      <w:tblPr>
        <w:tblW w:w="101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715"/>
        <w:gridCol w:w="1417"/>
        <w:gridCol w:w="992"/>
        <w:gridCol w:w="1276"/>
        <w:gridCol w:w="1459"/>
        <w:gridCol w:w="1337"/>
      </w:tblGrid>
      <w:tr w:rsidR="003B58B4" w:rsidRPr="00656FF2"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Категория жилых помещений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Этажность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Норматив потребления холодной воды в целях содержания общего имущества в многоквартирном доме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Норматив потребления горячей воды в целях содержания общего имущества в многоквартирном доме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Норматив отведения сточных вод в целях содержания общего имущества в многоквартирном доме</w:t>
            </w:r>
          </w:p>
        </w:tc>
      </w:tr>
      <w:tr w:rsidR="003B58B4" w:rsidRPr="0022255E">
        <w:tc>
          <w:tcPr>
            <w:tcW w:w="37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1. Многоквартирные дома с централизованным холодным и горячим водоснабжением, водоотведением (без централизованного водоотведения)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куб. метр в месяц на кв. метр общей площади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1 - 5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0,035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0,035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0,070</w:t>
            </w:r>
          </w:p>
        </w:tc>
      </w:tr>
      <w:tr w:rsidR="003B58B4" w:rsidRPr="0022255E">
        <w:tc>
          <w:tcPr>
            <w:tcW w:w="37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6 - 9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0,024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0,024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0,048</w:t>
            </w:r>
          </w:p>
        </w:tc>
      </w:tr>
      <w:tr w:rsidR="003B58B4" w:rsidRPr="0022255E">
        <w:tc>
          <w:tcPr>
            <w:tcW w:w="37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10 - 16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0,016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0,016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0,032</w:t>
            </w:r>
          </w:p>
        </w:tc>
      </w:tr>
      <w:tr w:rsidR="003B58B4" w:rsidRPr="0022255E">
        <w:tc>
          <w:tcPr>
            <w:tcW w:w="37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2. Многоквартирные дома с централизованным холодным водоснабжением, нецентрализованным горячим водоснабжением, централизованным водоотведением (без централизованного водоотведения)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куб. метр в месяц на кв. метр общей площади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1 - 5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0,022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0,022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0,044</w:t>
            </w:r>
          </w:p>
        </w:tc>
      </w:tr>
      <w:tr w:rsidR="003B58B4" w:rsidRPr="0022255E">
        <w:tc>
          <w:tcPr>
            <w:tcW w:w="37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6 - 9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0,022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0,022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0,044</w:t>
            </w:r>
          </w:p>
        </w:tc>
      </w:tr>
      <w:tr w:rsidR="003B58B4" w:rsidRPr="0022255E">
        <w:tc>
          <w:tcPr>
            <w:tcW w:w="37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10 - 16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0,006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0,006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0,012</w:t>
            </w:r>
          </w:p>
        </w:tc>
      </w:tr>
      <w:tr w:rsidR="003B58B4" w:rsidRPr="0022255E"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3. Многоквартирные дома с централизованным холодным водоснабжением, водоотведением (без централизованного водоотведения), с водонагревателями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куб. метр в месяц на кв. метр общей площади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1 - 5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0,034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X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0,034</w:t>
            </w:r>
          </w:p>
        </w:tc>
      </w:tr>
      <w:tr w:rsidR="003B58B4" w:rsidRPr="0022255E"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4. Многоквартирные дома с централизованным холодным водоснабжением, водоотведением (без централизованного водоотведения), без водонагревателей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куб. метр в месяц на кв. метр общей площади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1 - 5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0,033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X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0,033</w:t>
            </w:r>
          </w:p>
        </w:tc>
      </w:tr>
      <w:tr w:rsidR="003B58B4" w:rsidRPr="0022255E">
        <w:tc>
          <w:tcPr>
            <w:tcW w:w="371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5. Дома, использующиеся в качестве общежитий, с централизованным холодным и горячим водоснабжением, водоотведением (без централизованного водоотведения)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куб. метр в месяц на кв. метр общей площади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1 - 5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0,023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0,023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0,046</w:t>
            </w:r>
          </w:p>
        </w:tc>
      </w:tr>
      <w:tr w:rsidR="003B58B4" w:rsidRPr="0022255E">
        <w:tc>
          <w:tcPr>
            <w:tcW w:w="37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6 - 9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0,019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0,019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0,038</w:t>
            </w:r>
          </w:p>
        </w:tc>
      </w:tr>
      <w:tr w:rsidR="003B58B4" w:rsidRPr="0022255E">
        <w:tc>
          <w:tcPr>
            <w:tcW w:w="3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6. Дома, использующиеся в качестве общежитий, с централизованным холодным водоснабжением, водоотведением (без централизованного водоотведения), с водонагревателями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куб. метр в месяц на кв. метр общей площади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1 - 5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0,014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X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B58B4" w:rsidRPr="00762448" w:rsidRDefault="003B58B4" w:rsidP="009A4405">
            <w:pPr>
              <w:pStyle w:val="a"/>
              <w:jc w:val="center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762448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0,014</w:t>
            </w:r>
          </w:p>
        </w:tc>
      </w:tr>
    </w:tbl>
    <w:p w:rsidR="003B58B4" w:rsidRPr="0022255E" w:rsidRDefault="003B58B4" w:rsidP="009A4405">
      <w:pPr>
        <w:spacing w:line="359" w:lineRule="auto"/>
        <w:ind w:left="136" w:right="111" w:firstLine="567"/>
        <w:jc w:val="both"/>
        <w:rPr>
          <w:color w:val="000000"/>
          <w:spacing w:val="-4"/>
          <w:sz w:val="28"/>
          <w:szCs w:val="28"/>
          <w:lang w:val="ru-RU"/>
        </w:rPr>
      </w:pPr>
    </w:p>
    <w:p w:rsidR="003B58B4" w:rsidRPr="0022255E" w:rsidRDefault="003B58B4" w:rsidP="009A4405">
      <w:pPr>
        <w:spacing w:line="359" w:lineRule="auto"/>
        <w:ind w:left="136" w:right="111" w:firstLine="567"/>
        <w:jc w:val="both"/>
        <w:rPr>
          <w:color w:val="000000"/>
          <w:spacing w:val="-4"/>
          <w:sz w:val="28"/>
          <w:szCs w:val="28"/>
          <w:lang w:val="ru-RU"/>
        </w:rPr>
        <w:sectPr w:rsidR="003B58B4" w:rsidRPr="0022255E">
          <w:pgSz w:w="11920" w:h="16840"/>
          <w:pgMar w:top="1200" w:right="700" w:bottom="280" w:left="1280" w:header="725" w:footer="967" w:gutter="0"/>
          <w:cols w:space="720"/>
        </w:sect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216" w:right="103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сл</w:t>
      </w:r>
      <w:r w:rsidRPr="0022255E">
        <w:rPr>
          <w:color w:val="000000"/>
          <w:sz w:val="28"/>
          <w:szCs w:val="28"/>
          <w:lang w:val="ru-RU"/>
        </w:rPr>
        <w:t>опол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женияв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» на 01.01.2018г.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ло</w:t>
      </w:r>
      <w:r w:rsidRPr="0022255E">
        <w:rPr>
          <w:color w:val="000000"/>
          <w:spacing w:val="4"/>
          <w:sz w:val="28"/>
          <w:szCs w:val="28"/>
          <w:lang w:val="ru-RU"/>
        </w:rPr>
        <w:t>36509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к.</w:t>
      </w:r>
      <w:r w:rsidRPr="0022255E">
        <w:rPr>
          <w:color w:val="000000"/>
          <w:spacing w:val="-4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яизо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 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ю2191,59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.м</w:t>
      </w:r>
      <w:r w:rsidRPr="0022255E">
        <w:rPr>
          <w:color w:val="000000"/>
          <w:position w:val="10"/>
          <w:sz w:val="18"/>
          <w:szCs w:val="18"/>
          <w:lang w:val="ru-RU"/>
        </w:rPr>
        <w:t>3</w:t>
      </w:r>
      <w:r w:rsidRPr="0022255E">
        <w:rPr>
          <w:color w:val="000000"/>
          <w:sz w:val="28"/>
          <w:szCs w:val="28"/>
          <w:lang w:val="ru-RU"/>
        </w:rPr>
        <w:t>/го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ноепо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 нао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но164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46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/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 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 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жатвпр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хнорм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П2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04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</w:t>
      </w:r>
      <w:r w:rsidRPr="0022255E">
        <w:rPr>
          <w:color w:val="000000"/>
          <w:spacing w:val="1"/>
          <w:sz w:val="28"/>
          <w:szCs w:val="28"/>
          <w:lang w:val="ru-RU"/>
        </w:rPr>
        <w:t>1</w:t>
      </w:r>
      <w:r w:rsidRPr="0022255E">
        <w:rPr>
          <w:color w:val="000000"/>
          <w:spacing w:val="-1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8</w:t>
      </w:r>
      <w:r w:rsidRPr="0022255E">
        <w:rPr>
          <w:color w:val="000000"/>
          <w:spacing w:val="4"/>
          <w:sz w:val="28"/>
          <w:szCs w:val="28"/>
          <w:lang w:val="ru-RU"/>
        </w:rPr>
        <w:t>5 (актуализированная редакция СП 30.13330.2012)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tabs>
          <w:tab w:val="left" w:pos="1503"/>
        </w:tabs>
        <w:spacing w:line="357" w:lineRule="auto"/>
        <w:ind w:left="216" w:right="103" w:firstLine="850"/>
        <w:jc w:val="both"/>
        <w:rPr>
          <w:color w:val="000000"/>
          <w:lang w:val="ru-RU"/>
        </w:rPr>
      </w:pPr>
      <w:r w:rsidRPr="0022255E">
        <w:rPr>
          <w:color w:val="000000"/>
          <w:sz w:val="28"/>
          <w:szCs w:val="28"/>
          <w:lang w:val="ru-RU"/>
        </w:rPr>
        <w:tab/>
      </w:r>
    </w:p>
    <w:p w:rsidR="003B58B4" w:rsidRPr="0022255E" w:rsidRDefault="003B58B4" w:rsidP="009A4405">
      <w:pPr>
        <w:tabs>
          <w:tab w:val="left" w:pos="1503"/>
        </w:tabs>
        <w:spacing w:line="357" w:lineRule="auto"/>
        <w:ind w:left="216" w:right="103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5. О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ы 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оу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а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ы  и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ов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 xml:space="preserve"> п</w:t>
      </w:r>
      <w:r w:rsidRPr="0022255E">
        <w:rPr>
          <w:b/>
          <w:bCs/>
          <w:color w:val="000000"/>
          <w:sz w:val="28"/>
          <w:szCs w:val="28"/>
          <w:lang w:val="ru-RU"/>
        </w:rPr>
        <w:t>о у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вк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ов у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</w:p>
    <w:p w:rsidR="003B58B4" w:rsidRPr="0022255E" w:rsidRDefault="003B58B4" w:rsidP="009A4405">
      <w:pPr>
        <w:spacing w:line="360" w:lineRule="auto"/>
        <w:ind w:left="136" w:right="97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 с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сс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2</w:t>
      </w:r>
      <w:r w:rsidRPr="0022255E">
        <w:rPr>
          <w:color w:val="000000"/>
          <w:sz w:val="28"/>
          <w:szCs w:val="28"/>
          <w:lang w:val="ru-RU"/>
        </w:rPr>
        <w:t>3 но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ря 2009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г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2"/>
          <w:sz w:val="28"/>
          <w:szCs w:val="28"/>
          <w:lang w:val="ru-RU"/>
        </w:rPr>
        <w:t>№</w:t>
      </w:r>
      <w:r w:rsidRPr="0022255E">
        <w:rPr>
          <w:color w:val="000000"/>
          <w:sz w:val="28"/>
          <w:szCs w:val="28"/>
          <w:lang w:val="ru-RU"/>
        </w:rPr>
        <w:t>26</w:t>
      </w:r>
      <w:r w:rsidRPr="0022255E">
        <w:rPr>
          <w:color w:val="000000"/>
          <w:spacing w:val="3"/>
          <w:sz w:val="28"/>
          <w:szCs w:val="28"/>
          <w:lang w:val="ru-RU"/>
        </w:rPr>
        <w:t>1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З«Обэн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жениииопо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нииэн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 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ии  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есе</w:t>
      </w:r>
      <w:r w:rsidRPr="0022255E">
        <w:rPr>
          <w:color w:val="000000"/>
          <w:sz w:val="28"/>
          <w:szCs w:val="28"/>
          <w:lang w:val="ru-RU"/>
        </w:rPr>
        <w:t>ниииз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ийв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ыез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ные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сс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ии</w:t>
      </w:r>
      <w:r w:rsidRPr="0022255E">
        <w:rPr>
          <w:color w:val="000000"/>
          <w:sz w:val="28"/>
          <w:szCs w:val="28"/>
          <w:lang w:val="ru-RU"/>
        </w:rPr>
        <w:t xml:space="preserve">»и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зом 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инис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ар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ион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ия 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сс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ой 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 от6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z w:val="28"/>
          <w:szCs w:val="28"/>
          <w:lang w:val="ru-RU"/>
        </w:rPr>
        <w:t>я2011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а№204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епро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пл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нойин</w:t>
      </w:r>
      <w:r w:rsidRPr="0022255E">
        <w:rPr>
          <w:color w:val="000000"/>
          <w:spacing w:val="1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ры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ципа</w:t>
      </w:r>
      <w:r w:rsidRPr="0022255E">
        <w:rPr>
          <w:color w:val="000000"/>
          <w:spacing w:val="6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 xml:space="preserve">»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ини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ция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»вц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 экономии ип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хр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аще</w:t>
      </w:r>
      <w:r w:rsidRPr="0022255E">
        <w:rPr>
          <w:color w:val="000000"/>
          <w:sz w:val="28"/>
          <w:szCs w:val="28"/>
          <w:lang w:val="ru-RU"/>
        </w:rPr>
        <w:t>ниюпри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ё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хо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рыи</w:t>
      </w:r>
      <w:r w:rsidRPr="0022255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w w:val="99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22255E">
        <w:rPr>
          <w:color w:val="000000"/>
          <w:w w:val="99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при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ийи 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ий.</w:t>
      </w:r>
    </w:p>
    <w:p w:rsidR="003B58B4" w:rsidRPr="0022255E" w:rsidRDefault="003B58B4" w:rsidP="009A4405">
      <w:pPr>
        <w:spacing w:line="360" w:lineRule="auto"/>
        <w:ind w:firstLine="993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ипри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ав2013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6"/>
          <w:sz w:val="28"/>
          <w:szCs w:val="28"/>
          <w:lang w:val="ru-RU"/>
        </w:rPr>
        <w:t>ла</w:t>
      </w:r>
    </w:p>
    <w:p w:rsidR="003B58B4" w:rsidRPr="0022255E" w:rsidRDefault="003B58B4" w:rsidP="009A4405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4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м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ирн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5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.В 2019 году количество общедомовых приборов учета составляет уже 109 единиц.</w:t>
      </w:r>
    </w:p>
    <w:p w:rsidR="003B58B4" w:rsidRPr="0022255E" w:rsidRDefault="003B58B4" w:rsidP="009A4405">
      <w:pPr>
        <w:spacing w:line="360" w:lineRule="auto"/>
        <w:ind w:left="136" w:right="113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и  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пп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  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й, 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ля 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  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р</w:t>
      </w:r>
      <w:r w:rsidRPr="0022255E">
        <w:rPr>
          <w:color w:val="000000"/>
          <w:spacing w:val="1"/>
          <w:sz w:val="28"/>
          <w:szCs w:val="28"/>
          <w:lang w:val="ru-RU"/>
        </w:rPr>
        <w:t>еше</w:t>
      </w:r>
      <w:r w:rsidRPr="0022255E">
        <w:rPr>
          <w:color w:val="000000"/>
          <w:sz w:val="28"/>
          <w:szCs w:val="28"/>
          <w:lang w:val="ru-RU"/>
        </w:rPr>
        <w:t>ниез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ипо 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ся</w:t>
      </w:r>
      <w:r w:rsidRPr="0022255E">
        <w:rPr>
          <w:color w:val="000000"/>
          <w:sz w:val="28"/>
          <w:szCs w:val="28"/>
          <w:lang w:val="ru-RU"/>
        </w:rPr>
        <w:t>: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4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раижили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ый 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.Вн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яще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е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ыхп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оров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8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ния10</w:t>
      </w:r>
      <w:r w:rsidRPr="0022255E">
        <w:rPr>
          <w:color w:val="000000"/>
          <w:spacing w:val="4"/>
          <w:sz w:val="28"/>
          <w:szCs w:val="28"/>
          <w:lang w:val="ru-RU"/>
        </w:rPr>
        <w:t>0</w:t>
      </w:r>
      <w:r w:rsidRPr="0022255E">
        <w:rPr>
          <w:color w:val="000000"/>
          <w:sz w:val="28"/>
          <w:szCs w:val="28"/>
          <w:lang w:val="ru-RU"/>
        </w:rPr>
        <w:t>%о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аще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полн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8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ропри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иис26</w:t>
      </w:r>
      <w:r w:rsidRPr="0022255E">
        <w:rPr>
          <w:color w:val="000000"/>
          <w:spacing w:val="7"/>
          <w:sz w:val="28"/>
          <w:szCs w:val="28"/>
          <w:lang w:val="ru-RU"/>
        </w:rPr>
        <w:t>1</w:t>
      </w:r>
      <w:r w:rsidRPr="0022255E">
        <w:rPr>
          <w:color w:val="000000"/>
          <w:spacing w:val="-1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z w:val="28"/>
          <w:szCs w:val="28"/>
          <w:lang w:val="ru-RU"/>
        </w:rPr>
        <w:t>Обэн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жении иопо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ии 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ио</w:t>
      </w:r>
      <w:r w:rsidRPr="0022255E">
        <w:rPr>
          <w:color w:val="000000"/>
          <w:spacing w:val="-2"/>
          <w:sz w:val="28"/>
          <w:szCs w:val="28"/>
          <w:lang w:val="ru-RU"/>
        </w:rPr>
        <w:t>внесении и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нийво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ые 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ные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сс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0" w:line="360" w:lineRule="auto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36" w:right="110" w:firstLine="850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6. 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з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ови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ф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ов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й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абж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before="2" w:line="360" w:lineRule="auto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7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т837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2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position w:val="10"/>
          <w:sz w:val="18"/>
          <w:szCs w:val="18"/>
          <w:lang w:val="ru-RU"/>
        </w:rPr>
        <w:t>3</w:t>
      </w:r>
      <w:r w:rsidRPr="0022255E">
        <w:rPr>
          <w:color w:val="000000"/>
          <w:sz w:val="28"/>
          <w:szCs w:val="28"/>
          <w:lang w:val="ru-RU"/>
        </w:rPr>
        <w:t>/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си и</w:t>
      </w:r>
      <w:r w:rsidRPr="0022255E">
        <w:rPr>
          <w:color w:val="000000"/>
          <w:spacing w:val="1"/>
          <w:sz w:val="28"/>
          <w:szCs w:val="28"/>
          <w:lang w:val="ru-RU"/>
        </w:rPr>
        <w:t>мее</w:t>
      </w:r>
      <w:r w:rsidRPr="0022255E">
        <w:rPr>
          <w:color w:val="000000"/>
          <w:sz w:val="28"/>
          <w:szCs w:val="28"/>
          <w:lang w:val="ru-RU"/>
        </w:rPr>
        <w:t>тр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ныйз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9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ы и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ициты про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лицениже.</w:t>
      </w:r>
    </w:p>
    <w:p w:rsidR="003B58B4" w:rsidRPr="0022255E" w:rsidRDefault="003B58B4" w:rsidP="009A4405">
      <w:pPr>
        <w:spacing w:before="3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ица11.З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спроиз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</w:t>
      </w: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</w:rPr>
      </w:pPr>
      <w:r w:rsidRPr="0022255E">
        <w:rPr>
          <w:color w:val="000000"/>
          <w:spacing w:val="2"/>
          <w:position w:val="-1"/>
          <w:sz w:val="28"/>
          <w:szCs w:val="28"/>
        </w:rPr>
        <w:t>М</w:t>
      </w:r>
      <w:r w:rsidRPr="0022255E">
        <w:rPr>
          <w:color w:val="000000"/>
          <w:position w:val="-1"/>
          <w:sz w:val="28"/>
          <w:szCs w:val="28"/>
        </w:rPr>
        <w:t>О</w:t>
      </w:r>
      <w:r w:rsidRPr="0022255E">
        <w:rPr>
          <w:color w:val="000000"/>
          <w:spacing w:val="-5"/>
          <w:position w:val="-1"/>
          <w:sz w:val="28"/>
          <w:szCs w:val="28"/>
        </w:rPr>
        <w:t>«</w:t>
      </w:r>
      <w:r w:rsidRPr="0022255E">
        <w:rPr>
          <w:color w:val="000000"/>
          <w:spacing w:val="1"/>
          <w:position w:val="-1"/>
          <w:sz w:val="28"/>
          <w:szCs w:val="28"/>
        </w:rPr>
        <w:t>Я</w:t>
      </w:r>
      <w:r w:rsidRPr="0022255E">
        <w:rPr>
          <w:color w:val="000000"/>
          <w:spacing w:val="2"/>
          <w:position w:val="-1"/>
          <w:sz w:val="28"/>
          <w:szCs w:val="28"/>
        </w:rPr>
        <w:t>б</w:t>
      </w:r>
      <w:r w:rsidRPr="0022255E">
        <w:rPr>
          <w:color w:val="000000"/>
          <w:position w:val="-1"/>
          <w:sz w:val="28"/>
          <w:szCs w:val="28"/>
        </w:rPr>
        <w:t>лоно</w:t>
      </w:r>
      <w:r w:rsidRPr="0022255E">
        <w:rPr>
          <w:color w:val="000000"/>
          <w:spacing w:val="-2"/>
          <w:position w:val="-1"/>
          <w:sz w:val="28"/>
          <w:szCs w:val="28"/>
        </w:rPr>
        <w:t>в</w:t>
      </w:r>
      <w:r w:rsidRPr="0022255E">
        <w:rPr>
          <w:color w:val="000000"/>
          <w:spacing w:val="6"/>
          <w:position w:val="-1"/>
          <w:sz w:val="28"/>
          <w:szCs w:val="28"/>
        </w:rPr>
        <w:t>с</w:t>
      </w:r>
      <w:r w:rsidRPr="0022255E">
        <w:rPr>
          <w:color w:val="000000"/>
          <w:spacing w:val="-1"/>
          <w:position w:val="-1"/>
          <w:sz w:val="28"/>
          <w:szCs w:val="28"/>
        </w:rPr>
        <w:t>к</w:t>
      </w:r>
      <w:r w:rsidRPr="0022255E">
        <w:rPr>
          <w:color w:val="000000"/>
          <w:position w:val="-1"/>
          <w:sz w:val="28"/>
          <w:szCs w:val="28"/>
        </w:rPr>
        <w:t>ое</w:t>
      </w:r>
      <w:r w:rsidRPr="0022255E">
        <w:rPr>
          <w:color w:val="000000"/>
          <w:spacing w:val="1"/>
          <w:position w:val="-1"/>
          <w:sz w:val="28"/>
          <w:szCs w:val="28"/>
        </w:rPr>
        <w:t>г</w:t>
      </w:r>
      <w:r w:rsidRPr="0022255E">
        <w:rPr>
          <w:color w:val="000000"/>
          <w:position w:val="-1"/>
          <w:sz w:val="28"/>
          <w:szCs w:val="28"/>
        </w:rPr>
        <w:t>оро</w:t>
      </w:r>
      <w:r w:rsidRPr="0022255E">
        <w:rPr>
          <w:color w:val="000000"/>
          <w:spacing w:val="2"/>
          <w:position w:val="-1"/>
          <w:sz w:val="28"/>
          <w:szCs w:val="28"/>
        </w:rPr>
        <w:t>д</w:t>
      </w:r>
      <w:r w:rsidRPr="0022255E">
        <w:rPr>
          <w:color w:val="000000"/>
          <w:spacing w:val="1"/>
          <w:position w:val="-1"/>
          <w:sz w:val="28"/>
          <w:szCs w:val="28"/>
        </w:rPr>
        <w:t>с</w:t>
      </w:r>
      <w:r w:rsidRPr="0022255E">
        <w:rPr>
          <w:color w:val="000000"/>
          <w:spacing w:val="-1"/>
          <w:position w:val="-1"/>
          <w:sz w:val="28"/>
          <w:szCs w:val="28"/>
        </w:rPr>
        <w:t>к</w:t>
      </w:r>
      <w:r w:rsidRPr="0022255E">
        <w:rPr>
          <w:color w:val="000000"/>
          <w:position w:val="-1"/>
          <w:sz w:val="28"/>
          <w:szCs w:val="28"/>
        </w:rPr>
        <w:t>оепо</w:t>
      </w:r>
      <w:r w:rsidRPr="0022255E">
        <w:rPr>
          <w:color w:val="000000"/>
          <w:spacing w:val="1"/>
          <w:position w:val="-1"/>
          <w:sz w:val="28"/>
          <w:szCs w:val="28"/>
        </w:rPr>
        <w:t>се</w:t>
      </w:r>
      <w:r w:rsidRPr="0022255E">
        <w:rPr>
          <w:color w:val="000000"/>
          <w:position w:val="-1"/>
          <w:sz w:val="28"/>
          <w:szCs w:val="28"/>
        </w:rPr>
        <w:t>л</w:t>
      </w:r>
      <w:r w:rsidRPr="0022255E">
        <w:rPr>
          <w:color w:val="000000"/>
          <w:spacing w:val="1"/>
          <w:position w:val="-1"/>
          <w:sz w:val="28"/>
          <w:szCs w:val="28"/>
        </w:rPr>
        <w:t>е</w:t>
      </w:r>
      <w:r w:rsidRPr="0022255E">
        <w:rPr>
          <w:color w:val="000000"/>
          <w:position w:val="-1"/>
          <w:sz w:val="28"/>
          <w:szCs w:val="28"/>
        </w:rPr>
        <w:t>ни</w:t>
      </w:r>
      <w:r w:rsidRPr="0022255E">
        <w:rPr>
          <w:color w:val="000000"/>
          <w:spacing w:val="5"/>
          <w:position w:val="-1"/>
          <w:sz w:val="28"/>
          <w:szCs w:val="28"/>
        </w:rPr>
        <w:t>е</w:t>
      </w:r>
      <w:r w:rsidRPr="0022255E">
        <w:rPr>
          <w:color w:val="000000"/>
          <w:position w:val="-1"/>
          <w:sz w:val="28"/>
          <w:szCs w:val="28"/>
        </w:rPr>
        <w:t>»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507"/>
        <w:gridCol w:w="2215"/>
        <w:gridCol w:w="2708"/>
        <w:gridCol w:w="2403"/>
        <w:gridCol w:w="1888"/>
      </w:tblGrid>
      <w:tr w:rsidR="003B58B4" w:rsidRPr="0022255E">
        <w:trPr>
          <w:trHeight w:hRule="exact" w:val="1197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148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№</w:t>
            </w:r>
          </w:p>
          <w:p w:rsidR="003B58B4" w:rsidRPr="0022255E" w:rsidRDefault="003B58B4" w:rsidP="009A4405">
            <w:pPr>
              <w:spacing w:line="276" w:lineRule="auto"/>
              <w:ind w:left="105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/</w:t>
            </w:r>
            <w:r w:rsidRPr="0022255E">
              <w:rPr>
                <w:b/>
                <w:bCs/>
                <w:color w:val="000000"/>
              </w:rPr>
              <w:t>п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234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Н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3"/>
              </w:rPr>
              <w:t>с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  <w:spacing w:val="-3"/>
              </w:rPr>
              <w:t>л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нн</w:t>
            </w:r>
            <w:r w:rsidRPr="0022255E">
              <w:rPr>
                <w:b/>
                <w:bCs/>
                <w:color w:val="000000"/>
                <w:spacing w:val="1"/>
              </w:rPr>
              <w:t>ы</w:t>
            </w:r>
            <w:r w:rsidRPr="0022255E">
              <w:rPr>
                <w:b/>
                <w:bCs/>
                <w:color w:val="000000"/>
              </w:rPr>
              <w:t>й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</w:rPr>
              <w:t>у</w:t>
            </w:r>
            <w:r w:rsidRPr="0022255E">
              <w:rPr>
                <w:b/>
                <w:bCs/>
                <w:color w:val="000000"/>
                <w:spacing w:val="-1"/>
              </w:rPr>
              <w:t>нк</w:t>
            </w:r>
            <w:r w:rsidRPr="0022255E">
              <w:rPr>
                <w:b/>
                <w:bCs/>
                <w:color w:val="000000"/>
              </w:rPr>
              <w:t>т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358" w:right="354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2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lang w:val="ru-RU"/>
              </w:rPr>
              <w:t>з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ди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л</w:t>
            </w:r>
            <w:r w:rsidRPr="0022255E">
              <w:rPr>
                <w:b/>
                <w:bCs/>
                <w:color w:val="000000"/>
                <w:spacing w:val="-6"/>
                <w:lang w:val="ru-RU"/>
              </w:rPr>
              <w:t>ь</w:t>
            </w:r>
            <w:r w:rsidRPr="0022255E">
              <w:rPr>
                <w:b/>
                <w:bCs/>
                <w:color w:val="000000"/>
                <w:spacing w:val="4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lang w:val="ru-RU"/>
              </w:rPr>
              <w:t>ь</w:t>
            </w:r>
          </w:p>
          <w:p w:rsidR="003B58B4" w:rsidRPr="0022255E" w:rsidRDefault="003B58B4" w:rsidP="009A4405">
            <w:pPr>
              <w:spacing w:line="276" w:lineRule="auto"/>
              <w:ind w:left="178" w:right="171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те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lang w:val="ru-RU"/>
              </w:rPr>
              <w:t>а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ж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ни</w:t>
            </w:r>
            <w:r w:rsidRPr="0022255E">
              <w:rPr>
                <w:b/>
                <w:bCs/>
                <w:color w:val="000000"/>
                <w:spacing w:val="5"/>
                <w:lang w:val="ru-RU"/>
              </w:rPr>
              <w:t>я</w:t>
            </w:r>
            <w:r w:rsidRPr="0022255E">
              <w:rPr>
                <w:b/>
                <w:bCs/>
                <w:color w:val="000000"/>
                <w:lang w:val="ru-RU"/>
              </w:rPr>
              <w:t>,</w:t>
            </w:r>
          </w:p>
          <w:p w:rsidR="003B58B4" w:rsidRPr="0022255E" w:rsidRDefault="003B58B4" w:rsidP="009A4405">
            <w:pPr>
              <w:spacing w:line="276" w:lineRule="auto"/>
              <w:ind w:left="833" w:right="831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/с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406" w:right="398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2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lang w:val="ru-RU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lang w:val="ru-RU"/>
              </w:rPr>
              <w:t>,</w:t>
            </w:r>
          </w:p>
          <w:p w:rsidR="003B58B4" w:rsidRPr="0022255E" w:rsidRDefault="003B58B4" w:rsidP="009A4405">
            <w:pPr>
              <w:spacing w:line="276" w:lineRule="auto"/>
              <w:ind w:left="155" w:right="149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я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об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ъ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lang w:val="ru-RU"/>
              </w:rPr>
              <w:t>мы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, 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/с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76" w:lineRule="auto"/>
              <w:ind w:left="598" w:right="595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3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w w:val="101"/>
              </w:rPr>
              <w:t>з</w:t>
            </w:r>
            <w:r w:rsidRPr="0022255E">
              <w:rPr>
                <w:b/>
                <w:bCs/>
                <w:color w:val="000000"/>
                <w:spacing w:val="2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</w:rPr>
              <w:t>в</w:t>
            </w:r>
          </w:p>
          <w:p w:rsidR="003B58B4" w:rsidRPr="0022255E" w:rsidRDefault="003B58B4" w:rsidP="009A4405">
            <w:pPr>
              <w:spacing w:line="276" w:lineRule="auto"/>
              <w:ind w:left="87" w:right="89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и</w:t>
            </w:r>
            <w:r w:rsidRPr="0022255E">
              <w:rPr>
                <w:b/>
                <w:bCs/>
                <w:color w:val="000000"/>
              </w:rPr>
              <w:t>з</w:t>
            </w:r>
            <w:r w:rsidRPr="0022255E">
              <w:rPr>
                <w:b/>
                <w:bCs/>
                <w:color w:val="000000"/>
                <w:spacing w:val="2"/>
              </w:rPr>
              <w:t>в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д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с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1"/>
              </w:rPr>
              <w:t>в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нн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</w:rPr>
              <w:t>й</w:t>
            </w:r>
            <w:r w:rsidRPr="0022255E">
              <w:rPr>
                <w:b/>
                <w:bCs/>
                <w:color w:val="000000"/>
                <w:spacing w:val="2"/>
              </w:rPr>
              <w:t>м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7"/>
              </w:rPr>
              <w:t>щ</w:t>
            </w:r>
            <w:r w:rsidRPr="0022255E">
              <w:rPr>
                <w:b/>
                <w:bCs/>
                <w:color w:val="000000"/>
                <w:spacing w:val="4"/>
              </w:rPr>
              <w:t>н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1"/>
              </w:rPr>
              <w:t>с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-1"/>
              </w:rPr>
              <w:t>и</w:t>
            </w:r>
            <w:r w:rsidRPr="0022255E">
              <w:rPr>
                <w:b/>
                <w:bCs/>
                <w:color w:val="000000"/>
              </w:rPr>
              <w:t>,%</w:t>
            </w:r>
          </w:p>
        </w:tc>
      </w:tr>
      <w:tr w:rsidR="003B58B4" w:rsidRPr="0022255E">
        <w:trPr>
          <w:trHeight w:hRule="exact" w:val="815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61" w:right="161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276" w:right="264"/>
              <w:jc w:val="center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М</w:t>
            </w:r>
            <w:r w:rsidRPr="0022255E">
              <w:rPr>
                <w:color w:val="000000"/>
              </w:rPr>
              <w:t>О«Я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1"/>
                <w:w w:val="101"/>
              </w:rPr>
              <w:t>с</w:t>
            </w:r>
            <w:r w:rsidRPr="0022255E">
              <w:rPr>
                <w:color w:val="000000"/>
                <w:spacing w:val="-2"/>
                <w:w w:val="101"/>
              </w:rPr>
              <w:t>к</w:t>
            </w:r>
            <w:r w:rsidRPr="0022255E">
              <w:rPr>
                <w:color w:val="000000"/>
              </w:rPr>
              <w:t>ое</w:t>
            </w:r>
          </w:p>
          <w:p w:rsidR="003B58B4" w:rsidRPr="0022255E" w:rsidRDefault="003B58B4" w:rsidP="009A4405">
            <w:pPr>
              <w:spacing w:line="276" w:lineRule="auto"/>
              <w:ind w:left="122" w:right="118"/>
              <w:jc w:val="center"/>
              <w:rPr>
                <w:color w:val="000000"/>
              </w:rPr>
            </w:pPr>
            <w:r w:rsidRPr="0022255E">
              <w:rPr>
                <w:color w:val="000000"/>
                <w:spacing w:val="-1"/>
              </w:rPr>
              <w:t>г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5"/>
              </w:rPr>
              <w:t>р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д</w:t>
            </w:r>
            <w:r w:rsidRPr="0022255E">
              <w:rPr>
                <w:color w:val="000000"/>
                <w:spacing w:val="1"/>
              </w:rPr>
              <w:t>с</w:t>
            </w:r>
            <w:r w:rsidRPr="0022255E">
              <w:rPr>
                <w:color w:val="000000"/>
                <w:spacing w:val="-2"/>
              </w:rPr>
              <w:t>к</w:t>
            </w:r>
            <w:r w:rsidRPr="0022255E">
              <w:rPr>
                <w:color w:val="000000"/>
              </w:rPr>
              <w:t>ое</w:t>
            </w: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</w:rPr>
              <w:t>о</w:t>
            </w:r>
            <w:r w:rsidRPr="0022255E">
              <w:rPr>
                <w:color w:val="000000"/>
                <w:spacing w:val="-3"/>
              </w:rPr>
              <w:t>с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  <w:spacing w:val="5"/>
              </w:rPr>
              <w:t>л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2"/>
              </w:rPr>
              <w:t>и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</w:rPr>
              <w:t>»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9" w:right="1049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20 090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958" w:right="948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8825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799" w:right="795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56</w:t>
            </w:r>
          </w:p>
        </w:tc>
      </w:tr>
    </w:tbl>
    <w:p w:rsidR="003B58B4" w:rsidRPr="0022255E" w:rsidRDefault="003B58B4" w:rsidP="009A4405">
      <w:pPr>
        <w:spacing w:before="8" w:line="120" w:lineRule="exact"/>
        <w:rPr>
          <w:color w:val="000000"/>
          <w:sz w:val="12"/>
          <w:szCs w:val="12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before="22" w:line="360" w:lineRule="auto"/>
        <w:ind w:left="136" w:right="113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7.Прогнозныебалансыпотребления горячей,питьевой, техническойводынасрокдо 2030 годарассчитанныенаосновании расходагорячей,питьевой,техническойводы  всоответствиисоСНиП2.04.02-84 иСНиП2.04.01-85 (актуализированная редакция СП 30.13330.2012),атакжеисходяизтекущего объема потребленияводынаселениемиегодинамики сучетомперспективы развитияиизменениясоставаиструктурызастройки</w:t>
      </w:r>
    </w:p>
    <w:p w:rsidR="003B58B4" w:rsidRPr="0022255E" w:rsidRDefault="003B58B4" w:rsidP="009A4405">
      <w:pPr>
        <w:spacing w:before="4" w:line="240" w:lineRule="exact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10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нный 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  на 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е  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нар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ия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ципа</w:t>
      </w:r>
      <w:r w:rsidRPr="0022255E">
        <w:rPr>
          <w:color w:val="000000"/>
          <w:spacing w:val="6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847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17"/>
          <w:pgSz w:w="11920" w:h="16840"/>
          <w:pgMar w:top="1200" w:right="700" w:bottom="280" w:left="1280" w:header="586" w:footer="967" w:gutter="0"/>
          <w:cols w:space="720"/>
        </w:sect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нозные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ные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ыпр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лице ниж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73"/>
        <w:ind w:left="2160" w:right="2899"/>
        <w:jc w:val="center"/>
        <w:rPr>
          <w:color w:val="000000"/>
          <w:sz w:val="22"/>
          <w:szCs w:val="22"/>
          <w:lang w:val="ru-RU"/>
        </w:rPr>
      </w:pPr>
      <w:r>
        <w:rPr>
          <w:noProof/>
          <w:lang w:val="ru-RU" w:eastAsia="ru-RU"/>
        </w:rPr>
        <w:pict>
          <v:group id="Group 47" o:spid="_x0000_s1040" style="position:absolute;left:0;text-align:left;margin-left:55.2pt;margin-top:526.75pt;width:731.45pt;height:0;z-index:-251662336;mso-position-horizontal-relative:page;mso-position-vertical-relative:page" coordorigin="1104,10535" coordsize="14629,0">
            <v:shape id="Freeform 48" o:spid="_x0000_s1041" style="position:absolute;left:1104;top:10535;width:14629;height:0;visibility:visible;mso-wrap-style:square;v-text-anchor:top" coordsize="14629,0" path="m,l14630,e" filled="f" strokeweight=".58pt">
              <v:path arrowok="t" o:connecttype="custom" o:connectlocs="0,0;14630,0" o:connectangles="0,0"/>
            </v:shape>
            <w10:wrap anchorx="page" anchory="page"/>
          </v:group>
        </w:pict>
      </w:r>
      <w:r w:rsidRPr="0022255E">
        <w:rPr>
          <w:color w:val="000000"/>
          <w:spacing w:val="2"/>
          <w:sz w:val="22"/>
          <w:szCs w:val="22"/>
          <w:lang w:val="ru-RU"/>
        </w:rPr>
        <w:t>С</w:t>
      </w:r>
      <w:r w:rsidRPr="0022255E">
        <w:rPr>
          <w:color w:val="000000"/>
          <w:spacing w:val="-1"/>
          <w:sz w:val="22"/>
          <w:szCs w:val="22"/>
          <w:lang w:val="ru-RU"/>
        </w:rPr>
        <w:t>Х</w:t>
      </w:r>
      <w:r w:rsidRPr="0022255E">
        <w:rPr>
          <w:color w:val="000000"/>
          <w:sz w:val="22"/>
          <w:szCs w:val="22"/>
          <w:lang w:val="ru-RU"/>
        </w:rPr>
        <w:t>ЕМА</w:t>
      </w:r>
      <w:r w:rsidRPr="0022255E">
        <w:rPr>
          <w:color w:val="000000"/>
          <w:spacing w:val="-3"/>
          <w:sz w:val="22"/>
          <w:szCs w:val="22"/>
          <w:lang w:val="ru-RU"/>
        </w:rPr>
        <w:t xml:space="preserve"> В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sz w:val="22"/>
          <w:szCs w:val="22"/>
          <w:lang w:val="ru-RU"/>
        </w:rPr>
        <w:t>Д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pacing w:val="1"/>
          <w:sz w:val="22"/>
          <w:szCs w:val="22"/>
          <w:lang w:val="ru-RU"/>
        </w:rPr>
        <w:t>С</w:t>
      </w:r>
      <w:r w:rsidRPr="0022255E">
        <w:rPr>
          <w:color w:val="000000"/>
          <w:spacing w:val="4"/>
          <w:sz w:val="22"/>
          <w:szCs w:val="22"/>
          <w:lang w:val="ru-RU"/>
        </w:rPr>
        <w:t>Н</w:t>
      </w:r>
      <w:r w:rsidRPr="0022255E">
        <w:rPr>
          <w:color w:val="000000"/>
          <w:spacing w:val="-6"/>
          <w:sz w:val="22"/>
          <w:szCs w:val="22"/>
          <w:lang w:val="ru-RU"/>
        </w:rPr>
        <w:t>А</w:t>
      </w:r>
      <w:r w:rsidRPr="0022255E">
        <w:rPr>
          <w:color w:val="000000"/>
          <w:spacing w:val="-2"/>
          <w:sz w:val="22"/>
          <w:szCs w:val="22"/>
          <w:lang w:val="ru-RU"/>
        </w:rPr>
        <w:t>Б</w:t>
      </w:r>
      <w:r w:rsidRPr="0022255E">
        <w:rPr>
          <w:color w:val="000000"/>
          <w:spacing w:val="-1"/>
          <w:sz w:val="22"/>
          <w:szCs w:val="22"/>
          <w:lang w:val="ru-RU"/>
        </w:rPr>
        <w:t>Ж</w:t>
      </w:r>
      <w:r w:rsidRPr="0022255E">
        <w:rPr>
          <w:color w:val="000000"/>
          <w:sz w:val="22"/>
          <w:szCs w:val="22"/>
          <w:lang w:val="ru-RU"/>
        </w:rPr>
        <w:t>Е</w:t>
      </w:r>
      <w:r w:rsidRPr="0022255E">
        <w:rPr>
          <w:color w:val="000000"/>
          <w:spacing w:val="-2"/>
          <w:sz w:val="22"/>
          <w:szCs w:val="22"/>
          <w:lang w:val="ru-RU"/>
        </w:rPr>
        <w:t>Н</w:t>
      </w:r>
      <w:r w:rsidRPr="0022255E">
        <w:rPr>
          <w:color w:val="000000"/>
          <w:spacing w:val="-1"/>
          <w:sz w:val="22"/>
          <w:szCs w:val="22"/>
          <w:lang w:val="ru-RU"/>
        </w:rPr>
        <w:t>И</w:t>
      </w:r>
      <w:r w:rsidRPr="0022255E">
        <w:rPr>
          <w:color w:val="000000"/>
          <w:sz w:val="22"/>
          <w:szCs w:val="22"/>
          <w:lang w:val="ru-RU"/>
        </w:rPr>
        <w:t>ЯИ</w:t>
      </w:r>
      <w:r w:rsidRPr="0022255E">
        <w:rPr>
          <w:color w:val="000000"/>
          <w:spacing w:val="-3"/>
          <w:sz w:val="22"/>
          <w:szCs w:val="22"/>
          <w:lang w:val="ru-RU"/>
        </w:rPr>
        <w:t>В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sz w:val="22"/>
          <w:szCs w:val="22"/>
          <w:lang w:val="ru-RU"/>
        </w:rPr>
        <w:t>Д</w:t>
      </w:r>
      <w:r w:rsidRPr="0022255E">
        <w:rPr>
          <w:color w:val="000000"/>
          <w:spacing w:val="-1"/>
          <w:sz w:val="22"/>
          <w:szCs w:val="22"/>
          <w:lang w:val="ru-RU"/>
        </w:rPr>
        <w:t>ОО</w:t>
      </w:r>
      <w:r w:rsidRPr="0022255E">
        <w:rPr>
          <w:color w:val="000000"/>
          <w:spacing w:val="4"/>
          <w:sz w:val="22"/>
          <w:szCs w:val="22"/>
          <w:lang w:val="ru-RU"/>
        </w:rPr>
        <w:t>Т</w:t>
      </w:r>
      <w:r w:rsidRPr="0022255E">
        <w:rPr>
          <w:color w:val="000000"/>
          <w:spacing w:val="-3"/>
          <w:sz w:val="22"/>
          <w:szCs w:val="22"/>
          <w:lang w:val="ru-RU"/>
        </w:rPr>
        <w:t>В</w:t>
      </w:r>
      <w:r w:rsidRPr="0022255E">
        <w:rPr>
          <w:color w:val="000000"/>
          <w:sz w:val="22"/>
          <w:szCs w:val="22"/>
          <w:lang w:val="ru-RU"/>
        </w:rPr>
        <w:t>Е</w:t>
      </w:r>
      <w:r w:rsidRPr="0022255E">
        <w:rPr>
          <w:color w:val="000000"/>
          <w:spacing w:val="-2"/>
          <w:sz w:val="22"/>
          <w:szCs w:val="22"/>
          <w:lang w:val="ru-RU"/>
        </w:rPr>
        <w:t>Д</w:t>
      </w:r>
      <w:r w:rsidRPr="0022255E">
        <w:rPr>
          <w:color w:val="000000"/>
          <w:sz w:val="22"/>
          <w:szCs w:val="22"/>
          <w:lang w:val="ru-RU"/>
        </w:rPr>
        <w:t>Е</w:t>
      </w:r>
      <w:r w:rsidRPr="0022255E">
        <w:rPr>
          <w:color w:val="000000"/>
          <w:spacing w:val="-2"/>
          <w:sz w:val="22"/>
          <w:szCs w:val="22"/>
          <w:lang w:val="ru-RU"/>
        </w:rPr>
        <w:t>Н</w:t>
      </w:r>
      <w:r w:rsidRPr="0022255E">
        <w:rPr>
          <w:color w:val="000000"/>
          <w:spacing w:val="4"/>
          <w:sz w:val="22"/>
          <w:szCs w:val="22"/>
          <w:lang w:val="ru-RU"/>
        </w:rPr>
        <w:t>И</w:t>
      </w:r>
      <w:r w:rsidRPr="0022255E">
        <w:rPr>
          <w:color w:val="000000"/>
          <w:sz w:val="22"/>
          <w:szCs w:val="22"/>
          <w:lang w:val="ru-RU"/>
        </w:rPr>
        <w:t>Я</w:t>
      </w:r>
      <w:r w:rsidRPr="0022255E">
        <w:rPr>
          <w:color w:val="000000"/>
          <w:spacing w:val="-4"/>
          <w:sz w:val="22"/>
          <w:szCs w:val="22"/>
          <w:lang w:val="ru-RU"/>
        </w:rPr>
        <w:t>М</w:t>
      </w:r>
      <w:r w:rsidRPr="0022255E">
        <w:rPr>
          <w:color w:val="000000"/>
          <w:spacing w:val="2"/>
          <w:sz w:val="22"/>
          <w:szCs w:val="22"/>
          <w:lang w:val="ru-RU"/>
        </w:rPr>
        <w:t>У</w:t>
      </w:r>
      <w:r w:rsidRPr="0022255E">
        <w:rPr>
          <w:color w:val="000000"/>
          <w:spacing w:val="-1"/>
          <w:sz w:val="22"/>
          <w:szCs w:val="22"/>
          <w:lang w:val="ru-RU"/>
        </w:rPr>
        <w:t>НИЦИП</w:t>
      </w:r>
      <w:r w:rsidRPr="0022255E">
        <w:rPr>
          <w:color w:val="000000"/>
          <w:spacing w:val="-6"/>
          <w:sz w:val="22"/>
          <w:szCs w:val="22"/>
          <w:lang w:val="ru-RU"/>
        </w:rPr>
        <w:t>А</w:t>
      </w:r>
      <w:r w:rsidRPr="0022255E">
        <w:rPr>
          <w:color w:val="000000"/>
          <w:spacing w:val="-1"/>
          <w:sz w:val="22"/>
          <w:szCs w:val="22"/>
          <w:lang w:val="ru-RU"/>
        </w:rPr>
        <w:t>Л</w:t>
      </w:r>
      <w:r w:rsidRPr="0022255E">
        <w:rPr>
          <w:color w:val="000000"/>
          <w:spacing w:val="-2"/>
          <w:sz w:val="22"/>
          <w:szCs w:val="22"/>
          <w:lang w:val="ru-RU"/>
        </w:rPr>
        <w:t>Ь</w:t>
      </w:r>
      <w:r w:rsidRPr="0022255E">
        <w:rPr>
          <w:color w:val="000000"/>
          <w:spacing w:val="-1"/>
          <w:sz w:val="22"/>
          <w:szCs w:val="22"/>
          <w:lang w:val="ru-RU"/>
        </w:rPr>
        <w:t>НО</w:t>
      </w:r>
      <w:r w:rsidRPr="0022255E">
        <w:rPr>
          <w:color w:val="000000"/>
          <w:spacing w:val="2"/>
          <w:sz w:val="22"/>
          <w:szCs w:val="22"/>
          <w:lang w:val="ru-RU"/>
        </w:rPr>
        <w:t>Г</w:t>
      </w:r>
      <w:r w:rsidRPr="0022255E">
        <w:rPr>
          <w:color w:val="000000"/>
          <w:sz w:val="22"/>
          <w:szCs w:val="22"/>
          <w:lang w:val="ru-RU"/>
        </w:rPr>
        <w:t>О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sz w:val="22"/>
          <w:szCs w:val="22"/>
          <w:lang w:val="ru-RU"/>
        </w:rPr>
        <w:t>Б</w:t>
      </w:r>
      <w:r w:rsidRPr="0022255E">
        <w:rPr>
          <w:color w:val="000000"/>
          <w:spacing w:val="2"/>
          <w:sz w:val="22"/>
          <w:szCs w:val="22"/>
          <w:lang w:val="ru-RU"/>
        </w:rPr>
        <w:t>Р</w:t>
      </w:r>
      <w:r w:rsidRPr="0022255E">
        <w:rPr>
          <w:color w:val="000000"/>
          <w:spacing w:val="-6"/>
          <w:sz w:val="22"/>
          <w:szCs w:val="22"/>
          <w:lang w:val="ru-RU"/>
        </w:rPr>
        <w:t>А</w:t>
      </w:r>
      <w:r w:rsidRPr="0022255E">
        <w:rPr>
          <w:color w:val="000000"/>
          <w:sz w:val="22"/>
          <w:szCs w:val="22"/>
          <w:lang w:val="ru-RU"/>
        </w:rPr>
        <w:t>З</w:t>
      </w:r>
      <w:r w:rsidRPr="0022255E">
        <w:rPr>
          <w:color w:val="000000"/>
          <w:spacing w:val="3"/>
          <w:sz w:val="22"/>
          <w:szCs w:val="22"/>
          <w:lang w:val="ru-RU"/>
        </w:rPr>
        <w:t>О</w:t>
      </w:r>
      <w:r w:rsidRPr="0022255E">
        <w:rPr>
          <w:color w:val="000000"/>
          <w:spacing w:val="1"/>
          <w:sz w:val="22"/>
          <w:szCs w:val="22"/>
          <w:lang w:val="ru-RU"/>
        </w:rPr>
        <w:t>В</w:t>
      </w:r>
      <w:r w:rsidRPr="0022255E">
        <w:rPr>
          <w:color w:val="000000"/>
          <w:spacing w:val="-6"/>
          <w:sz w:val="22"/>
          <w:szCs w:val="22"/>
          <w:lang w:val="ru-RU"/>
        </w:rPr>
        <w:t>А</w:t>
      </w:r>
      <w:r w:rsidRPr="0022255E">
        <w:rPr>
          <w:color w:val="000000"/>
          <w:spacing w:val="-1"/>
          <w:sz w:val="22"/>
          <w:szCs w:val="22"/>
          <w:lang w:val="ru-RU"/>
        </w:rPr>
        <w:t>НИ</w:t>
      </w:r>
      <w:r w:rsidRPr="0022255E">
        <w:rPr>
          <w:color w:val="000000"/>
          <w:sz w:val="22"/>
          <w:szCs w:val="22"/>
          <w:lang w:val="ru-RU"/>
        </w:rPr>
        <w:t>Я</w:t>
      </w:r>
    </w:p>
    <w:p w:rsidR="003B58B4" w:rsidRPr="0022255E" w:rsidRDefault="003B58B4" w:rsidP="009A4405">
      <w:pPr>
        <w:spacing w:before="1" w:line="240" w:lineRule="exact"/>
        <w:ind w:left="2929" w:right="3654"/>
        <w:jc w:val="center"/>
        <w:rPr>
          <w:color w:val="000000"/>
          <w:sz w:val="22"/>
          <w:szCs w:val="22"/>
          <w:lang w:val="ru-RU"/>
        </w:rPr>
      </w:pPr>
      <w:r w:rsidRPr="0022255E">
        <w:rPr>
          <w:color w:val="000000"/>
          <w:spacing w:val="-5"/>
          <w:position w:val="-1"/>
          <w:sz w:val="22"/>
          <w:szCs w:val="22"/>
          <w:lang w:val="ru-RU"/>
        </w:rPr>
        <w:t>«</w:t>
      </w:r>
      <w:r w:rsidRPr="0022255E">
        <w:rPr>
          <w:color w:val="000000"/>
          <w:spacing w:val="1"/>
          <w:position w:val="-1"/>
          <w:sz w:val="22"/>
          <w:szCs w:val="22"/>
          <w:lang w:val="ru-RU"/>
        </w:rPr>
        <w:t>Я</w:t>
      </w:r>
      <w:r w:rsidRPr="0022255E">
        <w:rPr>
          <w:color w:val="000000"/>
          <w:spacing w:val="-2"/>
          <w:position w:val="-1"/>
          <w:sz w:val="22"/>
          <w:szCs w:val="22"/>
          <w:lang w:val="ru-RU"/>
        </w:rPr>
        <w:t>Б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ЛОН</w:t>
      </w:r>
      <w:r w:rsidRPr="0022255E">
        <w:rPr>
          <w:color w:val="000000"/>
          <w:spacing w:val="4"/>
          <w:position w:val="-1"/>
          <w:sz w:val="22"/>
          <w:szCs w:val="22"/>
          <w:lang w:val="ru-RU"/>
        </w:rPr>
        <w:t>О</w:t>
      </w:r>
      <w:r w:rsidRPr="0022255E">
        <w:rPr>
          <w:color w:val="000000"/>
          <w:spacing w:val="-3"/>
          <w:position w:val="-1"/>
          <w:sz w:val="22"/>
          <w:szCs w:val="22"/>
          <w:lang w:val="ru-RU"/>
        </w:rPr>
        <w:t>В</w:t>
      </w:r>
      <w:r w:rsidRPr="0022255E">
        <w:rPr>
          <w:color w:val="000000"/>
          <w:spacing w:val="1"/>
          <w:position w:val="-1"/>
          <w:sz w:val="22"/>
          <w:szCs w:val="22"/>
          <w:lang w:val="ru-RU"/>
        </w:rPr>
        <w:t>СК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О</w:t>
      </w:r>
      <w:r w:rsidRPr="0022255E">
        <w:rPr>
          <w:color w:val="000000"/>
          <w:position w:val="-1"/>
          <w:sz w:val="22"/>
          <w:szCs w:val="22"/>
          <w:lang w:val="ru-RU"/>
        </w:rPr>
        <w:t>Е</w:t>
      </w:r>
      <w:r w:rsidRPr="0022255E">
        <w:rPr>
          <w:color w:val="000000"/>
          <w:spacing w:val="2"/>
          <w:position w:val="-1"/>
          <w:sz w:val="22"/>
          <w:szCs w:val="22"/>
          <w:lang w:val="ru-RU"/>
        </w:rPr>
        <w:t xml:space="preserve"> Г</w:t>
      </w:r>
      <w:r w:rsidRPr="0022255E">
        <w:rPr>
          <w:color w:val="000000"/>
          <w:spacing w:val="-6"/>
          <w:position w:val="-1"/>
          <w:sz w:val="22"/>
          <w:szCs w:val="22"/>
          <w:lang w:val="ru-RU"/>
        </w:rPr>
        <w:t>О</w:t>
      </w:r>
      <w:r w:rsidRPr="0022255E">
        <w:rPr>
          <w:color w:val="000000"/>
          <w:spacing w:val="2"/>
          <w:position w:val="-1"/>
          <w:sz w:val="22"/>
          <w:szCs w:val="22"/>
          <w:lang w:val="ru-RU"/>
        </w:rPr>
        <w:t>Р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position w:val="-1"/>
          <w:sz w:val="22"/>
          <w:szCs w:val="22"/>
          <w:lang w:val="ru-RU"/>
        </w:rPr>
        <w:t>Д</w:t>
      </w:r>
      <w:r w:rsidRPr="0022255E">
        <w:rPr>
          <w:color w:val="000000"/>
          <w:spacing w:val="1"/>
          <w:position w:val="-1"/>
          <w:sz w:val="22"/>
          <w:szCs w:val="22"/>
          <w:lang w:val="ru-RU"/>
        </w:rPr>
        <w:t>СК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О</w:t>
      </w:r>
      <w:r w:rsidRPr="0022255E">
        <w:rPr>
          <w:color w:val="000000"/>
          <w:position w:val="-1"/>
          <w:sz w:val="22"/>
          <w:szCs w:val="22"/>
          <w:lang w:val="ru-RU"/>
        </w:rPr>
        <w:t>Е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ПО</w:t>
      </w:r>
      <w:r w:rsidRPr="0022255E">
        <w:rPr>
          <w:color w:val="000000"/>
          <w:spacing w:val="1"/>
          <w:position w:val="-1"/>
          <w:sz w:val="22"/>
          <w:szCs w:val="22"/>
          <w:lang w:val="ru-RU"/>
        </w:rPr>
        <w:t>С</w:t>
      </w:r>
      <w:r w:rsidRPr="0022255E">
        <w:rPr>
          <w:color w:val="000000"/>
          <w:position w:val="-1"/>
          <w:sz w:val="22"/>
          <w:szCs w:val="22"/>
          <w:lang w:val="ru-RU"/>
        </w:rPr>
        <w:t>Е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Л</w:t>
      </w:r>
      <w:r w:rsidRPr="0022255E">
        <w:rPr>
          <w:color w:val="000000"/>
          <w:position w:val="-1"/>
          <w:sz w:val="22"/>
          <w:szCs w:val="22"/>
          <w:lang w:val="ru-RU"/>
        </w:rPr>
        <w:t>Е</w:t>
      </w:r>
      <w:r w:rsidRPr="0022255E">
        <w:rPr>
          <w:color w:val="000000"/>
          <w:spacing w:val="-2"/>
          <w:position w:val="-1"/>
          <w:sz w:val="22"/>
          <w:szCs w:val="22"/>
          <w:lang w:val="ru-RU"/>
        </w:rPr>
        <w:t>Н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И</w:t>
      </w:r>
      <w:r w:rsidRPr="0022255E">
        <w:rPr>
          <w:color w:val="000000"/>
          <w:position w:val="-1"/>
          <w:sz w:val="22"/>
          <w:szCs w:val="22"/>
          <w:lang w:val="ru-RU"/>
        </w:rPr>
        <w:t>Е»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Н</w:t>
      </w:r>
      <w:r w:rsidRPr="0022255E">
        <w:rPr>
          <w:color w:val="000000"/>
          <w:position w:val="-1"/>
          <w:sz w:val="22"/>
          <w:szCs w:val="22"/>
          <w:lang w:val="ru-RU"/>
        </w:rPr>
        <w:t>А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П</w:t>
      </w:r>
      <w:r w:rsidRPr="0022255E">
        <w:rPr>
          <w:color w:val="000000"/>
          <w:position w:val="-1"/>
          <w:sz w:val="22"/>
          <w:szCs w:val="22"/>
          <w:lang w:val="ru-RU"/>
        </w:rPr>
        <w:t>Е</w:t>
      </w:r>
      <w:r w:rsidRPr="0022255E">
        <w:rPr>
          <w:color w:val="000000"/>
          <w:spacing w:val="1"/>
          <w:position w:val="-1"/>
          <w:sz w:val="22"/>
          <w:szCs w:val="22"/>
          <w:lang w:val="ru-RU"/>
        </w:rPr>
        <w:t>Р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ИО</w:t>
      </w:r>
      <w:r w:rsidRPr="0022255E">
        <w:rPr>
          <w:color w:val="000000"/>
          <w:position w:val="-1"/>
          <w:sz w:val="22"/>
          <w:szCs w:val="22"/>
          <w:lang w:val="ru-RU"/>
        </w:rPr>
        <w:t>Д</w:t>
      </w:r>
      <w:r w:rsidRPr="0022255E">
        <w:rPr>
          <w:color w:val="000000"/>
          <w:spacing w:val="-2"/>
          <w:position w:val="-1"/>
          <w:sz w:val="22"/>
          <w:szCs w:val="22"/>
          <w:lang w:val="ru-RU"/>
        </w:rPr>
        <w:t>Д</w:t>
      </w:r>
      <w:r w:rsidRPr="0022255E">
        <w:rPr>
          <w:color w:val="000000"/>
          <w:position w:val="-1"/>
          <w:sz w:val="22"/>
          <w:szCs w:val="22"/>
          <w:lang w:val="ru-RU"/>
        </w:rPr>
        <w:t>О20</w:t>
      </w:r>
      <w:r w:rsidRPr="0022255E">
        <w:rPr>
          <w:color w:val="000000"/>
          <w:spacing w:val="6"/>
          <w:position w:val="-1"/>
          <w:sz w:val="22"/>
          <w:szCs w:val="22"/>
          <w:lang w:val="ru-RU"/>
        </w:rPr>
        <w:t>30</w:t>
      </w:r>
      <w:r w:rsidRPr="0022255E">
        <w:rPr>
          <w:color w:val="000000"/>
          <w:spacing w:val="2"/>
          <w:position w:val="-1"/>
          <w:sz w:val="22"/>
          <w:szCs w:val="22"/>
          <w:lang w:val="ru-RU"/>
        </w:rPr>
        <w:t>Г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position w:val="-1"/>
          <w:sz w:val="22"/>
          <w:szCs w:val="22"/>
          <w:lang w:val="ru-RU"/>
        </w:rPr>
        <w:t>Д</w:t>
      </w:r>
      <w:r w:rsidRPr="0022255E">
        <w:rPr>
          <w:color w:val="000000"/>
          <w:position w:val="-1"/>
          <w:sz w:val="22"/>
          <w:szCs w:val="22"/>
          <w:lang w:val="ru-RU"/>
        </w:rPr>
        <w:t>А</w:t>
      </w:r>
    </w:p>
    <w:p w:rsidR="003B58B4" w:rsidRPr="0022255E" w:rsidRDefault="003B58B4" w:rsidP="009A4405">
      <w:pPr>
        <w:spacing w:before="22" w:line="300" w:lineRule="exact"/>
        <w:ind w:left="104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л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ица12. </w:t>
      </w:r>
      <w:r w:rsidRPr="0022255E">
        <w:rPr>
          <w:color w:val="000000"/>
          <w:spacing w:val="-4"/>
          <w:position w:val="-1"/>
          <w:sz w:val="28"/>
          <w:szCs w:val="28"/>
          <w:lang w:val="ru-RU"/>
        </w:rPr>
        <w:t>П</w:t>
      </w:r>
      <w:r w:rsidRPr="0022255E">
        <w:rPr>
          <w:color w:val="000000"/>
          <w:position w:val="-1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г</w:t>
      </w:r>
      <w:r w:rsidRPr="0022255E">
        <w:rPr>
          <w:color w:val="000000"/>
          <w:position w:val="-1"/>
          <w:sz w:val="28"/>
          <w:szCs w:val="28"/>
          <w:lang w:val="ru-RU"/>
        </w:rPr>
        <w:t>но</w:t>
      </w:r>
      <w:r w:rsidRPr="0022255E">
        <w:rPr>
          <w:color w:val="000000"/>
          <w:spacing w:val="5"/>
          <w:position w:val="-1"/>
          <w:sz w:val="28"/>
          <w:szCs w:val="28"/>
          <w:lang w:val="ru-RU"/>
        </w:rPr>
        <w:t>з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ные 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в</w:t>
      </w:r>
      <w:r w:rsidRPr="0022255E">
        <w:rPr>
          <w:color w:val="000000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ные 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сы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 на 2</w:t>
      </w:r>
      <w:r w:rsidRPr="0022255E">
        <w:rPr>
          <w:color w:val="000000"/>
          <w:spacing w:val="5"/>
          <w:position w:val="-1"/>
          <w:sz w:val="28"/>
          <w:szCs w:val="28"/>
          <w:lang w:val="ru-RU"/>
        </w:rPr>
        <w:t>019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г</w:t>
      </w:r>
      <w:r w:rsidRPr="0022255E">
        <w:rPr>
          <w:color w:val="000000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</w:p>
    <w:tbl>
      <w:tblPr>
        <w:tblW w:w="14810" w:type="dxa"/>
        <w:tblInd w:w="-106" w:type="dxa"/>
        <w:tblLook w:val="00A0"/>
      </w:tblPr>
      <w:tblGrid>
        <w:gridCol w:w="567"/>
        <w:gridCol w:w="4112"/>
        <w:gridCol w:w="1180"/>
        <w:gridCol w:w="1864"/>
        <w:gridCol w:w="1843"/>
        <w:gridCol w:w="1843"/>
        <w:gridCol w:w="1701"/>
        <w:gridCol w:w="1700"/>
      </w:tblGrid>
      <w:tr w:rsidR="003B58B4" w:rsidRPr="00656FF2">
        <w:trPr>
          <w:trHeight w:val="25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Ед.изм.</w:t>
            </w:r>
          </w:p>
        </w:tc>
        <w:tc>
          <w:tcPr>
            <w:tcW w:w="89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Производственные программы на 2019 год, утвержденные УГРЦТ</w:t>
            </w:r>
          </w:p>
        </w:tc>
      </w:tr>
      <w:tr w:rsidR="003B58B4" w:rsidRPr="0022255E">
        <w:trPr>
          <w:trHeight w:val="58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4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ООО МКХ Краснодарское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ООО КХ Яблоновское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ООО Строитель-Юг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ООО Строй-Техно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ВСЕГО</w:t>
            </w:r>
          </w:p>
        </w:tc>
      </w:tr>
      <w:tr w:rsidR="003B58B4" w:rsidRPr="0022255E">
        <w:trPr>
          <w:trHeight w:val="3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spacing w:val="-2"/>
                <w:lang w:eastAsia="ru-RU"/>
              </w:rPr>
              <w:t>Объемвыработкиводы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тыс.м3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262,40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2130,87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168,00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181,77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2743,04</w:t>
            </w:r>
          </w:p>
        </w:tc>
      </w:tr>
      <w:tr w:rsidR="003B58B4" w:rsidRPr="0022255E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2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spacing w:val="-2"/>
                <w:lang w:val="ru-RU" w:eastAsia="ru-RU"/>
              </w:rPr>
              <w:t>Объем воды, полученной со стороны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тыс.м3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0,00</w:t>
            </w:r>
          </w:p>
        </w:tc>
      </w:tr>
      <w:tr w:rsidR="003B58B4" w:rsidRPr="0022255E">
        <w:trPr>
          <w:trHeight w:val="30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spacing w:val="-2"/>
                <w:lang w:eastAsia="ru-RU"/>
              </w:rPr>
              <w:t>Объемотпуска в сеть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тыс.м3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262,40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2130,87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168,00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181,77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2743,04</w:t>
            </w:r>
          </w:p>
        </w:tc>
      </w:tr>
      <w:tr w:rsidR="003B58B4" w:rsidRPr="0022255E">
        <w:trPr>
          <w:trHeight w:val="30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4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Потериводы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тыс.м3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12,00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121,03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2,40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26,18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161,61</w:t>
            </w:r>
          </w:p>
        </w:tc>
      </w:tr>
      <w:tr w:rsidR="003B58B4" w:rsidRPr="0022255E">
        <w:trPr>
          <w:trHeight w:val="3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4.1.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Уровеньпотерьводы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4,57%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5,68%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1,43%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14,41%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5,89%</w:t>
            </w:r>
          </w:p>
        </w:tc>
      </w:tr>
      <w:tr w:rsidR="003B58B4" w:rsidRPr="0022255E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5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Объем воды, используемой на собственные нужды.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тыс.м3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0,30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94,38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0,60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95,28</w:t>
            </w:r>
          </w:p>
        </w:tc>
      </w:tr>
      <w:tr w:rsidR="003B58B4" w:rsidRPr="0022255E">
        <w:trPr>
          <w:trHeight w:val="3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Объем реализации, в т.ч.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тыс.м3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250,10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1915,46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165,60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154,99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2486,15</w:t>
            </w:r>
          </w:p>
        </w:tc>
      </w:tr>
      <w:tr w:rsidR="003B58B4" w:rsidRPr="0022255E">
        <w:trPr>
          <w:trHeight w:val="15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6.1.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население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тыс.м3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230,10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1859,53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149,17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2238,80</w:t>
            </w:r>
          </w:p>
        </w:tc>
      </w:tr>
      <w:tr w:rsidR="003B58B4" w:rsidRPr="0022255E">
        <w:trPr>
          <w:trHeight w:val="1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6.2.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i/>
                <w:iCs/>
                <w:color w:val="000000"/>
                <w:lang w:val="ru-RU" w:eastAsia="ru-RU"/>
              </w:rPr>
            </w:pPr>
            <w:r w:rsidRPr="0022255E">
              <w:rPr>
                <w:i/>
                <w:iCs/>
                <w:color w:val="000000"/>
                <w:lang w:val="ru-RU" w:eastAsia="ru-RU"/>
              </w:rPr>
              <w:t xml:space="preserve">финансируемые из бюджетов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тыс.м3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19,70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22,30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42,00</w:t>
            </w:r>
          </w:p>
        </w:tc>
      </w:tr>
      <w:tr w:rsidR="003B58B4" w:rsidRPr="0022255E">
        <w:trPr>
          <w:trHeight w:val="22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6.3.</w:t>
            </w:r>
          </w:p>
        </w:tc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прочиепотребители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тыс.м3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0,30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33,63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165,60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5,82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eastAsia="ru-RU"/>
              </w:rPr>
              <w:t>205,35</w:t>
            </w:r>
          </w:p>
        </w:tc>
      </w:tr>
    </w:tbl>
    <w:p w:rsidR="003B58B4" w:rsidRPr="0022255E" w:rsidRDefault="003B58B4" w:rsidP="009A4405">
      <w:pPr>
        <w:spacing w:before="22" w:line="300" w:lineRule="exact"/>
        <w:ind w:left="104"/>
        <w:rPr>
          <w:color w:val="000000"/>
          <w:spacing w:val="-2"/>
          <w:position w:val="-1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00" w:lineRule="exact"/>
        <w:ind w:left="104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л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ица13. </w:t>
      </w:r>
      <w:r w:rsidRPr="0022255E">
        <w:rPr>
          <w:color w:val="000000"/>
          <w:spacing w:val="-4"/>
          <w:position w:val="-1"/>
          <w:sz w:val="28"/>
          <w:szCs w:val="28"/>
          <w:lang w:val="ru-RU"/>
        </w:rPr>
        <w:t>П</w:t>
      </w:r>
      <w:r w:rsidRPr="0022255E">
        <w:rPr>
          <w:color w:val="000000"/>
          <w:position w:val="-1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г</w:t>
      </w:r>
      <w:r w:rsidRPr="0022255E">
        <w:rPr>
          <w:color w:val="000000"/>
          <w:position w:val="-1"/>
          <w:sz w:val="28"/>
          <w:szCs w:val="28"/>
          <w:lang w:val="ru-RU"/>
        </w:rPr>
        <w:t>но</w:t>
      </w:r>
      <w:r w:rsidRPr="0022255E">
        <w:rPr>
          <w:color w:val="000000"/>
          <w:spacing w:val="5"/>
          <w:position w:val="-1"/>
          <w:sz w:val="28"/>
          <w:szCs w:val="28"/>
          <w:lang w:val="ru-RU"/>
        </w:rPr>
        <w:t>з</w:t>
      </w:r>
      <w:r w:rsidRPr="0022255E">
        <w:rPr>
          <w:color w:val="000000"/>
          <w:position w:val="-1"/>
          <w:sz w:val="28"/>
          <w:szCs w:val="28"/>
          <w:lang w:val="ru-RU"/>
        </w:rPr>
        <w:t>ные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в</w:t>
      </w:r>
      <w:r w:rsidRPr="0022255E">
        <w:rPr>
          <w:color w:val="000000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position w:val="-1"/>
          <w:sz w:val="28"/>
          <w:szCs w:val="28"/>
          <w:lang w:val="ru-RU"/>
        </w:rPr>
        <w:t>ные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с</w:t>
      </w:r>
      <w:r w:rsidRPr="0022255E">
        <w:rPr>
          <w:color w:val="000000"/>
          <w:position w:val="-1"/>
          <w:sz w:val="28"/>
          <w:szCs w:val="28"/>
          <w:lang w:val="ru-RU"/>
        </w:rPr>
        <w:t>ы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position w:val="-1"/>
          <w:sz w:val="28"/>
          <w:szCs w:val="28"/>
          <w:lang w:val="ru-RU"/>
        </w:rPr>
        <w:t>о2</w:t>
      </w:r>
      <w:r w:rsidRPr="0022255E">
        <w:rPr>
          <w:color w:val="000000"/>
          <w:spacing w:val="5"/>
          <w:position w:val="-1"/>
          <w:sz w:val="28"/>
          <w:szCs w:val="28"/>
          <w:lang w:val="ru-RU"/>
        </w:rPr>
        <w:t>0</w:t>
      </w:r>
      <w:r w:rsidRPr="0022255E">
        <w:rPr>
          <w:color w:val="000000"/>
          <w:position w:val="-1"/>
          <w:sz w:val="28"/>
          <w:szCs w:val="28"/>
          <w:lang w:val="ru-RU"/>
        </w:rPr>
        <w:t>25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г</w:t>
      </w:r>
      <w:r w:rsidRPr="0022255E">
        <w:rPr>
          <w:color w:val="000000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position w:val="-1"/>
          <w:sz w:val="28"/>
          <w:szCs w:val="28"/>
          <w:lang w:val="ru-RU"/>
        </w:rPr>
        <w:t>а</w:t>
      </w:r>
    </w:p>
    <w:tbl>
      <w:tblPr>
        <w:tblW w:w="14707" w:type="dxa"/>
        <w:jc w:val="center"/>
        <w:tblLook w:val="00A0"/>
      </w:tblPr>
      <w:tblGrid>
        <w:gridCol w:w="517"/>
        <w:gridCol w:w="3619"/>
        <w:gridCol w:w="1140"/>
        <w:gridCol w:w="1559"/>
        <w:gridCol w:w="1559"/>
        <w:gridCol w:w="1559"/>
        <w:gridCol w:w="1687"/>
        <w:gridCol w:w="1559"/>
        <w:gridCol w:w="1508"/>
      </w:tblGrid>
      <w:tr w:rsidR="003B58B4" w:rsidRPr="0022255E">
        <w:trPr>
          <w:trHeight w:val="535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№ п/п</w:t>
            </w:r>
          </w:p>
        </w:tc>
        <w:tc>
          <w:tcPr>
            <w:tcW w:w="3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3B58B4">
            <w:pPr>
              <w:ind w:firstLineChars="500" w:firstLine="31680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 w:eastAsia="ru-RU"/>
              </w:rPr>
              <w:t xml:space="preserve">Наименование 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3B58B4">
            <w:pPr>
              <w:ind w:firstLineChars="13" w:firstLine="31680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2020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2021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2022 год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2023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2024 год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2025 год</w:t>
            </w:r>
          </w:p>
        </w:tc>
      </w:tr>
      <w:tr w:rsidR="003B58B4" w:rsidRPr="0022255E">
        <w:trPr>
          <w:trHeight w:val="381"/>
          <w:jc w:val="center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1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spacing w:val="-2"/>
                <w:lang w:val="ru-RU" w:eastAsia="ru-RU"/>
              </w:rPr>
              <w:t>Объем выработки воды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3B58B4">
            <w:pPr>
              <w:ind w:firstLineChars="100" w:firstLine="31680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spacing w:val="-3"/>
                <w:lang w:val="ru-RU"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</w:rPr>
              <w:t>2 690,60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2 744,76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2 913,79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3 228,01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3 649,05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4 182,30</w:t>
            </w:r>
          </w:p>
        </w:tc>
      </w:tr>
      <w:tr w:rsidR="003B58B4" w:rsidRPr="0022255E">
        <w:trPr>
          <w:trHeight w:val="267"/>
          <w:jc w:val="center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2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spacing w:val="-2"/>
                <w:lang w:val="ru-RU" w:eastAsia="ru-RU"/>
              </w:rPr>
              <w:t>Объем воды, полученной со стороны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3B58B4">
            <w:pPr>
              <w:ind w:firstLineChars="100" w:firstLine="31680"/>
              <w:rPr>
                <w:color w:val="000000"/>
                <w:lang w:eastAsia="ru-RU"/>
              </w:rPr>
            </w:pPr>
            <w:r w:rsidRPr="0022255E">
              <w:rPr>
                <w:color w:val="000000"/>
                <w:spacing w:val="-2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22255E">
              <w:rPr>
                <w:rFonts w:ascii="Arial CYR" w:hAnsi="Arial CYR" w:cs="Arial CYR"/>
                <w:color w:val="000000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0,00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0,00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0,00</w:t>
            </w:r>
          </w:p>
        </w:tc>
      </w:tr>
      <w:tr w:rsidR="003B58B4" w:rsidRPr="0022255E">
        <w:trPr>
          <w:trHeight w:val="304"/>
          <w:jc w:val="center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spacing w:val="-2"/>
                <w:lang w:eastAsia="ru-RU"/>
              </w:rPr>
              <w:t>Объемотпуска в сеть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3B58B4">
            <w:pPr>
              <w:ind w:firstLineChars="100" w:firstLine="31680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spacing w:val="-3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</w:rPr>
              <w:t>2 690,60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2 744,76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2 913,79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3 228,01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3 649,05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4 182,30</w:t>
            </w:r>
          </w:p>
        </w:tc>
      </w:tr>
      <w:tr w:rsidR="003B58B4" w:rsidRPr="0022255E">
        <w:trPr>
          <w:trHeight w:val="267"/>
          <w:jc w:val="center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4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eastAsia="ru-RU"/>
              </w:rPr>
            </w:pPr>
            <w:r w:rsidRPr="0022255E">
              <w:rPr>
                <w:color w:val="000000"/>
                <w:spacing w:val="-2"/>
                <w:lang w:eastAsia="ru-RU"/>
              </w:rPr>
              <w:t>Объемпотерьводы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3B58B4">
            <w:pPr>
              <w:ind w:firstLineChars="100" w:firstLine="31680"/>
              <w:rPr>
                <w:color w:val="000000"/>
                <w:lang w:eastAsia="ru-RU"/>
              </w:rPr>
            </w:pPr>
            <w:r w:rsidRPr="0022255E">
              <w:rPr>
                <w:color w:val="000000"/>
                <w:spacing w:val="-2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22255E">
              <w:rPr>
                <w:rFonts w:ascii="Arial CYR" w:hAnsi="Arial CYR" w:cs="Arial CYR"/>
                <w:color w:val="000000"/>
              </w:rPr>
              <w:t>152,83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155,35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164,34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181,41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204,35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233,37</w:t>
            </w:r>
          </w:p>
        </w:tc>
      </w:tr>
      <w:tr w:rsidR="003B58B4" w:rsidRPr="0022255E">
        <w:trPr>
          <w:trHeight w:val="267"/>
          <w:jc w:val="center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4.1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 w:eastAsia="ru-RU"/>
              </w:rPr>
              <w:t>Уровень потерь к объему воды, отпущенной в сеть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</w:rPr>
              <w:t>5,68%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5,66%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5,64%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5,62%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5,60%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5,58%</w:t>
            </w:r>
          </w:p>
        </w:tc>
      </w:tr>
      <w:tr w:rsidR="003B58B4" w:rsidRPr="0022255E">
        <w:trPr>
          <w:trHeight w:val="267"/>
          <w:jc w:val="center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5</w:t>
            </w:r>
          </w:p>
        </w:tc>
        <w:tc>
          <w:tcPr>
            <w:tcW w:w="3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spacing w:val="-2"/>
                <w:lang w:val="ru-RU" w:eastAsia="ru-RU"/>
              </w:rPr>
              <w:t>Объем воды, используемой на собственные нужды.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3B58B4">
            <w:pPr>
              <w:ind w:firstLineChars="100" w:firstLine="31680"/>
              <w:rPr>
                <w:color w:val="000000"/>
                <w:lang w:eastAsia="ru-RU"/>
              </w:rPr>
            </w:pPr>
            <w:r w:rsidRPr="0022255E">
              <w:rPr>
                <w:color w:val="000000"/>
                <w:spacing w:val="-2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22255E">
              <w:rPr>
                <w:rFonts w:ascii="Arial CYR" w:hAnsi="Arial CYR" w:cs="Arial CYR"/>
                <w:color w:val="000000"/>
              </w:rPr>
              <w:t>93,36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95,24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101,11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112,01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126,62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color w:val="000000"/>
                <w:lang w:eastAsia="ru-RU"/>
              </w:rPr>
              <w:t>145,13</w:t>
            </w:r>
          </w:p>
        </w:tc>
      </w:tr>
      <w:tr w:rsidR="003B58B4" w:rsidRPr="0022255E">
        <w:trPr>
          <w:trHeight w:val="31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3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spacing w:val="-2"/>
                <w:lang w:eastAsia="ru-RU"/>
              </w:rPr>
              <w:t>Объемреализацииводы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3B58B4">
            <w:pPr>
              <w:ind w:firstLineChars="100" w:firstLine="31680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spacing w:val="-2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</w:rPr>
              <w:t>2 486,15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2 494,16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2 648,34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2 934,58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3 318,08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b/>
                <w:bCs/>
                <w:color w:val="000000"/>
                <w:lang w:eastAsia="ru-RU"/>
              </w:rPr>
            </w:pPr>
            <w:r w:rsidRPr="0022255E">
              <w:rPr>
                <w:rFonts w:ascii="Arial CYR" w:hAnsi="Arial CYR" w:cs="Arial CYR"/>
                <w:b/>
                <w:bCs/>
                <w:color w:val="000000"/>
                <w:lang w:eastAsia="ru-RU"/>
              </w:rPr>
              <w:t>3 803,80</w:t>
            </w:r>
          </w:p>
        </w:tc>
      </w:tr>
      <w:tr w:rsidR="003B58B4" w:rsidRPr="0022255E">
        <w:trPr>
          <w:trHeight w:val="31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6.1.</w:t>
            </w:r>
          </w:p>
        </w:tc>
        <w:tc>
          <w:tcPr>
            <w:tcW w:w="3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население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2 234,01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2 241,21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2 379,76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2 636,97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2 981,57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3 418,03</w:t>
            </w:r>
          </w:p>
        </w:tc>
      </w:tr>
      <w:tr w:rsidR="003B58B4" w:rsidRPr="0022255E">
        <w:trPr>
          <w:trHeight w:val="31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6.2.</w:t>
            </w:r>
          </w:p>
        </w:tc>
        <w:tc>
          <w:tcPr>
            <w:tcW w:w="3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i/>
                <w:iCs/>
                <w:color w:val="000000"/>
                <w:lang w:val="ru-RU" w:eastAsia="ru-RU"/>
              </w:rPr>
            </w:pPr>
            <w:r w:rsidRPr="0022255E">
              <w:rPr>
                <w:i/>
                <w:iCs/>
                <w:color w:val="000000"/>
                <w:lang w:val="ru-RU" w:eastAsia="ru-RU"/>
              </w:rPr>
              <w:t xml:space="preserve">финансируемые из бюджетов 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42,81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42,95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45,61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50,54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57,14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65,50</w:t>
            </w:r>
          </w:p>
        </w:tc>
      </w:tr>
      <w:tr w:rsidR="003B58B4" w:rsidRPr="0022255E">
        <w:trPr>
          <w:trHeight w:val="31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6.3.</w:t>
            </w:r>
          </w:p>
        </w:tc>
        <w:tc>
          <w:tcPr>
            <w:tcW w:w="3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прочиепотребители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209,32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210,00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222,98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247,08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279,37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 CYR" w:hAnsi="Arial CYR" w:cs="Arial CYR"/>
                <w:i/>
                <w:iCs/>
                <w:color w:val="000000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</w:rPr>
              <w:t>320,26</w:t>
            </w:r>
          </w:p>
        </w:tc>
      </w:tr>
    </w:tbl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/>
        <w:ind w:right="113"/>
        <w:jc w:val="right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w w:val="99"/>
          <w:sz w:val="28"/>
          <w:szCs w:val="28"/>
        </w:rPr>
        <w:t>4</w:t>
      </w:r>
      <w:r w:rsidRPr="0022255E">
        <w:rPr>
          <w:color w:val="000000"/>
          <w:w w:val="99"/>
          <w:sz w:val="28"/>
          <w:szCs w:val="28"/>
          <w:lang w:val="ru-RU"/>
        </w:rPr>
        <w:t>4</w:t>
      </w:r>
    </w:p>
    <w:p w:rsidR="003B58B4" w:rsidRDefault="003B58B4" w:rsidP="009A4405">
      <w:pPr>
        <w:spacing w:before="73"/>
        <w:ind w:left="2160" w:right="2899"/>
        <w:jc w:val="center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73"/>
        <w:ind w:left="2160" w:right="2899"/>
        <w:jc w:val="center"/>
        <w:rPr>
          <w:color w:val="000000"/>
          <w:sz w:val="22"/>
          <w:szCs w:val="22"/>
          <w:lang w:val="ru-RU"/>
        </w:rPr>
      </w:pPr>
      <w:r w:rsidRPr="0022255E">
        <w:rPr>
          <w:color w:val="000000"/>
          <w:spacing w:val="2"/>
          <w:sz w:val="22"/>
          <w:szCs w:val="22"/>
          <w:lang w:val="ru-RU"/>
        </w:rPr>
        <w:t>С</w:t>
      </w:r>
      <w:r w:rsidRPr="0022255E">
        <w:rPr>
          <w:color w:val="000000"/>
          <w:spacing w:val="-1"/>
          <w:sz w:val="22"/>
          <w:szCs w:val="22"/>
          <w:lang w:val="ru-RU"/>
        </w:rPr>
        <w:t>Х</w:t>
      </w:r>
      <w:r w:rsidRPr="0022255E">
        <w:rPr>
          <w:color w:val="000000"/>
          <w:sz w:val="22"/>
          <w:szCs w:val="22"/>
          <w:lang w:val="ru-RU"/>
        </w:rPr>
        <w:t>ЕМА</w:t>
      </w:r>
      <w:r w:rsidRPr="0022255E">
        <w:rPr>
          <w:color w:val="000000"/>
          <w:spacing w:val="-3"/>
          <w:sz w:val="22"/>
          <w:szCs w:val="22"/>
          <w:lang w:val="ru-RU"/>
        </w:rPr>
        <w:t xml:space="preserve"> В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sz w:val="22"/>
          <w:szCs w:val="22"/>
          <w:lang w:val="ru-RU"/>
        </w:rPr>
        <w:t>Д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pacing w:val="1"/>
          <w:sz w:val="22"/>
          <w:szCs w:val="22"/>
          <w:lang w:val="ru-RU"/>
        </w:rPr>
        <w:t>С</w:t>
      </w:r>
      <w:r w:rsidRPr="0022255E">
        <w:rPr>
          <w:color w:val="000000"/>
          <w:spacing w:val="4"/>
          <w:sz w:val="22"/>
          <w:szCs w:val="22"/>
          <w:lang w:val="ru-RU"/>
        </w:rPr>
        <w:t>Н</w:t>
      </w:r>
      <w:r w:rsidRPr="0022255E">
        <w:rPr>
          <w:color w:val="000000"/>
          <w:spacing w:val="-6"/>
          <w:sz w:val="22"/>
          <w:szCs w:val="22"/>
          <w:lang w:val="ru-RU"/>
        </w:rPr>
        <w:t>А</w:t>
      </w:r>
      <w:r w:rsidRPr="0022255E">
        <w:rPr>
          <w:color w:val="000000"/>
          <w:spacing w:val="-2"/>
          <w:sz w:val="22"/>
          <w:szCs w:val="22"/>
          <w:lang w:val="ru-RU"/>
        </w:rPr>
        <w:t>Б</w:t>
      </w:r>
      <w:r w:rsidRPr="0022255E">
        <w:rPr>
          <w:color w:val="000000"/>
          <w:spacing w:val="-1"/>
          <w:sz w:val="22"/>
          <w:szCs w:val="22"/>
          <w:lang w:val="ru-RU"/>
        </w:rPr>
        <w:t>Ж</w:t>
      </w:r>
      <w:r w:rsidRPr="0022255E">
        <w:rPr>
          <w:color w:val="000000"/>
          <w:sz w:val="22"/>
          <w:szCs w:val="22"/>
          <w:lang w:val="ru-RU"/>
        </w:rPr>
        <w:t>Е</w:t>
      </w:r>
      <w:r w:rsidRPr="0022255E">
        <w:rPr>
          <w:color w:val="000000"/>
          <w:spacing w:val="-2"/>
          <w:sz w:val="22"/>
          <w:szCs w:val="22"/>
          <w:lang w:val="ru-RU"/>
        </w:rPr>
        <w:t>Н</w:t>
      </w:r>
      <w:r w:rsidRPr="0022255E">
        <w:rPr>
          <w:color w:val="000000"/>
          <w:spacing w:val="-1"/>
          <w:sz w:val="22"/>
          <w:szCs w:val="22"/>
          <w:lang w:val="ru-RU"/>
        </w:rPr>
        <w:t>И</w:t>
      </w:r>
      <w:r w:rsidRPr="0022255E">
        <w:rPr>
          <w:color w:val="000000"/>
          <w:sz w:val="22"/>
          <w:szCs w:val="22"/>
          <w:lang w:val="ru-RU"/>
        </w:rPr>
        <w:t xml:space="preserve">Я И </w:t>
      </w:r>
      <w:r w:rsidRPr="0022255E">
        <w:rPr>
          <w:color w:val="000000"/>
          <w:spacing w:val="-3"/>
          <w:sz w:val="22"/>
          <w:szCs w:val="22"/>
          <w:lang w:val="ru-RU"/>
        </w:rPr>
        <w:t>В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sz w:val="22"/>
          <w:szCs w:val="22"/>
          <w:lang w:val="ru-RU"/>
        </w:rPr>
        <w:t>Д</w:t>
      </w:r>
      <w:r w:rsidRPr="0022255E">
        <w:rPr>
          <w:color w:val="000000"/>
          <w:spacing w:val="-1"/>
          <w:sz w:val="22"/>
          <w:szCs w:val="22"/>
          <w:lang w:val="ru-RU"/>
        </w:rPr>
        <w:t>ОО</w:t>
      </w:r>
      <w:r w:rsidRPr="0022255E">
        <w:rPr>
          <w:color w:val="000000"/>
          <w:spacing w:val="4"/>
          <w:sz w:val="22"/>
          <w:szCs w:val="22"/>
          <w:lang w:val="ru-RU"/>
        </w:rPr>
        <w:t>Т</w:t>
      </w:r>
      <w:r w:rsidRPr="0022255E">
        <w:rPr>
          <w:color w:val="000000"/>
          <w:spacing w:val="-3"/>
          <w:sz w:val="22"/>
          <w:szCs w:val="22"/>
          <w:lang w:val="ru-RU"/>
        </w:rPr>
        <w:t>В</w:t>
      </w:r>
      <w:r w:rsidRPr="0022255E">
        <w:rPr>
          <w:color w:val="000000"/>
          <w:sz w:val="22"/>
          <w:szCs w:val="22"/>
          <w:lang w:val="ru-RU"/>
        </w:rPr>
        <w:t>Е</w:t>
      </w:r>
      <w:r w:rsidRPr="0022255E">
        <w:rPr>
          <w:color w:val="000000"/>
          <w:spacing w:val="-2"/>
          <w:sz w:val="22"/>
          <w:szCs w:val="22"/>
          <w:lang w:val="ru-RU"/>
        </w:rPr>
        <w:t>Д</w:t>
      </w:r>
      <w:r w:rsidRPr="0022255E">
        <w:rPr>
          <w:color w:val="000000"/>
          <w:sz w:val="22"/>
          <w:szCs w:val="22"/>
          <w:lang w:val="ru-RU"/>
        </w:rPr>
        <w:t>Е</w:t>
      </w:r>
      <w:r w:rsidRPr="0022255E">
        <w:rPr>
          <w:color w:val="000000"/>
          <w:spacing w:val="-2"/>
          <w:sz w:val="22"/>
          <w:szCs w:val="22"/>
          <w:lang w:val="ru-RU"/>
        </w:rPr>
        <w:t>Н</w:t>
      </w:r>
      <w:r w:rsidRPr="0022255E">
        <w:rPr>
          <w:color w:val="000000"/>
          <w:spacing w:val="4"/>
          <w:sz w:val="22"/>
          <w:szCs w:val="22"/>
          <w:lang w:val="ru-RU"/>
        </w:rPr>
        <w:t>И</w:t>
      </w:r>
      <w:r w:rsidRPr="0022255E">
        <w:rPr>
          <w:color w:val="000000"/>
          <w:sz w:val="22"/>
          <w:szCs w:val="22"/>
          <w:lang w:val="ru-RU"/>
        </w:rPr>
        <w:t xml:space="preserve">Я </w:t>
      </w:r>
      <w:r w:rsidRPr="0022255E">
        <w:rPr>
          <w:color w:val="000000"/>
          <w:spacing w:val="-4"/>
          <w:sz w:val="22"/>
          <w:szCs w:val="22"/>
          <w:lang w:val="ru-RU"/>
        </w:rPr>
        <w:t>М</w:t>
      </w:r>
      <w:r w:rsidRPr="0022255E">
        <w:rPr>
          <w:color w:val="000000"/>
          <w:spacing w:val="2"/>
          <w:sz w:val="22"/>
          <w:szCs w:val="22"/>
          <w:lang w:val="ru-RU"/>
        </w:rPr>
        <w:t>У</w:t>
      </w:r>
      <w:r w:rsidRPr="0022255E">
        <w:rPr>
          <w:color w:val="000000"/>
          <w:spacing w:val="-1"/>
          <w:sz w:val="22"/>
          <w:szCs w:val="22"/>
          <w:lang w:val="ru-RU"/>
        </w:rPr>
        <w:t>НИЦИП</w:t>
      </w:r>
      <w:r w:rsidRPr="0022255E">
        <w:rPr>
          <w:color w:val="000000"/>
          <w:spacing w:val="-6"/>
          <w:sz w:val="22"/>
          <w:szCs w:val="22"/>
          <w:lang w:val="ru-RU"/>
        </w:rPr>
        <w:t>А</w:t>
      </w:r>
      <w:r w:rsidRPr="0022255E">
        <w:rPr>
          <w:color w:val="000000"/>
          <w:spacing w:val="-1"/>
          <w:sz w:val="22"/>
          <w:szCs w:val="22"/>
          <w:lang w:val="ru-RU"/>
        </w:rPr>
        <w:t>Л</w:t>
      </w:r>
      <w:r w:rsidRPr="0022255E">
        <w:rPr>
          <w:color w:val="000000"/>
          <w:spacing w:val="-2"/>
          <w:sz w:val="22"/>
          <w:szCs w:val="22"/>
          <w:lang w:val="ru-RU"/>
        </w:rPr>
        <w:t>Ь</w:t>
      </w:r>
      <w:r w:rsidRPr="0022255E">
        <w:rPr>
          <w:color w:val="000000"/>
          <w:spacing w:val="-1"/>
          <w:sz w:val="22"/>
          <w:szCs w:val="22"/>
          <w:lang w:val="ru-RU"/>
        </w:rPr>
        <w:t>НО</w:t>
      </w:r>
      <w:r w:rsidRPr="0022255E">
        <w:rPr>
          <w:color w:val="000000"/>
          <w:spacing w:val="2"/>
          <w:sz w:val="22"/>
          <w:szCs w:val="22"/>
          <w:lang w:val="ru-RU"/>
        </w:rPr>
        <w:t>Г</w:t>
      </w:r>
      <w:r w:rsidRPr="0022255E">
        <w:rPr>
          <w:color w:val="000000"/>
          <w:sz w:val="22"/>
          <w:szCs w:val="22"/>
          <w:lang w:val="ru-RU"/>
        </w:rPr>
        <w:t xml:space="preserve">О 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sz w:val="22"/>
          <w:szCs w:val="22"/>
          <w:lang w:val="ru-RU"/>
        </w:rPr>
        <w:t>Б</w:t>
      </w:r>
      <w:r w:rsidRPr="0022255E">
        <w:rPr>
          <w:color w:val="000000"/>
          <w:spacing w:val="2"/>
          <w:sz w:val="22"/>
          <w:szCs w:val="22"/>
          <w:lang w:val="ru-RU"/>
        </w:rPr>
        <w:t>Р</w:t>
      </w:r>
      <w:r w:rsidRPr="0022255E">
        <w:rPr>
          <w:color w:val="000000"/>
          <w:spacing w:val="-6"/>
          <w:sz w:val="22"/>
          <w:szCs w:val="22"/>
          <w:lang w:val="ru-RU"/>
        </w:rPr>
        <w:t>А</w:t>
      </w:r>
      <w:r w:rsidRPr="0022255E">
        <w:rPr>
          <w:color w:val="000000"/>
          <w:sz w:val="22"/>
          <w:szCs w:val="22"/>
          <w:lang w:val="ru-RU"/>
        </w:rPr>
        <w:t>З</w:t>
      </w:r>
      <w:r w:rsidRPr="0022255E">
        <w:rPr>
          <w:color w:val="000000"/>
          <w:spacing w:val="3"/>
          <w:sz w:val="22"/>
          <w:szCs w:val="22"/>
          <w:lang w:val="ru-RU"/>
        </w:rPr>
        <w:t>О</w:t>
      </w:r>
      <w:r w:rsidRPr="0022255E">
        <w:rPr>
          <w:color w:val="000000"/>
          <w:spacing w:val="1"/>
          <w:sz w:val="22"/>
          <w:szCs w:val="22"/>
          <w:lang w:val="ru-RU"/>
        </w:rPr>
        <w:t>В</w:t>
      </w:r>
      <w:r w:rsidRPr="0022255E">
        <w:rPr>
          <w:color w:val="000000"/>
          <w:spacing w:val="-6"/>
          <w:sz w:val="22"/>
          <w:szCs w:val="22"/>
          <w:lang w:val="ru-RU"/>
        </w:rPr>
        <w:t>А</w:t>
      </w:r>
      <w:r w:rsidRPr="0022255E">
        <w:rPr>
          <w:color w:val="000000"/>
          <w:spacing w:val="-1"/>
          <w:sz w:val="22"/>
          <w:szCs w:val="22"/>
          <w:lang w:val="ru-RU"/>
        </w:rPr>
        <w:t>НИ</w:t>
      </w:r>
      <w:r w:rsidRPr="0022255E">
        <w:rPr>
          <w:color w:val="000000"/>
          <w:sz w:val="22"/>
          <w:szCs w:val="22"/>
          <w:lang w:val="ru-RU"/>
        </w:rPr>
        <w:t>Я</w:t>
      </w:r>
    </w:p>
    <w:p w:rsidR="003B58B4" w:rsidRPr="0022255E" w:rsidRDefault="003B58B4" w:rsidP="009A4405">
      <w:pPr>
        <w:spacing w:before="1" w:line="240" w:lineRule="exact"/>
        <w:ind w:left="2929" w:right="3654"/>
        <w:jc w:val="center"/>
        <w:rPr>
          <w:color w:val="000000"/>
          <w:position w:val="-1"/>
          <w:sz w:val="22"/>
          <w:szCs w:val="22"/>
          <w:lang w:val="ru-RU"/>
        </w:rPr>
      </w:pPr>
      <w:r w:rsidRPr="0022255E">
        <w:rPr>
          <w:color w:val="000000"/>
          <w:spacing w:val="-5"/>
          <w:position w:val="-1"/>
          <w:sz w:val="22"/>
          <w:szCs w:val="22"/>
          <w:lang w:val="ru-RU"/>
        </w:rPr>
        <w:t>«</w:t>
      </w:r>
      <w:r w:rsidRPr="0022255E">
        <w:rPr>
          <w:color w:val="000000"/>
          <w:spacing w:val="1"/>
          <w:position w:val="-1"/>
          <w:sz w:val="22"/>
          <w:szCs w:val="22"/>
          <w:lang w:val="ru-RU"/>
        </w:rPr>
        <w:t>Я</w:t>
      </w:r>
      <w:r w:rsidRPr="0022255E">
        <w:rPr>
          <w:color w:val="000000"/>
          <w:spacing w:val="-2"/>
          <w:position w:val="-1"/>
          <w:sz w:val="22"/>
          <w:szCs w:val="22"/>
          <w:lang w:val="ru-RU"/>
        </w:rPr>
        <w:t>Б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ЛОН</w:t>
      </w:r>
      <w:r w:rsidRPr="0022255E">
        <w:rPr>
          <w:color w:val="000000"/>
          <w:spacing w:val="4"/>
          <w:position w:val="-1"/>
          <w:sz w:val="22"/>
          <w:szCs w:val="22"/>
          <w:lang w:val="ru-RU"/>
        </w:rPr>
        <w:t>О</w:t>
      </w:r>
      <w:r w:rsidRPr="0022255E">
        <w:rPr>
          <w:color w:val="000000"/>
          <w:spacing w:val="-3"/>
          <w:position w:val="-1"/>
          <w:sz w:val="22"/>
          <w:szCs w:val="22"/>
          <w:lang w:val="ru-RU"/>
        </w:rPr>
        <w:t>В</w:t>
      </w:r>
      <w:r w:rsidRPr="0022255E">
        <w:rPr>
          <w:color w:val="000000"/>
          <w:spacing w:val="1"/>
          <w:position w:val="-1"/>
          <w:sz w:val="22"/>
          <w:szCs w:val="22"/>
          <w:lang w:val="ru-RU"/>
        </w:rPr>
        <w:t>СК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О</w:t>
      </w:r>
      <w:r w:rsidRPr="0022255E">
        <w:rPr>
          <w:color w:val="000000"/>
          <w:position w:val="-1"/>
          <w:sz w:val="22"/>
          <w:szCs w:val="22"/>
          <w:lang w:val="ru-RU"/>
        </w:rPr>
        <w:t>Е</w:t>
      </w:r>
      <w:r w:rsidRPr="0022255E">
        <w:rPr>
          <w:color w:val="000000"/>
          <w:spacing w:val="2"/>
          <w:position w:val="-1"/>
          <w:sz w:val="22"/>
          <w:szCs w:val="22"/>
          <w:lang w:val="ru-RU"/>
        </w:rPr>
        <w:t xml:space="preserve"> Г</w:t>
      </w:r>
      <w:r w:rsidRPr="0022255E">
        <w:rPr>
          <w:color w:val="000000"/>
          <w:spacing w:val="-6"/>
          <w:position w:val="-1"/>
          <w:sz w:val="22"/>
          <w:szCs w:val="22"/>
          <w:lang w:val="ru-RU"/>
        </w:rPr>
        <w:t>О</w:t>
      </w:r>
      <w:r w:rsidRPr="0022255E">
        <w:rPr>
          <w:color w:val="000000"/>
          <w:spacing w:val="2"/>
          <w:position w:val="-1"/>
          <w:sz w:val="22"/>
          <w:szCs w:val="22"/>
          <w:lang w:val="ru-RU"/>
        </w:rPr>
        <w:t>Р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position w:val="-1"/>
          <w:sz w:val="22"/>
          <w:szCs w:val="22"/>
          <w:lang w:val="ru-RU"/>
        </w:rPr>
        <w:t>Д</w:t>
      </w:r>
      <w:r w:rsidRPr="0022255E">
        <w:rPr>
          <w:color w:val="000000"/>
          <w:spacing w:val="1"/>
          <w:position w:val="-1"/>
          <w:sz w:val="22"/>
          <w:szCs w:val="22"/>
          <w:lang w:val="ru-RU"/>
        </w:rPr>
        <w:t>СК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О</w:t>
      </w:r>
      <w:r w:rsidRPr="0022255E">
        <w:rPr>
          <w:color w:val="000000"/>
          <w:position w:val="-1"/>
          <w:sz w:val="22"/>
          <w:szCs w:val="22"/>
          <w:lang w:val="ru-RU"/>
        </w:rPr>
        <w:t xml:space="preserve">Е 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ПО</w:t>
      </w:r>
      <w:r w:rsidRPr="0022255E">
        <w:rPr>
          <w:color w:val="000000"/>
          <w:spacing w:val="1"/>
          <w:position w:val="-1"/>
          <w:sz w:val="22"/>
          <w:szCs w:val="22"/>
          <w:lang w:val="ru-RU"/>
        </w:rPr>
        <w:t>С</w:t>
      </w:r>
      <w:r w:rsidRPr="0022255E">
        <w:rPr>
          <w:color w:val="000000"/>
          <w:position w:val="-1"/>
          <w:sz w:val="22"/>
          <w:szCs w:val="22"/>
          <w:lang w:val="ru-RU"/>
        </w:rPr>
        <w:t>Е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Л</w:t>
      </w:r>
      <w:r w:rsidRPr="0022255E">
        <w:rPr>
          <w:color w:val="000000"/>
          <w:position w:val="-1"/>
          <w:sz w:val="22"/>
          <w:szCs w:val="22"/>
          <w:lang w:val="ru-RU"/>
        </w:rPr>
        <w:t>Е</w:t>
      </w:r>
      <w:r w:rsidRPr="0022255E">
        <w:rPr>
          <w:color w:val="000000"/>
          <w:spacing w:val="-2"/>
          <w:position w:val="-1"/>
          <w:sz w:val="22"/>
          <w:szCs w:val="22"/>
          <w:lang w:val="ru-RU"/>
        </w:rPr>
        <w:t>Н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И</w:t>
      </w:r>
      <w:r w:rsidRPr="0022255E">
        <w:rPr>
          <w:color w:val="000000"/>
          <w:position w:val="-1"/>
          <w:sz w:val="22"/>
          <w:szCs w:val="22"/>
          <w:lang w:val="ru-RU"/>
        </w:rPr>
        <w:t xml:space="preserve">Е» 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Н</w:t>
      </w:r>
      <w:r w:rsidRPr="0022255E">
        <w:rPr>
          <w:color w:val="000000"/>
          <w:position w:val="-1"/>
          <w:sz w:val="22"/>
          <w:szCs w:val="22"/>
          <w:lang w:val="ru-RU"/>
        </w:rPr>
        <w:t xml:space="preserve">А 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П</w:t>
      </w:r>
      <w:r w:rsidRPr="0022255E">
        <w:rPr>
          <w:color w:val="000000"/>
          <w:position w:val="-1"/>
          <w:sz w:val="22"/>
          <w:szCs w:val="22"/>
          <w:lang w:val="ru-RU"/>
        </w:rPr>
        <w:t>Е</w:t>
      </w:r>
      <w:r w:rsidRPr="0022255E">
        <w:rPr>
          <w:color w:val="000000"/>
          <w:spacing w:val="1"/>
          <w:position w:val="-1"/>
          <w:sz w:val="22"/>
          <w:szCs w:val="22"/>
          <w:lang w:val="ru-RU"/>
        </w:rPr>
        <w:t>Р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ИО</w:t>
      </w:r>
      <w:r w:rsidRPr="0022255E">
        <w:rPr>
          <w:color w:val="000000"/>
          <w:position w:val="-1"/>
          <w:sz w:val="22"/>
          <w:szCs w:val="22"/>
          <w:lang w:val="ru-RU"/>
        </w:rPr>
        <w:t xml:space="preserve">Д </w:t>
      </w:r>
      <w:r w:rsidRPr="0022255E">
        <w:rPr>
          <w:color w:val="000000"/>
          <w:spacing w:val="-2"/>
          <w:position w:val="-1"/>
          <w:sz w:val="22"/>
          <w:szCs w:val="22"/>
          <w:lang w:val="ru-RU"/>
        </w:rPr>
        <w:t>Д</w:t>
      </w:r>
      <w:r w:rsidRPr="0022255E">
        <w:rPr>
          <w:color w:val="000000"/>
          <w:position w:val="-1"/>
          <w:sz w:val="22"/>
          <w:szCs w:val="22"/>
          <w:lang w:val="ru-RU"/>
        </w:rPr>
        <w:t>О 20</w:t>
      </w:r>
      <w:r w:rsidRPr="0022255E">
        <w:rPr>
          <w:color w:val="000000"/>
          <w:spacing w:val="6"/>
          <w:position w:val="-1"/>
          <w:sz w:val="22"/>
          <w:szCs w:val="22"/>
          <w:lang w:val="ru-RU"/>
        </w:rPr>
        <w:t>30</w:t>
      </w:r>
      <w:r w:rsidRPr="0022255E">
        <w:rPr>
          <w:color w:val="000000"/>
          <w:spacing w:val="2"/>
          <w:position w:val="-1"/>
          <w:sz w:val="22"/>
          <w:szCs w:val="22"/>
          <w:lang w:val="ru-RU"/>
        </w:rPr>
        <w:t>Г</w:t>
      </w:r>
      <w:r w:rsidRPr="0022255E">
        <w:rPr>
          <w:color w:val="000000"/>
          <w:spacing w:val="-1"/>
          <w:position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position w:val="-1"/>
          <w:sz w:val="22"/>
          <w:szCs w:val="22"/>
          <w:lang w:val="ru-RU"/>
        </w:rPr>
        <w:t>Д</w:t>
      </w:r>
      <w:r w:rsidRPr="0022255E">
        <w:rPr>
          <w:color w:val="000000"/>
          <w:position w:val="-1"/>
          <w:sz w:val="22"/>
          <w:szCs w:val="22"/>
          <w:lang w:val="ru-RU"/>
        </w:rPr>
        <w:t>А</w:t>
      </w:r>
    </w:p>
    <w:p w:rsidR="003B58B4" w:rsidRPr="0022255E" w:rsidRDefault="003B58B4" w:rsidP="009A4405">
      <w:pPr>
        <w:spacing w:before="1" w:line="240" w:lineRule="exact"/>
        <w:ind w:left="2929" w:right="3654"/>
        <w:jc w:val="center"/>
        <w:rPr>
          <w:color w:val="000000"/>
          <w:position w:val="-1"/>
          <w:sz w:val="22"/>
          <w:szCs w:val="22"/>
          <w:lang w:val="ru-RU"/>
        </w:rPr>
      </w:pPr>
    </w:p>
    <w:p w:rsidR="003B58B4" w:rsidRPr="0022255E" w:rsidRDefault="003B58B4" w:rsidP="009A4405">
      <w:pPr>
        <w:spacing w:before="1" w:line="240" w:lineRule="exact"/>
        <w:ind w:left="2929" w:right="3654"/>
        <w:jc w:val="center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before="22" w:line="300" w:lineRule="exact"/>
        <w:ind w:left="104"/>
        <w:rPr>
          <w:color w:val="000000"/>
          <w:position w:val="-1"/>
          <w:sz w:val="28"/>
          <w:szCs w:val="28"/>
          <w:lang w:val="ru-RU"/>
        </w:rPr>
      </w:pP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л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ица13. </w:t>
      </w:r>
      <w:r w:rsidRPr="0022255E">
        <w:rPr>
          <w:color w:val="000000"/>
          <w:spacing w:val="-4"/>
          <w:position w:val="-1"/>
          <w:sz w:val="28"/>
          <w:szCs w:val="28"/>
          <w:lang w:val="ru-RU"/>
        </w:rPr>
        <w:t>П</w:t>
      </w:r>
      <w:r w:rsidRPr="0022255E">
        <w:rPr>
          <w:color w:val="000000"/>
          <w:position w:val="-1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г</w:t>
      </w:r>
      <w:r w:rsidRPr="0022255E">
        <w:rPr>
          <w:color w:val="000000"/>
          <w:position w:val="-1"/>
          <w:sz w:val="28"/>
          <w:szCs w:val="28"/>
          <w:lang w:val="ru-RU"/>
        </w:rPr>
        <w:t>но</w:t>
      </w:r>
      <w:r w:rsidRPr="0022255E">
        <w:rPr>
          <w:color w:val="000000"/>
          <w:spacing w:val="5"/>
          <w:position w:val="-1"/>
          <w:sz w:val="28"/>
          <w:szCs w:val="28"/>
          <w:lang w:val="ru-RU"/>
        </w:rPr>
        <w:t>з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ные 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в</w:t>
      </w:r>
      <w:r w:rsidRPr="0022255E">
        <w:rPr>
          <w:color w:val="000000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ные 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с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position w:val="-1"/>
          <w:sz w:val="28"/>
          <w:szCs w:val="28"/>
          <w:lang w:val="ru-RU"/>
        </w:rPr>
        <w:t>о 2</w:t>
      </w:r>
      <w:r w:rsidRPr="0022255E">
        <w:rPr>
          <w:color w:val="000000"/>
          <w:spacing w:val="5"/>
          <w:position w:val="-1"/>
          <w:sz w:val="28"/>
          <w:szCs w:val="28"/>
          <w:lang w:val="ru-RU"/>
        </w:rPr>
        <w:t>0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30 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г</w:t>
      </w:r>
      <w:r w:rsidRPr="0022255E">
        <w:rPr>
          <w:color w:val="000000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position w:val="-1"/>
          <w:sz w:val="28"/>
          <w:szCs w:val="28"/>
          <w:lang w:val="ru-RU"/>
        </w:rPr>
        <w:t>а</w:t>
      </w:r>
    </w:p>
    <w:p w:rsidR="003B58B4" w:rsidRPr="0022255E" w:rsidRDefault="003B58B4" w:rsidP="009A4405">
      <w:pPr>
        <w:spacing w:before="22" w:line="300" w:lineRule="exact"/>
        <w:ind w:left="104"/>
        <w:rPr>
          <w:color w:val="000000"/>
          <w:sz w:val="28"/>
          <w:szCs w:val="28"/>
          <w:lang w:val="ru-RU"/>
        </w:rPr>
      </w:pPr>
    </w:p>
    <w:tbl>
      <w:tblPr>
        <w:tblW w:w="13878" w:type="dxa"/>
        <w:jc w:val="center"/>
        <w:tblLook w:val="00A0"/>
      </w:tblPr>
      <w:tblGrid>
        <w:gridCol w:w="517"/>
        <w:gridCol w:w="4298"/>
        <w:gridCol w:w="1140"/>
        <w:gridCol w:w="1559"/>
        <w:gridCol w:w="1559"/>
        <w:gridCol w:w="1559"/>
        <w:gridCol w:w="1687"/>
        <w:gridCol w:w="1559"/>
      </w:tblGrid>
      <w:tr w:rsidR="003B58B4" w:rsidRPr="0022255E">
        <w:trPr>
          <w:trHeight w:val="535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№ п/п</w:t>
            </w:r>
          </w:p>
        </w:tc>
        <w:tc>
          <w:tcPr>
            <w:tcW w:w="4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3B58B4">
            <w:pPr>
              <w:ind w:firstLineChars="500" w:firstLine="31680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 w:eastAsia="ru-RU"/>
              </w:rPr>
              <w:t xml:space="preserve">Наименование 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3B58B4">
            <w:pPr>
              <w:ind w:firstLineChars="13" w:firstLine="31680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2027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2028 год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2029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2030 год</w:t>
            </w:r>
          </w:p>
        </w:tc>
      </w:tr>
      <w:tr w:rsidR="003B58B4" w:rsidRPr="0022255E">
        <w:trPr>
          <w:trHeight w:val="381"/>
          <w:jc w:val="center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1</w:t>
            </w:r>
          </w:p>
        </w:tc>
        <w:tc>
          <w:tcPr>
            <w:tcW w:w="4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spacing w:val="-2"/>
                <w:lang w:val="ru-RU" w:eastAsia="ru-RU"/>
              </w:rPr>
              <w:t>Объем выработки воды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3B58B4">
            <w:pPr>
              <w:ind w:firstLineChars="100" w:firstLine="31680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spacing w:val="-3"/>
                <w:lang w:val="ru-RU" w:eastAsia="ru-RU"/>
              </w:rPr>
              <w:t>тыс.м3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4 715,55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5 248,80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5 782,05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6 315,30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6 848,55</w:t>
            </w:r>
          </w:p>
        </w:tc>
      </w:tr>
      <w:tr w:rsidR="003B58B4" w:rsidRPr="0022255E">
        <w:trPr>
          <w:trHeight w:val="267"/>
          <w:jc w:val="center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2</w:t>
            </w:r>
          </w:p>
        </w:tc>
        <w:tc>
          <w:tcPr>
            <w:tcW w:w="4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spacing w:val="-2"/>
                <w:lang w:val="ru-RU" w:eastAsia="ru-RU"/>
              </w:rPr>
              <w:t>Объем воды, полученной со стороны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3B58B4">
            <w:pPr>
              <w:ind w:firstLineChars="100" w:firstLine="31680"/>
              <w:rPr>
                <w:color w:val="000000"/>
                <w:lang w:eastAsia="ru-RU"/>
              </w:rPr>
            </w:pPr>
            <w:r w:rsidRPr="0022255E">
              <w:rPr>
                <w:color w:val="000000"/>
                <w:spacing w:val="-2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0</w:t>
            </w:r>
          </w:p>
        </w:tc>
      </w:tr>
      <w:tr w:rsidR="003B58B4" w:rsidRPr="0022255E">
        <w:trPr>
          <w:trHeight w:val="304"/>
          <w:jc w:val="center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4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spacing w:val="-2"/>
                <w:lang w:eastAsia="ru-RU"/>
              </w:rPr>
              <w:t>Объемотпуска в сеть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3B58B4">
            <w:pPr>
              <w:ind w:firstLineChars="100" w:firstLine="31680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spacing w:val="-3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4 715,55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5 248,80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5 782,05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6 315,30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6 848,55</w:t>
            </w:r>
          </w:p>
        </w:tc>
      </w:tr>
      <w:tr w:rsidR="003B58B4" w:rsidRPr="0022255E">
        <w:trPr>
          <w:trHeight w:val="267"/>
          <w:jc w:val="center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4</w:t>
            </w:r>
          </w:p>
        </w:tc>
        <w:tc>
          <w:tcPr>
            <w:tcW w:w="4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eastAsia="ru-RU"/>
              </w:rPr>
            </w:pPr>
            <w:r w:rsidRPr="0022255E">
              <w:rPr>
                <w:color w:val="000000"/>
                <w:spacing w:val="-2"/>
                <w:lang w:eastAsia="ru-RU"/>
              </w:rPr>
              <w:t>Объемпотерьводы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3B58B4">
            <w:pPr>
              <w:ind w:firstLineChars="100" w:firstLine="31680"/>
              <w:rPr>
                <w:color w:val="000000"/>
                <w:lang w:eastAsia="ru-RU"/>
              </w:rPr>
            </w:pPr>
            <w:r w:rsidRPr="0022255E">
              <w:rPr>
                <w:color w:val="000000"/>
                <w:spacing w:val="-2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262,34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291,13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319,74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348,18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376,45</w:t>
            </w:r>
          </w:p>
        </w:tc>
      </w:tr>
      <w:tr w:rsidR="003B58B4" w:rsidRPr="0022255E">
        <w:trPr>
          <w:trHeight w:val="267"/>
          <w:jc w:val="center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4.1</w:t>
            </w:r>
          </w:p>
        </w:tc>
        <w:tc>
          <w:tcPr>
            <w:tcW w:w="4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 w:eastAsia="ru-RU"/>
              </w:rPr>
              <w:t>Уровень потерь к объему воды, отпущенной в сеть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%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5,56%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5,55%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5,53%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5,51%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5,50%</w:t>
            </w:r>
          </w:p>
        </w:tc>
      </w:tr>
      <w:tr w:rsidR="003B58B4" w:rsidRPr="0022255E">
        <w:trPr>
          <w:trHeight w:val="267"/>
          <w:jc w:val="center"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5</w:t>
            </w:r>
          </w:p>
        </w:tc>
        <w:tc>
          <w:tcPr>
            <w:tcW w:w="4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spacing w:val="-2"/>
                <w:lang w:val="ru-RU" w:eastAsia="ru-RU"/>
              </w:rPr>
              <w:t>Объем воды, используемой на собственные нужды.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3B58B4">
            <w:pPr>
              <w:ind w:firstLineChars="100" w:firstLine="31680"/>
              <w:rPr>
                <w:color w:val="000000"/>
                <w:lang w:eastAsia="ru-RU"/>
              </w:rPr>
            </w:pPr>
            <w:r w:rsidRPr="0022255E">
              <w:rPr>
                <w:color w:val="000000"/>
                <w:spacing w:val="-2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163,64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182,15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200,66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219,17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color w:val="000000"/>
              </w:rPr>
            </w:pPr>
            <w:r w:rsidRPr="0022255E">
              <w:rPr>
                <w:rFonts w:ascii="Arial" w:hAnsi="Arial" w:cs="Arial"/>
                <w:color w:val="000000"/>
              </w:rPr>
              <w:t>237,68</w:t>
            </w:r>
          </w:p>
        </w:tc>
      </w:tr>
      <w:tr w:rsidR="003B58B4" w:rsidRPr="0022255E">
        <w:trPr>
          <w:trHeight w:val="31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4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spacing w:val="-2"/>
                <w:lang w:eastAsia="ru-RU"/>
              </w:rPr>
              <w:t>Объемреализацииводы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3B58B4">
            <w:pPr>
              <w:ind w:firstLineChars="100" w:firstLine="31680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spacing w:val="-2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4 289,57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4 775,52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5 261,65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5 747,95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</w:rPr>
              <w:t>6 234,42</w:t>
            </w:r>
          </w:p>
        </w:tc>
      </w:tr>
      <w:tr w:rsidR="003B58B4" w:rsidRPr="0022255E">
        <w:trPr>
          <w:trHeight w:val="31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6.1.</w:t>
            </w:r>
          </w:p>
        </w:tc>
        <w:tc>
          <w:tcPr>
            <w:tcW w:w="4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население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3 854,49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4 290,95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4 727,41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5 163,87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5 600,33</w:t>
            </w:r>
          </w:p>
        </w:tc>
      </w:tr>
      <w:tr w:rsidR="003B58B4" w:rsidRPr="0022255E">
        <w:trPr>
          <w:trHeight w:val="31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6.2.</w:t>
            </w:r>
          </w:p>
        </w:tc>
        <w:tc>
          <w:tcPr>
            <w:tcW w:w="4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i/>
                <w:iCs/>
                <w:color w:val="000000"/>
                <w:lang w:val="ru-RU" w:eastAsia="ru-RU"/>
              </w:rPr>
            </w:pPr>
            <w:r w:rsidRPr="0022255E">
              <w:rPr>
                <w:i/>
                <w:iCs/>
                <w:color w:val="000000"/>
                <w:lang w:val="ru-RU" w:eastAsia="ru-RU"/>
              </w:rPr>
              <w:t xml:space="preserve">финансируемые из бюджетов 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73,86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82,22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90,58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98,94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107,3</w:t>
            </w:r>
          </w:p>
        </w:tc>
      </w:tr>
      <w:tr w:rsidR="003B58B4" w:rsidRPr="0022255E">
        <w:trPr>
          <w:trHeight w:val="31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6.3.</w:t>
            </w:r>
          </w:p>
        </w:tc>
        <w:tc>
          <w:tcPr>
            <w:tcW w:w="4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прочиепотребители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eastAsia="ru-RU"/>
              </w:rPr>
            </w:pPr>
            <w:r w:rsidRPr="0022255E">
              <w:rPr>
                <w:i/>
                <w:iCs/>
                <w:color w:val="000000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361,15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402,04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442,93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483,82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22255E">
              <w:rPr>
                <w:rFonts w:ascii="Arial" w:hAnsi="Arial" w:cs="Arial"/>
                <w:i/>
                <w:iCs/>
                <w:color w:val="000000"/>
              </w:rPr>
              <w:t>524,71</w:t>
            </w:r>
          </w:p>
        </w:tc>
      </w:tr>
    </w:tbl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20" w:lineRule="exact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20" w:lineRule="exact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20" w:lineRule="exact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20" w:lineRule="exact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20" w:lineRule="exact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20" w:lineRule="exact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20" w:lineRule="exact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20" w:lineRule="exact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20" w:lineRule="exact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20" w:lineRule="exact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20" w:lineRule="exact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group id="_x0000_s1042" style="position:absolute;margin-left:68.3pt;margin-top:491.85pt;width:731.45pt;height:0;z-index:-251653120;mso-position-horizontal-relative:page;mso-position-vertical-relative:page" coordorigin="1104,10535" coordsize="14629,0">
            <v:shape id="Freeform 48" o:spid="_x0000_s1043" style="position:absolute;left:1104;top:10535;width:14629;height:0;visibility:visible;mso-wrap-style:square;v-text-anchor:top" coordsize="14629,0" path="m,l14630,e" filled="f" strokeweight=".58pt">
              <v:path arrowok="t" o:connecttype="custom" o:connectlocs="0,0;14630,0" o:connectangles="0,0"/>
            </v:shape>
            <w10:wrap anchorx="page" anchory="page"/>
          </v:group>
        </w:pict>
      </w:r>
    </w:p>
    <w:p w:rsidR="003B58B4" w:rsidRPr="0022255E" w:rsidRDefault="003B58B4" w:rsidP="009A4405">
      <w:pPr>
        <w:spacing w:before="22"/>
        <w:ind w:right="113"/>
        <w:jc w:val="right"/>
        <w:rPr>
          <w:color w:val="000000"/>
          <w:w w:val="99"/>
          <w:sz w:val="28"/>
          <w:szCs w:val="28"/>
          <w:lang w:val="ru-RU"/>
        </w:rPr>
      </w:pPr>
      <w:r w:rsidRPr="0022255E">
        <w:rPr>
          <w:color w:val="000000"/>
          <w:w w:val="99"/>
          <w:sz w:val="28"/>
          <w:szCs w:val="28"/>
          <w:lang w:val="ru-RU"/>
        </w:rPr>
        <w:t>45</w:t>
      </w:r>
    </w:p>
    <w:p w:rsidR="003B58B4" w:rsidRPr="0022255E" w:rsidRDefault="003B58B4" w:rsidP="009A4405">
      <w:pPr>
        <w:spacing w:before="22"/>
        <w:ind w:right="113"/>
        <w:jc w:val="right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20" w:lineRule="exact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18"/>
          <w:footerReference w:type="default" r:id="rId19"/>
          <w:pgSz w:w="16840" w:h="11920" w:orient="landscape"/>
          <w:pgMar w:top="620" w:right="1020" w:bottom="280" w:left="1740" w:header="0" w:footer="0" w:gutter="0"/>
          <w:cols w:space="720"/>
        </w:sectPr>
      </w:pPr>
    </w:p>
    <w:p w:rsidR="003B58B4" w:rsidRPr="0022255E" w:rsidRDefault="003B58B4" w:rsidP="009A4405">
      <w:pPr>
        <w:spacing w:before="3" w:line="140" w:lineRule="exact"/>
        <w:rPr>
          <w:color w:val="000000"/>
          <w:sz w:val="15"/>
          <w:szCs w:val="15"/>
          <w:lang w:val="ru-RU"/>
        </w:rPr>
      </w:pPr>
    </w:p>
    <w:p w:rsidR="003B58B4" w:rsidRPr="0022255E" w:rsidRDefault="003B58B4" w:rsidP="009A4405">
      <w:pPr>
        <w:spacing w:before="22" w:line="359" w:lineRule="auto"/>
        <w:ind w:left="140" w:right="111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8.О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централизованнойсистемыгорячеговодоснабжения с использованиемзакрытых систем горячего водоснабжения, отражающеетехнологическиеособенностиуказаннойсистемы</w:t>
      </w:r>
    </w:p>
    <w:p w:rsidR="003B58B4" w:rsidRPr="0022255E" w:rsidRDefault="003B58B4" w:rsidP="009A4405">
      <w:pPr>
        <w:spacing w:line="360" w:lineRule="auto"/>
        <w:ind w:left="140" w:right="101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ое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твп.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40" w:right="107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2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2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pacing w:val="2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ео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япоз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ой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3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59" w:lineRule="auto"/>
        <w:ind w:left="140" w:right="115" w:firstLine="850"/>
        <w:jc w:val="both"/>
        <w:rPr>
          <w:b/>
          <w:bCs/>
          <w:color w:val="000000"/>
          <w:spacing w:val="4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9.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Сведенияофактическомиожидаемомпотреблении горячей, питьевой,технической воды(годовое,среднесуточное,максимальное суточное)</w:t>
      </w:r>
    </w:p>
    <w:p w:rsidR="003B58B4" w:rsidRPr="0022255E" w:rsidRDefault="003B58B4" w:rsidP="009A4405">
      <w:pPr>
        <w:spacing w:line="360" w:lineRule="auto"/>
        <w:ind w:left="140" w:right="104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зис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бо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7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хпо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йи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нныео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ом и ожи</w:t>
      </w:r>
      <w:r w:rsidRPr="0022255E">
        <w:rPr>
          <w:color w:val="000000"/>
          <w:spacing w:val="1"/>
          <w:sz w:val="28"/>
          <w:szCs w:val="28"/>
          <w:lang w:val="ru-RU"/>
        </w:rPr>
        <w:t>даем</w:t>
      </w:r>
      <w:r w:rsidRPr="0022255E">
        <w:rPr>
          <w:color w:val="000000"/>
          <w:sz w:val="28"/>
          <w:szCs w:val="28"/>
          <w:lang w:val="ru-RU"/>
        </w:rPr>
        <w:t>омпо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ы.</w:t>
      </w:r>
    </w:p>
    <w:p w:rsidR="003B58B4" w:rsidRPr="0022255E" w:rsidRDefault="003B58B4" w:rsidP="009A4405">
      <w:pPr>
        <w:spacing w:line="360" w:lineRule="auto"/>
        <w:ind w:left="851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л</w:t>
      </w:r>
      <w:r w:rsidRPr="0022255E">
        <w:rPr>
          <w:color w:val="000000"/>
          <w:position w:val="-1"/>
          <w:sz w:val="28"/>
          <w:szCs w:val="28"/>
          <w:lang w:val="ru-RU"/>
        </w:rPr>
        <w:t>ица14.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е</w:t>
      </w:r>
      <w:r w:rsidRPr="0022255E">
        <w:rPr>
          <w:color w:val="000000"/>
          <w:position w:val="-1"/>
          <w:sz w:val="28"/>
          <w:szCs w:val="28"/>
          <w:lang w:val="ru-RU"/>
        </w:rPr>
        <w:t>нияобо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position w:val="-1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е</w:t>
      </w:r>
      <w:r w:rsidRPr="0022255E">
        <w:rPr>
          <w:color w:val="000000"/>
          <w:spacing w:val="-3"/>
          <w:position w:val="-1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в</w:t>
      </w:r>
      <w:r w:rsidRPr="0022255E">
        <w:rPr>
          <w:color w:val="000000"/>
          <w:position w:val="-1"/>
          <w:sz w:val="28"/>
          <w:szCs w:val="28"/>
          <w:lang w:val="ru-RU"/>
        </w:rPr>
        <w:t>ыр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spacing w:val="7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position w:val="-1"/>
          <w:sz w:val="28"/>
          <w:szCs w:val="28"/>
          <w:lang w:val="ru-RU"/>
        </w:rPr>
        <w:t>к</w:t>
      </w:r>
      <w:r w:rsidRPr="0022255E">
        <w:rPr>
          <w:color w:val="000000"/>
          <w:position w:val="-1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в</w:t>
      </w:r>
      <w:r w:rsidRPr="0022255E">
        <w:rPr>
          <w:color w:val="000000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position w:val="-1"/>
          <w:sz w:val="28"/>
          <w:szCs w:val="28"/>
          <w:lang w:val="ru-RU"/>
        </w:rPr>
        <w:t>ы</w:t>
      </w:r>
    </w:p>
    <w:tbl>
      <w:tblPr>
        <w:tblpPr w:leftFromText="180" w:rightFromText="180" w:vertAnchor="text" w:horzAnchor="margin" w:tblpY="-1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6"/>
        <w:gridCol w:w="2127"/>
        <w:gridCol w:w="2835"/>
        <w:gridCol w:w="2764"/>
      </w:tblGrid>
      <w:tr w:rsidR="003B58B4" w:rsidRPr="0022255E">
        <w:trPr>
          <w:trHeight w:hRule="exact" w:val="294"/>
        </w:trPr>
        <w:tc>
          <w:tcPr>
            <w:tcW w:w="1706" w:type="dxa"/>
            <w:vMerge w:val="restart"/>
            <w:shd w:val="clear" w:color="auto" w:fill="D9D9D9"/>
            <w:vAlign w:val="center"/>
          </w:tcPr>
          <w:p w:rsidR="003B58B4" w:rsidRPr="0022255E" w:rsidRDefault="003B58B4" w:rsidP="009A4405">
            <w:pPr>
              <w:spacing w:line="200" w:lineRule="exact"/>
              <w:ind w:left="137"/>
              <w:rPr>
                <w:color w:val="000000"/>
              </w:rPr>
            </w:pPr>
          </w:p>
          <w:p w:rsidR="003B58B4" w:rsidRPr="0022255E" w:rsidRDefault="003B58B4" w:rsidP="009A4405">
            <w:pPr>
              <w:spacing w:line="200" w:lineRule="exact"/>
              <w:rPr>
                <w:color w:val="000000"/>
              </w:rPr>
            </w:pPr>
          </w:p>
          <w:p w:rsidR="003B58B4" w:rsidRPr="0022255E" w:rsidRDefault="003B58B4" w:rsidP="009A4405">
            <w:pPr>
              <w:ind w:left="186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Год</w:t>
            </w:r>
          </w:p>
        </w:tc>
        <w:tc>
          <w:tcPr>
            <w:tcW w:w="7726" w:type="dxa"/>
            <w:gridSpan w:val="3"/>
            <w:shd w:val="clear" w:color="auto" w:fill="D9D9D9"/>
            <w:vAlign w:val="center"/>
          </w:tcPr>
          <w:p w:rsidR="003B58B4" w:rsidRPr="0022255E" w:rsidRDefault="003B58B4" w:rsidP="009A4405">
            <w:pPr>
              <w:spacing w:line="220" w:lineRule="exact"/>
              <w:ind w:left="1544" w:right="1548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lang w:val="ru-RU"/>
              </w:rPr>
              <w:t>МО «Яблоновское городское поселение»</w:t>
            </w:r>
          </w:p>
        </w:tc>
      </w:tr>
      <w:tr w:rsidR="003B58B4" w:rsidRPr="0022255E">
        <w:trPr>
          <w:trHeight w:hRule="exact" w:val="1008"/>
        </w:trPr>
        <w:tc>
          <w:tcPr>
            <w:tcW w:w="1706" w:type="dxa"/>
            <w:vMerge/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color w:val="000000"/>
              </w:rPr>
            </w:pPr>
          </w:p>
        </w:tc>
        <w:tc>
          <w:tcPr>
            <w:tcW w:w="2127" w:type="dxa"/>
            <w:shd w:val="clear" w:color="auto" w:fill="D9D9D9"/>
            <w:vAlign w:val="center"/>
          </w:tcPr>
          <w:p w:rsidR="003B58B4" w:rsidRPr="0022255E" w:rsidRDefault="003B58B4" w:rsidP="009A4405">
            <w:pPr>
              <w:spacing w:before="9" w:line="220" w:lineRule="exact"/>
              <w:rPr>
                <w:color w:val="000000"/>
                <w:sz w:val="22"/>
                <w:szCs w:val="22"/>
                <w:lang w:val="ru-RU"/>
              </w:rPr>
            </w:pPr>
          </w:p>
          <w:p w:rsidR="003B58B4" w:rsidRPr="0022255E" w:rsidRDefault="003B58B4" w:rsidP="009A4405">
            <w:pPr>
              <w:spacing w:line="235" w:lineRule="auto"/>
              <w:ind w:left="139" w:hanging="7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ъ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м 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я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ой 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,  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-2"/>
                <w:w w:val="99"/>
                <w:position w:val="8"/>
                <w:sz w:val="13"/>
                <w:szCs w:val="13"/>
                <w:lang w:val="ru-RU"/>
              </w:rPr>
              <w:t>3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/</w:t>
            </w:r>
            <w:r w:rsidRPr="0022255E">
              <w:rPr>
                <w:b/>
                <w:bCs/>
                <w:color w:val="000000"/>
                <w:lang w:val="ru-RU"/>
              </w:rPr>
              <w:t>г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>д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3B58B4" w:rsidRPr="0022255E" w:rsidRDefault="003B58B4" w:rsidP="009A4405">
            <w:pPr>
              <w:spacing w:line="220" w:lineRule="exact"/>
              <w:ind w:left="372" w:right="384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ъ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lang w:val="ru-RU"/>
              </w:rPr>
              <w:t>м</w:t>
            </w:r>
          </w:p>
          <w:p w:rsidR="003B58B4" w:rsidRPr="0022255E" w:rsidRDefault="003B58B4" w:rsidP="009A4405">
            <w:pPr>
              <w:spacing w:before="3" w:line="236" w:lineRule="auto"/>
              <w:ind w:left="110" w:right="118" w:hanging="1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я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й 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lang w:val="ru-RU"/>
              </w:rPr>
              <w:t>ы (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дн</w:t>
            </w:r>
            <w:r w:rsidRPr="0022255E">
              <w:rPr>
                <w:b/>
                <w:bCs/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й 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lang w:val="ru-RU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л</w:t>
            </w:r>
            <w:r w:rsidRPr="0022255E">
              <w:rPr>
                <w:b/>
                <w:bCs/>
                <w:color w:val="000000"/>
                <w:spacing w:val="-6"/>
                <w:lang w:val="ru-RU"/>
              </w:rPr>
              <w:t>ь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), 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ыс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2"/>
                <w:w w:val="99"/>
                <w:position w:val="8"/>
                <w:sz w:val="13"/>
                <w:szCs w:val="13"/>
                <w:lang w:val="ru-RU"/>
              </w:rPr>
              <w:t>3</w:t>
            </w:r>
            <w:r w:rsidRPr="0022255E">
              <w:rPr>
                <w:b/>
                <w:bCs/>
                <w:color w:val="000000"/>
                <w:spacing w:val="-3"/>
                <w:w w:val="101"/>
                <w:lang w:val="ru-RU"/>
              </w:rPr>
              <w:t>/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</w:p>
        </w:tc>
        <w:tc>
          <w:tcPr>
            <w:tcW w:w="2764" w:type="dxa"/>
            <w:shd w:val="clear" w:color="auto" w:fill="D9D9D9"/>
            <w:vAlign w:val="center"/>
          </w:tcPr>
          <w:p w:rsidR="003B58B4" w:rsidRPr="0022255E" w:rsidRDefault="003B58B4" w:rsidP="009A4405">
            <w:pPr>
              <w:ind w:left="112" w:right="125" w:firstLine="6"/>
              <w:jc w:val="center"/>
              <w:rPr>
                <w:b/>
                <w:bCs/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ъ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м 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я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й 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lang w:val="ru-RU"/>
              </w:rPr>
              <w:t>ы (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lang w:val="ru-RU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. 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й 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lang w:val="ru-RU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л</w:t>
            </w:r>
            <w:r w:rsidRPr="0022255E">
              <w:rPr>
                <w:b/>
                <w:bCs/>
                <w:color w:val="000000"/>
                <w:spacing w:val="-6"/>
                <w:lang w:val="ru-RU"/>
              </w:rPr>
              <w:t>ь</w:t>
            </w:r>
            <w:r w:rsidRPr="0022255E">
              <w:rPr>
                <w:b/>
                <w:bCs/>
                <w:color w:val="000000"/>
                <w:lang w:val="ru-RU"/>
              </w:rPr>
              <w:t>),</w:t>
            </w:r>
          </w:p>
          <w:p w:rsidR="003B58B4" w:rsidRPr="0022255E" w:rsidRDefault="003B58B4" w:rsidP="009A4405">
            <w:pPr>
              <w:ind w:left="112" w:right="125" w:firstLine="6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ыс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2"/>
                <w:w w:val="99"/>
                <w:position w:val="8"/>
                <w:sz w:val="13"/>
                <w:szCs w:val="13"/>
                <w:lang w:val="ru-RU"/>
              </w:rPr>
              <w:t>3</w:t>
            </w:r>
            <w:r w:rsidRPr="0022255E">
              <w:rPr>
                <w:b/>
                <w:bCs/>
                <w:color w:val="000000"/>
                <w:spacing w:val="-3"/>
                <w:w w:val="101"/>
                <w:lang w:val="ru-RU"/>
              </w:rPr>
              <w:t>/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</w:p>
          <w:p w:rsidR="003B58B4" w:rsidRPr="0022255E" w:rsidRDefault="003B58B4" w:rsidP="009A4405">
            <w:pPr>
              <w:spacing w:line="120" w:lineRule="exact"/>
              <w:ind w:left="728" w:right="548"/>
              <w:jc w:val="center"/>
              <w:rPr>
                <w:color w:val="000000"/>
                <w:sz w:val="13"/>
                <w:szCs w:val="13"/>
              </w:rPr>
            </w:pPr>
          </w:p>
        </w:tc>
      </w:tr>
      <w:tr w:rsidR="003B58B4" w:rsidRPr="0022255E">
        <w:trPr>
          <w:trHeight w:hRule="exact" w:val="263"/>
        </w:trPr>
        <w:tc>
          <w:tcPr>
            <w:tcW w:w="1706" w:type="dxa"/>
            <w:vAlign w:val="center"/>
          </w:tcPr>
          <w:p w:rsidR="003B58B4" w:rsidRPr="0022255E" w:rsidRDefault="003B58B4" w:rsidP="009A4405">
            <w:pPr>
              <w:ind w:left="147"/>
              <w:jc w:val="center"/>
              <w:rPr>
                <w:b/>
                <w:bCs/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-2"/>
                <w:lang w:val="ru-RU"/>
              </w:rPr>
              <w:t>2013 год</w:t>
            </w:r>
          </w:p>
        </w:tc>
        <w:tc>
          <w:tcPr>
            <w:tcW w:w="2127" w:type="dxa"/>
            <w:vAlign w:val="center"/>
          </w:tcPr>
          <w:p w:rsidR="003B58B4" w:rsidRPr="0022255E" w:rsidRDefault="003B58B4" w:rsidP="009A4405">
            <w:pPr>
              <w:ind w:left="142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2 123,4</w:t>
            </w:r>
          </w:p>
        </w:tc>
        <w:tc>
          <w:tcPr>
            <w:tcW w:w="2835" w:type="dxa"/>
            <w:vAlign w:val="center"/>
          </w:tcPr>
          <w:p w:rsidR="003B58B4" w:rsidRPr="0022255E" w:rsidRDefault="003B58B4" w:rsidP="009A4405">
            <w:pPr>
              <w:ind w:left="497" w:right="502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5,82</w:t>
            </w:r>
          </w:p>
        </w:tc>
        <w:tc>
          <w:tcPr>
            <w:tcW w:w="2764" w:type="dxa"/>
            <w:vAlign w:val="center"/>
          </w:tcPr>
          <w:p w:rsidR="003B58B4" w:rsidRPr="0022255E" w:rsidRDefault="003B58B4" w:rsidP="009A4405">
            <w:pPr>
              <w:ind w:left="487" w:right="488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6,98</w:t>
            </w:r>
          </w:p>
        </w:tc>
      </w:tr>
      <w:tr w:rsidR="003B58B4" w:rsidRPr="0022255E">
        <w:trPr>
          <w:trHeight w:hRule="exact" w:val="291"/>
        </w:trPr>
        <w:tc>
          <w:tcPr>
            <w:tcW w:w="1706" w:type="dxa"/>
            <w:vAlign w:val="center"/>
          </w:tcPr>
          <w:p w:rsidR="003B58B4" w:rsidRPr="0022255E" w:rsidRDefault="003B58B4" w:rsidP="009A4405">
            <w:pPr>
              <w:spacing w:line="220" w:lineRule="exact"/>
              <w:ind w:left="147"/>
              <w:jc w:val="center"/>
              <w:rPr>
                <w:b/>
                <w:bCs/>
                <w:color w:val="000000"/>
                <w:spacing w:val="-2"/>
                <w:lang w:val="ru-RU"/>
              </w:rPr>
            </w:pPr>
            <w:r w:rsidRPr="0022255E">
              <w:rPr>
                <w:b/>
                <w:bCs/>
                <w:color w:val="000000"/>
                <w:spacing w:val="-2"/>
                <w:lang w:val="ru-RU"/>
              </w:rPr>
              <w:t>2017 год</w:t>
            </w:r>
          </w:p>
        </w:tc>
        <w:tc>
          <w:tcPr>
            <w:tcW w:w="2127" w:type="dxa"/>
            <w:vAlign w:val="center"/>
          </w:tcPr>
          <w:p w:rsidR="003B58B4" w:rsidRPr="0022255E" w:rsidRDefault="003B58B4" w:rsidP="009A4405">
            <w:pPr>
              <w:ind w:left="142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2 684,4</w:t>
            </w:r>
          </w:p>
        </w:tc>
        <w:tc>
          <w:tcPr>
            <w:tcW w:w="2835" w:type="dxa"/>
            <w:vAlign w:val="center"/>
          </w:tcPr>
          <w:p w:rsidR="003B58B4" w:rsidRPr="0022255E" w:rsidRDefault="003B58B4" w:rsidP="009A4405">
            <w:pPr>
              <w:ind w:right="502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7,35</w:t>
            </w:r>
          </w:p>
        </w:tc>
        <w:tc>
          <w:tcPr>
            <w:tcW w:w="2764" w:type="dxa"/>
            <w:vAlign w:val="center"/>
          </w:tcPr>
          <w:p w:rsidR="003B58B4" w:rsidRPr="0022255E" w:rsidRDefault="003B58B4" w:rsidP="009A4405">
            <w:pPr>
              <w:ind w:right="488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8,83</w:t>
            </w:r>
          </w:p>
        </w:tc>
      </w:tr>
      <w:tr w:rsidR="003B58B4" w:rsidRPr="0022255E">
        <w:trPr>
          <w:trHeight w:hRule="exact" w:val="295"/>
        </w:trPr>
        <w:tc>
          <w:tcPr>
            <w:tcW w:w="1706" w:type="dxa"/>
            <w:vAlign w:val="center"/>
          </w:tcPr>
          <w:p w:rsidR="003B58B4" w:rsidRPr="0022255E" w:rsidRDefault="003B58B4" w:rsidP="009A4405">
            <w:pPr>
              <w:spacing w:line="220" w:lineRule="exact"/>
              <w:ind w:left="147"/>
              <w:jc w:val="center"/>
              <w:rPr>
                <w:b/>
                <w:bCs/>
                <w:color w:val="000000"/>
                <w:spacing w:val="-2"/>
                <w:lang w:val="ru-RU"/>
              </w:rPr>
            </w:pPr>
            <w:r w:rsidRPr="0022255E">
              <w:rPr>
                <w:b/>
                <w:bCs/>
                <w:color w:val="000000"/>
                <w:spacing w:val="-2"/>
                <w:lang w:val="ru-RU"/>
              </w:rPr>
              <w:t>2025 год</w:t>
            </w:r>
          </w:p>
        </w:tc>
        <w:tc>
          <w:tcPr>
            <w:tcW w:w="2127" w:type="dxa"/>
            <w:vAlign w:val="center"/>
          </w:tcPr>
          <w:p w:rsidR="003B58B4" w:rsidRPr="0022255E" w:rsidRDefault="003B58B4" w:rsidP="009A4405">
            <w:pPr>
              <w:ind w:left="142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4 182,3</w:t>
            </w:r>
          </w:p>
        </w:tc>
        <w:tc>
          <w:tcPr>
            <w:tcW w:w="2835" w:type="dxa"/>
            <w:vAlign w:val="center"/>
          </w:tcPr>
          <w:p w:rsidR="003B58B4" w:rsidRPr="0022255E" w:rsidRDefault="003B58B4" w:rsidP="009A4405">
            <w:pPr>
              <w:ind w:left="468" w:right="473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11,46</w:t>
            </w:r>
          </w:p>
        </w:tc>
        <w:tc>
          <w:tcPr>
            <w:tcW w:w="2764" w:type="dxa"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13,75</w:t>
            </w:r>
          </w:p>
        </w:tc>
      </w:tr>
      <w:tr w:rsidR="003B58B4" w:rsidRPr="0022255E">
        <w:trPr>
          <w:trHeight w:hRule="exact" w:val="271"/>
        </w:trPr>
        <w:tc>
          <w:tcPr>
            <w:tcW w:w="1706" w:type="dxa"/>
            <w:vAlign w:val="center"/>
          </w:tcPr>
          <w:p w:rsidR="003B58B4" w:rsidRPr="0022255E" w:rsidRDefault="003B58B4" w:rsidP="009A4405">
            <w:pPr>
              <w:spacing w:line="220" w:lineRule="exact"/>
              <w:ind w:left="147"/>
              <w:jc w:val="center"/>
              <w:rPr>
                <w:b/>
                <w:bCs/>
                <w:color w:val="000000"/>
                <w:spacing w:val="-2"/>
                <w:lang w:val="ru-RU"/>
              </w:rPr>
            </w:pPr>
            <w:r w:rsidRPr="0022255E">
              <w:rPr>
                <w:b/>
                <w:bCs/>
                <w:color w:val="000000"/>
                <w:spacing w:val="-2"/>
                <w:lang w:val="ru-RU"/>
              </w:rPr>
              <w:t>2030 год</w:t>
            </w:r>
          </w:p>
        </w:tc>
        <w:tc>
          <w:tcPr>
            <w:tcW w:w="2127" w:type="dxa"/>
            <w:vAlign w:val="center"/>
          </w:tcPr>
          <w:p w:rsidR="003B58B4" w:rsidRPr="0022255E" w:rsidRDefault="003B58B4" w:rsidP="009A4405">
            <w:pPr>
              <w:ind w:left="142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6 848,55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18,77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22,52</w:t>
            </w:r>
          </w:p>
        </w:tc>
      </w:tr>
    </w:tbl>
    <w:p w:rsidR="003B58B4" w:rsidRPr="0022255E" w:rsidRDefault="003B58B4" w:rsidP="009A4405">
      <w:pPr>
        <w:spacing w:before="22" w:line="360" w:lineRule="auto"/>
        <w:ind w:left="140" w:right="103" w:firstLine="850"/>
        <w:jc w:val="both"/>
        <w:rPr>
          <w:noProof/>
          <w:color w:val="000000"/>
          <w:lang w:val="ru-RU" w:eastAsia="ru-RU"/>
        </w:rPr>
      </w:pPr>
    </w:p>
    <w:p w:rsidR="003B58B4" w:rsidRPr="0022255E" w:rsidRDefault="003B58B4" w:rsidP="009A4405">
      <w:pPr>
        <w:spacing w:before="22" w:line="360" w:lineRule="auto"/>
        <w:ind w:left="140" w:right="103" w:firstLine="850"/>
        <w:jc w:val="both"/>
        <w:rPr>
          <w:b/>
          <w:bCs/>
          <w:color w:val="000000"/>
          <w:spacing w:val="2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10 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</w:p>
    <w:p w:rsidR="003B58B4" w:rsidRPr="0022255E" w:rsidRDefault="003B58B4" w:rsidP="009A4405">
      <w:pPr>
        <w:spacing w:line="360" w:lineRule="auto"/>
        <w:ind w:left="140" w:right="10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 пр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нци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 xml:space="preserve">у в 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»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ожно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ри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йо</w:t>
      </w:r>
      <w:r w:rsidRPr="0022255E">
        <w:rPr>
          <w:color w:val="000000"/>
          <w:spacing w:val="1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а 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6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: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 xml:space="preserve">лок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ипа 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ий, </w:t>
      </w:r>
      <w:r w:rsidRPr="0022255E">
        <w:rPr>
          <w:color w:val="000000"/>
          <w:spacing w:val="6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ый и </w:t>
      </w:r>
      <w:r w:rsidRPr="0022255E">
        <w:rPr>
          <w:color w:val="000000"/>
          <w:spacing w:val="1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40" w:right="96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 пр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нци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 xml:space="preserve">у в 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»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ин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ой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йон по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0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: по</w:t>
      </w: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лок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ипа 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40" w:right="106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В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зи с 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 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у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й и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ной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ы, прои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им 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ный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 xml:space="preserve">ный 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ный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нс по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щем</w:t>
      </w:r>
      <w:r w:rsidRPr="0022255E">
        <w:rPr>
          <w:color w:val="000000"/>
          <w:sz w:val="28"/>
          <w:szCs w:val="28"/>
          <w:lang w:val="ru-RU"/>
        </w:rPr>
        <w:t>у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ю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ы.</w:t>
      </w:r>
    </w:p>
    <w:p w:rsidR="003B58B4" w:rsidRPr="0022255E" w:rsidRDefault="003B58B4" w:rsidP="009A4405">
      <w:pPr>
        <w:spacing w:before="44" w:line="360" w:lineRule="auto"/>
        <w:ind w:left="140" w:right="108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 xml:space="preserve">ица15.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ый </w:t>
      </w:r>
      <w:r w:rsidRPr="0022255E">
        <w:rPr>
          <w:color w:val="000000"/>
          <w:spacing w:val="1"/>
          <w:sz w:val="28"/>
          <w:szCs w:val="28"/>
          <w:lang w:val="ru-RU"/>
        </w:rPr>
        <w:t>те</w:t>
      </w:r>
      <w:r w:rsidRPr="0022255E">
        <w:rPr>
          <w:color w:val="000000"/>
          <w:spacing w:val="4"/>
          <w:sz w:val="28"/>
          <w:szCs w:val="28"/>
          <w:lang w:val="ru-RU"/>
        </w:rPr>
        <w:t>рр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 xml:space="preserve">ный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ный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нс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921"/>
        <w:gridCol w:w="4045"/>
        <w:gridCol w:w="3524"/>
      </w:tblGrid>
      <w:tr w:rsidR="003B58B4" w:rsidRPr="0022255E">
        <w:trPr>
          <w:trHeight w:hRule="exact" w:val="436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spacing w:line="220" w:lineRule="exact"/>
              <w:ind w:left="181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№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/</w:t>
            </w:r>
            <w:r w:rsidRPr="0022255E">
              <w:rPr>
                <w:b/>
                <w:bCs/>
                <w:color w:val="000000"/>
              </w:rPr>
              <w:t>п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spacing w:line="220" w:lineRule="exact"/>
              <w:ind w:left="1386" w:right="1386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5"/>
              </w:rPr>
              <w:t>б</w:t>
            </w:r>
            <w:r w:rsidRPr="0022255E">
              <w:rPr>
                <w:b/>
                <w:bCs/>
                <w:color w:val="000000"/>
                <w:spacing w:val="4"/>
              </w:rPr>
              <w:t>и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</w:rPr>
              <w:t>ь</w:t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spacing w:line="220" w:lineRule="exact"/>
              <w:ind w:left="637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4"/>
              </w:rPr>
              <w:t>В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д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</w:rPr>
              <w:t>о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  <w:spacing w:val="-5"/>
              </w:rPr>
              <w:t>б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ни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</w:rPr>
              <w:t>,м</w:t>
            </w:r>
            <w:r w:rsidRPr="0022255E">
              <w:rPr>
                <w:b/>
                <w:bCs/>
                <w:color w:val="000000"/>
                <w:spacing w:val="2"/>
                <w:position w:val="8"/>
                <w:sz w:val="13"/>
                <w:szCs w:val="13"/>
              </w:rPr>
              <w:t>3</w:t>
            </w:r>
            <w:r w:rsidRPr="0022255E">
              <w:rPr>
                <w:b/>
                <w:bCs/>
                <w:color w:val="000000"/>
                <w:spacing w:val="1"/>
              </w:rPr>
              <w:t>/</w:t>
            </w:r>
            <w:r w:rsidRPr="0022255E">
              <w:rPr>
                <w:b/>
                <w:bCs/>
                <w:color w:val="000000"/>
              </w:rPr>
              <w:t>г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</w:rPr>
              <w:t>д</w:t>
            </w:r>
          </w:p>
        </w:tc>
      </w:tr>
      <w:tr w:rsidR="003B58B4" w:rsidRPr="0022255E">
        <w:trPr>
          <w:trHeight w:hRule="exact" w:val="454"/>
        </w:trPr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367" w:right="36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</w:t>
            </w:r>
          </w:p>
        </w:tc>
        <w:tc>
          <w:tcPr>
            <w:tcW w:w="4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2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М</w:t>
            </w:r>
            <w:r w:rsidRPr="0022255E">
              <w:rPr>
                <w:color w:val="000000"/>
                <w:sz w:val="22"/>
                <w:szCs w:val="22"/>
              </w:rPr>
              <w:t>О«Я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б</w:t>
            </w:r>
            <w:r w:rsidRPr="0022255E">
              <w:rPr>
                <w:color w:val="000000"/>
                <w:sz w:val="22"/>
                <w:szCs w:val="22"/>
              </w:rPr>
              <w:t>л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1"/>
                <w:sz w:val="22"/>
                <w:szCs w:val="22"/>
              </w:rPr>
              <w:t>вс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к</w:t>
            </w:r>
            <w:r w:rsidRPr="0022255E">
              <w:rPr>
                <w:color w:val="000000"/>
                <w:sz w:val="22"/>
                <w:szCs w:val="22"/>
              </w:rPr>
              <w:t>ое</w:t>
            </w:r>
            <w:r w:rsidRPr="0022255E">
              <w:rPr>
                <w:color w:val="000000"/>
                <w:spacing w:val="-1"/>
                <w:sz w:val="22"/>
                <w:szCs w:val="22"/>
              </w:rPr>
              <w:t>г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5"/>
                <w:sz w:val="22"/>
                <w:szCs w:val="22"/>
              </w:rPr>
              <w:t>р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3"/>
                <w:sz w:val="22"/>
                <w:szCs w:val="22"/>
              </w:rPr>
              <w:t>д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3"/>
                <w:sz w:val="22"/>
                <w:szCs w:val="22"/>
              </w:rPr>
              <w:t>к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z w:val="22"/>
                <w:szCs w:val="22"/>
              </w:rPr>
              <w:t>е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п</w:t>
            </w:r>
            <w:r w:rsidRPr="0022255E">
              <w:rPr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color w:val="000000"/>
                <w:spacing w:val="1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е</w:t>
            </w:r>
            <w:r w:rsidRPr="0022255E">
              <w:rPr>
                <w:color w:val="000000"/>
                <w:sz w:val="22"/>
                <w:szCs w:val="22"/>
              </w:rPr>
              <w:t>л</w:t>
            </w:r>
            <w:r w:rsidRPr="0022255E">
              <w:rPr>
                <w:color w:val="000000"/>
                <w:spacing w:val="-3"/>
                <w:sz w:val="22"/>
                <w:szCs w:val="22"/>
              </w:rPr>
              <w:t>е</w:t>
            </w:r>
            <w:r w:rsidRPr="0022255E">
              <w:rPr>
                <w:color w:val="000000"/>
                <w:spacing w:val="-2"/>
                <w:sz w:val="22"/>
                <w:szCs w:val="22"/>
              </w:rPr>
              <w:t>н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и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е</w:t>
            </w:r>
            <w:r w:rsidRPr="0022255E">
              <w:rPr>
                <w:color w:val="000000"/>
                <w:sz w:val="22"/>
                <w:szCs w:val="22"/>
              </w:rPr>
              <w:t>»</w:t>
            </w:r>
          </w:p>
          <w:p w:rsidR="003B58B4" w:rsidRPr="0022255E" w:rsidRDefault="003B58B4" w:rsidP="009A4405">
            <w:pPr>
              <w:spacing w:before="52"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434" w:right="1311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22255E">
              <w:rPr>
                <w:color w:val="000000"/>
                <w:sz w:val="22"/>
                <w:szCs w:val="22"/>
                <w:lang w:val="ru-RU"/>
              </w:rPr>
              <w:t>6848,55</w:t>
            </w:r>
          </w:p>
        </w:tc>
      </w:tr>
    </w:tbl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40" w:right="107" w:firstLine="850"/>
        <w:jc w:val="both"/>
        <w:rPr>
          <w:b/>
          <w:bCs/>
          <w:color w:val="000000"/>
          <w:spacing w:val="2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11 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Прогноз распределения расходов воды на 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 о перспективном потреблении горячей, питьевой, технической воды абонентами</w:t>
      </w:r>
    </w:p>
    <w:p w:rsidR="003B58B4" w:rsidRPr="0022255E" w:rsidRDefault="003B58B4" w:rsidP="009A4405">
      <w:pPr>
        <w:spacing w:line="361" w:lineRule="auto"/>
        <w:ind w:left="140" w:right="11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ноз 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хо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ов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 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ие по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 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я из 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хо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ов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й, пи</w:t>
      </w:r>
      <w:r w:rsidRPr="0022255E">
        <w:rPr>
          <w:color w:val="000000"/>
          <w:spacing w:val="-2"/>
          <w:sz w:val="28"/>
          <w:szCs w:val="28"/>
          <w:lang w:val="ru-RU"/>
        </w:rPr>
        <w:t>ть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ой,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</w:t>
      </w:r>
    </w:p>
    <w:p w:rsidR="003B58B4" w:rsidRPr="0022255E" w:rsidRDefault="003B58B4" w:rsidP="009A4405">
      <w:pPr>
        <w:spacing w:before="22" w:line="361" w:lineRule="auto"/>
        <w:ind w:left="100" w:right="6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 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на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е п.2 н</w:t>
      </w:r>
      <w:r w:rsidRPr="0022255E">
        <w:rPr>
          <w:color w:val="000000"/>
          <w:spacing w:val="9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яще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 и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 в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лице ниж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00" w:lineRule="exact"/>
        <w:ind w:left="811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л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ица 16.  </w:t>
      </w:r>
      <w:r w:rsidRPr="0022255E">
        <w:rPr>
          <w:color w:val="000000"/>
          <w:spacing w:val="-4"/>
          <w:position w:val="-1"/>
          <w:sz w:val="28"/>
          <w:szCs w:val="28"/>
          <w:lang w:val="ru-RU"/>
        </w:rPr>
        <w:t>П</w:t>
      </w:r>
      <w:r w:rsidRPr="0022255E">
        <w:rPr>
          <w:color w:val="000000"/>
          <w:position w:val="-1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г</w:t>
      </w:r>
      <w:r w:rsidRPr="0022255E">
        <w:rPr>
          <w:color w:val="000000"/>
          <w:position w:val="-1"/>
          <w:sz w:val="28"/>
          <w:szCs w:val="28"/>
          <w:lang w:val="ru-RU"/>
        </w:rPr>
        <w:t>но</w:t>
      </w:r>
      <w:r w:rsidRPr="0022255E">
        <w:rPr>
          <w:color w:val="000000"/>
          <w:spacing w:val="5"/>
          <w:position w:val="-1"/>
          <w:sz w:val="28"/>
          <w:szCs w:val="28"/>
          <w:lang w:val="ru-RU"/>
        </w:rPr>
        <w:t>з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ный 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нс </w:t>
      </w:r>
      <w:r w:rsidRPr="0022255E">
        <w:rPr>
          <w:color w:val="000000"/>
          <w:spacing w:val="4"/>
          <w:position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ас</w:t>
      </w:r>
      <w:r w:rsidRPr="0022255E">
        <w:rPr>
          <w:color w:val="000000"/>
          <w:spacing w:val="-5"/>
          <w:position w:val="-1"/>
          <w:sz w:val="28"/>
          <w:szCs w:val="28"/>
          <w:lang w:val="ru-RU"/>
        </w:rPr>
        <w:t>х</w:t>
      </w:r>
      <w:r w:rsidRPr="0022255E">
        <w:rPr>
          <w:color w:val="000000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в 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в</w:t>
      </w:r>
      <w:r w:rsidRPr="0022255E">
        <w:rPr>
          <w:color w:val="000000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ы по 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</w:t>
      </w:r>
      <w:r w:rsidRPr="0022255E">
        <w:rPr>
          <w:color w:val="000000"/>
          <w:position w:val="-1"/>
          <w:sz w:val="28"/>
          <w:szCs w:val="28"/>
          <w:lang w:val="ru-RU"/>
        </w:rPr>
        <w:t>ип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position w:val="-1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е</w:t>
      </w:r>
      <w:r w:rsidRPr="0022255E">
        <w:rPr>
          <w:color w:val="000000"/>
          <w:position w:val="-1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position w:val="-1"/>
          <w:sz w:val="28"/>
          <w:szCs w:val="28"/>
          <w:lang w:val="ru-RU"/>
        </w:rPr>
        <w:t>в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652"/>
        <w:gridCol w:w="4377"/>
        <w:gridCol w:w="855"/>
        <w:gridCol w:w="2627"/>
      </w:tblGrid>
      <w:tr w:rsidR="003B58B4" w:rsidRPr="0022255E">
        <w:trPr>
          <w:trHeight w:hRule="exact" w:val="563"/>
        </w:trPr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spacing w:line="276" w:lineRule="auto"/>
              <w:ind w:left="185" w:right="184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№</w:t>
            </w:r>
          </w:p>
          <w:p w:rsidR="003B58B4" w:rsidRPr="0022255E" w:rsidRDefault="003B58B4" w:rsidP="009A4405">
            <w:pPr>
              <w:spacing w:line="276" w:lineRule="auto"/>
              <w:ind w:left="141" w:right="141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/</w:t>
            </w:r>
            <w:r w:rsidRPr="0022255E">
              <w:rPr>
                <w:b/>
                <w:bCs/>
                <w:color w:val="000000"/>
              </w:rPr>
              <w:t>п</w:t>
            </w:r>
          </w:p>
        </w:tc>
        <w:tc>
          <w:tcPr>
            <w:tcW w:w="4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spacing w:line="276" w:lineRule="auto"/>
              <w:ind w:left="863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Н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1"/>
              </w:rPr>
              <w:t>и</w:t>
            </w:r>
            <w:r w:rsidRPr="0022255E">
              <w:rPr>
                <w:b/>
                <w:bCs/>
                <w:color w:val="000000"/>
                <w:spacing w:val="-3"/>
              </w:rPr>
              <w:t>м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1"/>
              </w:rPr>
              <w:t>в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1"/>
              </w:rPr>
              <w:t>ни</w:t>
            </w:r>
            <w:r w:rsidRPr="0022255E">
              <w:rPr>
                <w:b/>
                <w:bCs/>
                <w:color w:val="000000"/>
              </w:rPr>
              <w:t>е</w:t>
            </w:r>
            <w:r w:rsidRPr="0022255E">
              <w:rPr>
                <w:b/>
                <w:bCs/>
                <w:color w:val="000000"/>
                <w:spacing w:val="1"/>
              </w:rPr>
              <w:t>с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</w:rPr>
              <w:t>йза</w:t>
            </w:r>
            <w:r w:rsidRPr="0022255E">
              <w:rPr>
                <w:b/>
                <w:bCs/>
                <w:color w:val="000000"/>
                <w:spacing w:val="-2"/>
              </w:rPr>
              <w:t>тр</w:t>
            </w:r>
            <w:r w:rsidRPr="0022255E">
              <w:rPr>
                <w:b/>
                <w:bCs/>
                <w:color w:val="000000"/>
              </w:rPr>
              <w:t>ат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spacing w:line="276" w:lineRule="auto"/>
              <w:ind w:left="282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д</w:t>
            </w:r>
            <w:r w:rsidRPr="0022255E">
              <w:rPr>
                <w:b/>
                <w:bCs/>
                <w:color w:val="000000"/>
              </w:rPr>
              <w:t>.</w:t>
            </w:r>
          </w:p>
          <w:p w:rsidR="003B58B4" w:rsidRPr="0022255E" w:rsidRDefault="003B58B4" w:rsidP="009A4405">
            <w:pPr>
              <w:spacing w:line="276" w:lineRule="auto"/>
              <w:ind w:left="234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1"/>
              </w:rPr>
              <w:t>и</w:t>
            </w:r>
            <w:r w:rsidRPr="0022255E">
              <w:rPr>
                <w:b/>
                <w:bCs/>
                <w:color w:val="000000"/>
              </w:rPr>
              <w:t>з</w:t>
            </w:r>
            <w:r w:rsidRPr="0022255E">
              <w:rPr>
                <w:b/>
                <w:bCs/>
                <w:color w:val="000000"/>
                <w:spacing w:val="3"/>
              </w:rPr>
              <w:t>м</w:t>
            </w:r>
            <w:r w:rsidRPr="0022255E">
              <w:rPr>
                <w:b/>
                <w:bCs/>
                <w:color w:val="000000"/>
              </w:rPr>
              <w:t>.</w:t>
            </w:r>
          </w:p>
        </w:tc>
        <w:tc>
          <w:tcPr>
            <w:tcW w:w="26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spacing w:line="276" w:lineRule="auto"/>
              <w:ind w:left="345" w:right="337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4"/>
              </w:rPr>
              <w:t>В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д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</w:rPr>
              <w:t>о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  <w:spacing w:val="-5"/>
              </w:rPr>
              <w:t>б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ни</w:t>
            </w:r>
            <w:r w:rsidRPr="0022255E">
              <w:rPr>
                <w:b/>
                <w:bCs/>
                <w:color w:val="000000"/>
              </w:rPr>
              <w:t>е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 н</w:t>
            </w:r>
            <w:r w:rsidRPr="0022255E">
              <w:rPr>
                <w:b/>
                <w:bCs/>
                <w:color w:val="000000"/>
              </w:rPr>
              <w:t>а</w:t>
            </w:r>
          </w:p>
          <w:p w:rsidR="003B58B4" w:rsidRPr="0022255E" w:rsidRDefault="003B58B4" w:rsidP="009A4405">
            <w:pPr>
              <w:spacing w:line="276" w:lineRule="auto"/>
              <w:ind w:left="1001" w:right="989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2030г.</w:t>
            </w:r>
          </w:p>
        </w:tc>
      </w:tr>
      <w:tr w:rsidR="003B58B4" w:rsidRPr="0022255E">
        <w:trPr>
          <w:trHeight w:hRule="exact" w:val="291"/>
        </w:trPr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58B4" w:rsidRPr="0022255E" w:rsidRDefault="003B58B4" w:rsidP="009A4405">
            <w:pPr>
              <w:spacing w:before="50" w:line="276" w:lineRule="auto"/>
              <w:ind w:left="233" w:right="23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</w:t>
            </w:r>
          </w:p>
        </w:tc>
        <w:tc>
          <w:tcPr>
            <w:tcW w:w="4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58B4" w:rsidRPr="0022255E" w:rsidRDefault="003B58B4" w:rsidP="009A4405">
            <w:pPr>
              <w:spacing w:before="50" w:line="276" w:lineRule="auto"/>
              <w:ind w:left="105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-3"/>
                <w:w w:val="101"/>
              </w:rPr>
              <w:t>се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2"/>
              </w:rPr>
              <w:t>н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w w:val="101"/>
              </w:rPr>
              <w:t>е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58B4" w:rsidRPr="0022255E" w:rsidRDefault="003B58B4" w:rsidP="009A4405">
            <w:pPr>
              <w:spacing w:before="45" w:line="276" w:lineRule="auto"/>
              <w:ind w:left="148"/>
              <w:rPr>
                <w:color w:val="000000"/>
                <w:sz w:val="13"/>
                <w:szCs w:val="13"/>
              </w:rPr>
            </w:pP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13"/>
                <w:szCs w:val="13"/>
              </w:rPr>
              <w:t>3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5 600,33</w:t>
            </w:r>
          </w:p>
        </w:tc>
      </w:tr>
      <w:tr w:rsidR="003B58B4" w:rsidRPr="0022255E">
        <w:trPr>
          <w:trHeight w:hRule="exact" w:val="295"/>
        </w:trPr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58B4" w:rsidRPr="0022255E" w:rsidRDefault="003B58B4" w:rsidP="009A4405">
            <w:pPr>
              <w:spacing w:before="47" w:line="276" w:lineRule="auto"/>
              <w:ind w:left="233" w:right="23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</w:t>
            </w:r>
          </w:p>
        </w:tc>
        <w:tc>
          <w:tcPr>
            <w:tcW w:w="4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58B4" w:rsidRPr="0022255E" w:rsidRDefault="003B58B4" w:rsidP="009A4405">
            <w:pPr>
              <w:spacing w:line="276" w:lineRule="auto"/>
              <w:ind w:left="105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Бюд</w:t>
            </w:r>
            <w:r w:rsidRPr="0022255E">
              <w:rPr>
                <w:color w:val="000000"/>
              </w:rPr>
              <w:t>ж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-2"/>
              </w:rPr>
              <w:t>тн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</w:rPr>
              <w:t>м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-1"/>
              </w:rPr>
              <w:t>г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-2"/>
              </w:rPr>
              <w:t>ни</w:t>
            </w:r>
            <w:r w:rsidRPr="0022255E">
              <w:rPr>
                <w:color w:val="000000"/>
                <w:spacing w:val="2"/>
              </w:rPr>
              <w:t>з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-2"/>
              </w:rPr>
              <w:t>ци</w:t>
            </w:r>
            <w:r w:rsidRPr="0022255E">
              <w:rPr>
                <w:color w:val="000000"/>
                <w:spacing w:val="-2"/>
                <w:w w:val="101"/>
              </w:rPr>
              <w:t>я</w:t>
            </w:r>
            <w:r w:rsidRPr="0022255E">
              <w:rPr>
                <w:color w:val="000000"/>
              </w:rPr>
              <w:t>м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58B4" w:rsidRPr="0022255E" w:rsidRDefault="003B58B4" w:rsidP="009A4405">
            <w:pPr>
              <w:spacing w:before="43" w:line="276" w:lineRule="auto"/>
              <w:ind w:left="148"/>
              <w:rPr>
                <w:color w:val="000000"/>
                <w:sz w:val="13"/>
                <w:szCs w:val="13"/>
              </w:rPr>
            </w:pP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13"/>
                <w:szCs w:val="13"/>
              </w:rPr>
              <w:t>3</w:t>
            </w:r>
          </w:p>
        </w:tc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107,3</w:t>
            </w:r>
          </w:p>
        </w:tc>
      </w:tr>
      <w:tr w:rsidR="003B58B4" w:rsidRPr="0022255E">
        <w:trPr>
          <w:trHeight w:hRule="exact" w:val="271"/>
        </w:trPr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58B4" w:rsidRPr="0022255E" w:rsidRDefault="003B58B4" w:rsidP="009A4405">
            <w:pPr>
              <w:spacing w:before="48" w:line="276" w:lineRule="auto"/>
              <w:ind w:left="233" w:right="23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</w:t>
            </w:r>
          </w:p>
        </w:tc>
        <w:tc>
          <w:tcPr>
            <w:tcW w:w="4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58B4" w:rsidRPr="0022255E" w:rsidRDefault="003B58B4" w:rsidP="009A4405">
            <w:pPr>
              <w:spacing w:before="48" w:line="276" w:lineRule="auto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1"/>
              </w:rPr>
              <w:t>ч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</w:rPr>
              <w:t>м</w:t>
            </w: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5"/>
              </w:rPr>
              <w:t>р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  <w:spacing w:val="-2"/>
              </w:rPr>
              <w:t>би</w:t>
            </w:r>
            <w:r w:rsidRPr="0022255E">
              <w:rPr>
                <w:color w:val="000000"/>
                <w:spacing w:val="3"/>
              </w:rPr>
              <w:t>т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1"/>
              </w:rPr>
              <w:t>я</w:t>
            </w:r>
            <w:r w:rsidRPr="0022255E">
              <w:rPr>
                <w:color w:val="000000"/>
              </w:rPr>
              <w:t>м</w:t>
            </w:r>
          </w:p>
        </w:tc>
        <w:tc>
          <w:tcPr>
            <w:tcW w:w="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58B4" w:rsidRPr="0022255E" w:rsidRDefault="003B58B4" w:rsidP="009A4405">
            <w:pPr>
              <w:spacing w:before="43" w:line="276" w:lineRule="auto"/>
              <w:ind w:left="148"/>
              <w:rPr>
                <w:color w:val="000000"/>
                <w:sz w:val="13"/>
                <w:szCs w:val="13"/>
              </w:rPr>
            </w:pP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13"/>
                <w:szCs w:val="13"/>
              </w:rPr>
              <w:t>3</w:t>
            </w:r>
          </w:p>
        </w:tc>
        <w:tc>
          <w:tcPr>
            <w:tcW w:w="2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524,71</w:t>
            </w:r>
          </w:p>
        </w:tc>
      </w:tr>
    </w:tbl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1" w:lineRule="auto"/>
        <w:ind w:left="100" w:right="70" w:firstLine="850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12 С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 о фактических и планируемых потерях горячей, питьевой, технической воды при ее транспортировке</w:t>
      </w:r>
    </w:p>
    <w:p w:rsidR="003B58B4" w:rsidRPr="0022255E" w:rsidRDefault="003B58B4" w:rsidP="009A4405">
      <w:pPr>
        <w:spacing w:line="360" w:lineRule="auto"/>
        <w:ind w:left="100" w:right="6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На 2019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ние у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нные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ри 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 в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нным </w:t>
      </w:r>
      <w:r w:rsidRPr="0022255E">
        <w:rPr>
          <w:color w:val="000000"/>
          <w:spacing w:val="-2"/>
          <w:sz w:val="28"/>
          <w:szCs w:val="28"/>
          <w:lang w:val="ru-RU"/>
        </w:rPr>
        <w:t>регулирующей</w:t>
      </w:r>
      <w:r w:rsidRPr="0022255E">
        <w:rPr>
          <w:color w:val="000000"/>
          <w:sz w:val="28"/>
          <w:szCs w:val="28"/>
          <w:lang w:val="ru-RU"/>
        </w:rPr>
        <w:t xml:space="preserve"> 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ции,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или 5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89</w:t>
      </w:r>
      <w:r w:rsidRPr="0022255E">
        <w:rPr>
          <w:color w:val="000000"/>
          <w:spacing w:val="-2"/>
          <w:sz w:val="28"/>
          <w:szCs w:val="28"/>
          <w:lang w:val="ru-RU"/>
        </w:rPr>
        <w:t>%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1"/>
          <w:sz w:val="28"/>
          <w:szCs w:val="28"/>
          <w:lang w:val="ru-RU"/>
        </w:rPr>
        <w:t>Фа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ие же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ри,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я по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 из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у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й,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 xml:space="preserve">т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 10</w:t>
      </w:r>
      <w:r w:rsidRPr="0022255E">
        <w:rPr>
          <w:color w:val="000000"/>
          <w:spacing w:val="-1"/>
          <w:sz w:val="28"/>
          <w:szCs w:val="28"/>
          <w:lang w:val="ru-RU"/>
        </w:rPr>
        <w:t>%</w:t>
      </w:r>
      <w:r w:rsidRPr="0022255E">
        <w:rPr>
          <w:color w:val="000000"/>
          <w:sz w:val="28"/>
          <w:szCs w:val="28"/>
          <w:lang w:val="ru-RU"/>
        </w:rPr>
        <w:t xml:space="preserve">. </w:t>
      </w:r>
    </w:p>
    <w:p w:rsidR="003B58B4" w:rsidRPr="0022255E" w:rsidRDefault="003B58B4" w:rsidP="009A4405">
      <w:pPr>
        <w:spacing w:line="360" w:lineRule="auto"/>
        <w:ind w:left="100" w:right="63" w:firstLine="706"/>
        <w:jc w:val="both"/>
        <w:rPr>
          <w:color w:val="000000"/>
          <w:sz w:val="28"/>
          <w:szCs w:val="28"/>
          <w:lang w:val="ru-RU"/>
        </w:rPr>
        <w:sectPr w:rsidR="003B58B4" w:rsidRPr="0022255E" w:rsidSect="009D5C41">
          <w:headerReference w:type="default" r:id="rId20"/>
          <w:footerReference w:type="default" r:id="rId21"/>
          <w:pgSz w:w="11920" w:h="16840"/>
          <w:pgMar w:top="1200" w:right="700" w:bottom="280" w:left="1420" w:header="0" w:footer="967" w:gutter="0"/>
          <w:pgNumType w:start="46"/>
          <w:cols w:space="720"/>
        </w:sectPr>
      </w:pPr>
      <w:r w:rsidRPr="0022255E">
        <w:rPr>
          <w:color w:val="000000"/>
          <w:sz w:val="28"/>
          <w:szCs w:val="28"/>
          <w:lang w:val="ru-RU"/>
        </w:rPr>
        <w:t>К 20</w:t>
      </w:r>
      <w:r w:rsidRPr="0022255E">
        <w:rPr>
          <w:color w:val="000000"/>
          <w:spacing w:val="1"/>
          <w:sz w:val="28"/>
          <w:szCs w:val="28"/>
          <w:lang w:val="ru-RU"/>
        </w:rPr>
        <w:t>30г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у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ри в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 пр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лизи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 xml:space="preserve">но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т 5,50</w:t>
      </w:r>
      <w:r w:rsidRPr="0022255E">
        <w:rPr>
          <w:color w:val="000000"/>
          <w:spacing w:val="-2"/>
          <w:sz w:val="28"/>
          <w:szCs w:val="28"/>
          <w:lang w:val="ru-RU"/>
        </w:rPr>
        <w:t>%</w:t>
      </w:r>
      <w:r w:rsidRPr="0022255E">
        <w:rPr>
          <w:color w:val="000000"/>
          <w:sz w:val="28"/>
          <w:szCs w:val="28"/>
          <w:lang w:val="ru-RU"/>
        </w:rPr>
        <w:t>, но и</w:t>
      </w:r>
      <w:r w:rsidRPr="0022255E">
        <w:rPr>
          <w:color w:val="000000"/>
          <w:spacing w:val="1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за у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личе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 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,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рь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 при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ут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ть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59" w:lineRule="auto"/>
        <w:ind w:left="100" w:right="63" w:firstLine="42"/>
        <w:jc w:val="both"/>
        <w:rPr>
          <w:color w:val="000000"/>
          <w:sz w:val="28"/>
          <w:szCs w:val="28"/>
          <w:lang w:val="ru-RU"/>
        </w:rPr>
      </w:pPr>
      <w:r w:rsidRPr="00823DD5">
        <w:rPr>
          <w:noProof/>
          <w:color w:val="000000"/>
          <w:lang w:val="ru-RU" w:eastAsia="ru-RU"/>
        </w:rPr>
        <w:pict>
          <v:shape id="Диаграмма 30" o:spid="_x0000_i1027" type="#_x0000_t75" style="width:489.75pt;height:249pt;visibility:visible">
            <v:imagedata r:id="rId22" o:title=""/>
            <o:lock v:ext="edit" aspectratio="f"/>
          </v:shape>
        </w:pict>
      </w:r>
    </w:p>
    <w:p w:rsidR="003B58B4" w:rsidRPr="0022255E" w:rsidRDefault="003B58B4" w:rsidP="009A4405">
      <w:pPr>
        <w:spacing w:before="1" w:line="360" w:lineRule="auto"/>
        <w:ind w:left="100" w:right="69" w:firstLine="706"/>
        <w:jc w:val="both"/>
        <w:rPr>
          <w:color w:val="000000"/>
          <w:spacing w:val="-3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Диаграмма 2.. Потери в сетях при увеличении потребления воды.</w:t>
      </w:r>
    </w:p>
    <w:p w:rsidR="003B58B4" w:rsidRPr="0022255E" w:rsidRDefault="003B58B4" w:rsidP="009A4405">
      <w:pPr>
        <w:spacing w:before="1" w:line="360" w:lineRule="auto"/>
        <w:ind w:left="100" w:right="69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рпоэн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жению 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жен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 поз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низи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н</w:t>
      </w:r>
      <w:r w:rsidRPr="0022255E">
        <w:rPr>
          <w:color w:val="000000"/>
          <w:spacing w:val="1"/>
          <w:sz w:val="28"/>
          <w:szCs w:val="28"/>
          <w:lang w:val="ru-RU"/>
        </w:rPr>
        <w:t>аг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у  на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ные 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ии,  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ив 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о  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 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ы,  и р</w:t>
      </w:r>
      <w:r w:rsidRPr="0022255E">
        <w:rPr>
          <w:color w:val="000000"/>
          <w:spacing w:val="1"/>
          <w:sz w:val="28"/>
          <w:szCs w:val="28"/>
          <w:lang w:val="ru-RU"/>
        </w:rPr>
        <w:t>асш</w:t>
      </w:r>
      <w:r w:rsidRPr="0022255E">
        <w:rPr>
          <w:color w:val="000000"/>
          <w:sz w:val="28"/>
          <w:szCs w:val="28"/>
          <w:lang w:val="ru-RU"/>
        </w:rPr>
        <w:t>ири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ьзо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лужи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ияприжил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ном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8" w:line="360" w:lineRule="auto"/>
        <w:ind w:left="100" w:right="6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ийизнос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е60</w:t>
      </w:r>
      <w:r w:rsidRPr="0022255E">
        <w:rPr>
          <w:color w:val="000000"/>
          <w:spacing w:val="-1"/>
          <w:sz w:val="28"/>
          <w:szCs w:val="28"/>
          <w:lang w:val="ru-RU"/>
        </w:rPr>
        <w:t>%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1"/>
          <w:sz w:val="28"/>
          <w:szCs w:val="28"/>
          <w:lang w:val="ru-RU"/>
        </w:rPr>
        <w:t>Э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 при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тк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ш</w:t>
      </w:r>
      <w:r w:rsidRPr="0022255E">
        <w:rPr>
          <w:color w:val="000000"/>
          <w:sz w:val="28"/>
          <w:szCs w:val="28"/>
          <w:lang w:val="ru-RU"/>
        </w:rPr>
        <w:t>имп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хиэн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ки</w:t>
      </w:r>
      <w:r w:rsidRPr="0022255E">
        <w:rPr>
          <w:color w:val="000000"/>
          <w:sz w:val="28"/>
          <w:szCs w:val="28"/>
          <w:lang w:val="ru-RU"/>
        </w:rPr>
        <w:t>х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нижениюэ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емам</w:t>
      </w:r>
      <w:r w:rsidRPr="0022255E">
        <w:rPr>
          <w:color w:val="000000"/>
          <w:sz w:val="28"/>
          <w:szCs w:val="28"/>
          <w:lang w:val="ru-RU"/>
        </w:rPr>
        <w:t>,ро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внаэн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ие р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ыи вц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лом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ойн</w:t>
      </w:r>
      <w:r w:rsidRPr="0022255E">
        <w:rPr>
          <w:color w:val="000000"/>
          <w:spacing w:val="1"/>
          <w:sz w:val="28"/>
          <w:szCs w:val="28"/>
          <w:lang w:val="ru-RU"/>
        </w:rPr>
        <w:t>аг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зкина 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12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й.</w:t>
      </w:r>
    </w:p>
    <w:p w:rsidR="003B58B4" w:rsidRPr="0022255E" w:rsidRDefault="003B58B4" w:rsidP="009A4405">
      <w:pPr>
        <w:spacing w:before="2" w:line="360" w:lineRule="auto"/>
        <w:ind w:left="100" w:right="7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 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жнойр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хи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жен</w:t>
      </w:r>
      <w:r w:rsidRPr="0022255E">
        <w:rPr>
          <w:color w:val="000000"/>
          <w:spacing w:val="2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 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но з</w:t>
      </w:r>
      <w:r w:rsidRPr="0022255E">
        <w:rPr>
          <w:color w:val="000000"/>
          <w:spacing w:val="1"/>
          <w:sz w:val="28"/>
          <w:szCs w:val="28"/>
          <w:lang w:val="ru-RU"/>
        </w:rPr>
        <w:t>аме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и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 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ные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4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и.</w:t>
      </w:r>
    </w:p>
    <w:p w:rsidR="003B58B4" w:rsidRPr="0022255E" w:rsidRDefault="003B58B4" w:rsidP="009A4405">
      <w:pPr>
        <w:spacing w:before="22" w:line="360" w:lineRule="auto"/>
        <w:ind w:left="140" w:right="104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ным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про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амм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2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ой 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,пр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см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ий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,прин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иеи 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полн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6"/>
          <w:sz w:val="28"/>
          <w:szCs w:val="28"/>
          <w:lang w:val="ru-RU"/>
        </w:rPr>
        <w:t xml:space="preserve"> 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 xml:space="preserve">ной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нойц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ойпро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амм</w:t>
      </w:r>
      <w:r w:rsidRPr="0022255E">
        <w:rPr>
          <w:color w:val="000000"/>
          <w:sz w:val="28"/>
          <w:szCs w:val="28"/>
          <w:lang w:val="ru-RU"/>
        </w:rPr>
        <w:t>ы 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2" w:line="360" w:lineRule="auto"/>
        <w:ind w:left="140" w:right="11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нижениепо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 xml:space="preserve"> п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ора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д</w:t>
      </w:r>
      <w:r w:rsidRPr="0022255E">
        <w:rPr>
          <w:color w:val="000000"/>
          <w:sz w:val="28"/>
          <w:szCs w:val="28"/>
          <w:lang w:val="ru-RU"/>
        </w:rPr>
        <w:t>о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жноо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 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2" w:line="361" w:lineRule="auto"/>
        <w:ind w:left="140" w:right="112" w:firstLine="2"/>
        <w:jc w:val="both"/>
        <w:rPr>
          <w:color w:val="000000"/>
          <w:sz w:val="28"/>
          <w:szCs w:val="28"/>
          <w:lang w:val="ru-RU"/>
        </w:rPr>
      </w:pPr>
      <w:r w:rsidRPr="00823DD5">
        <w:rPr>
          <w:noProof/>
          <w:color w:val="000000"/>
          <w:lang w:val="ru-RU" w:eastAsia="ru-RU"/>
        </w:rPr>
        <w:pict>
          <v:shape id="Диаграмма 32" o:spid="_x0000_i1028" type="#_x0000_t75" style="width:477.75pt;height:232.5pt;visibility:visible">
            <v:imagedata r:id="rId23" o:title=""/>
            <o:lock v:ext="edit" aspectratio="f"/>
          </v:shape>
        </w:pict>
      </w:r>
    </w:p>
    <w:p w:rsidR="003B58B4" w:rsidRPr="0022255E" w:rsidRDefault="003B58B4" w:rsidP="009A4405">
      <w:pPr>
        <w:ind w:left="84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амм</w:t>
      </w:r>
      <w:r w:rsidRPr="0022255E">
        <w:rPr>
          <w:color w:val="000000"/>
          <w:sz w:val="28"/>
          <w:szCs w:val="28"/>
          <w:lang w:val="ru-RU"/>
        </w:rPr>
        <w:t>а3.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ыепоказатели 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</w:p>
    <w:p w:rsidR="003B58B4" w:rsidRPr="0022255E" w:rsidRDefault="003B58B4" w:rsidP="009A4405">
      <w:pPr>
        <w:spacing w:before="1" w:line="160" w:lineRule="exact"/>
        <w:rPr>
          <w:color w:val="000000"/>
          <w:sz w:val="17"/>
          <w:szCs w:val="17"/>
          <w:lang w:val="ru-RU"/>
        </w:rPr>
      </w:pPr>
    </w:p>
    <w:p w:rsidR="003B58B4" w:rsidRPr="0022255E" w:rsidRDefault="003B58B4" w:rsidP="009A4405">
      <w:pPr>
        <w:spacing w:line="360" w:lineRule="auto"/>
        <w:ind w:left="140" w:right="99" w:firstLine="850"/>
        <w:jc w:val="both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13.Перспективныебалансыводоснабжения иводоотведения (общий- балансподачии  реализациигорячей,питьевой,технической воды,территориальный – балансподачигорячей,питьевой,технической водыпотехнологическим зонамводоснабжения,структурный-баланс реализациигорячей,питьевой,техническойводыпогруппамабонентов</w:t>
      </w:r>
    </w:p>
    <w:p w:rsidR="003B58B4" w:rsidRPr="0022255E" w:rsidRDefault="003B58B4" w:rsidP="009A4405">
      <w:pPr>
        <w:spacing w:before="18" w:line="220" w:lineRule="exact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40" w:right="10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ный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нспо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ции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ына2</w:t>
      </w:r>
      <w:r w:rsidRPr="0022255E">
        <w:rPr>
          <w:color w:val="000000"/>
          <w:spacing w:val="4"/>
          <w:sz w:val="28"/>
          <w:szCs w:val="28"/>
          <w:lang w:val="ru-RU"/>
        </w:rPr>
        <w:t>0</w:t>
      </w:r>
      <w:r w:rsidRPr="0022255E">
        <w:rPr>
          <w:color w:val="000000"/>
          <w:spacing w:val="10"/>
          <w:sz w:val="28"/>
          <w:szCs w:val="28"/>
          <w:lang w:val="ru-RU"/>
        </w:rPr>
        <w:t>30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од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нна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лицениж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ind w:left="84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ица17. О</w:t>
      </w:r>
      <w:r w:rsidRPr="0022255E">
        <w:rPr>
          <w:color w:val="000000"/>
          <w:spacing w:val="3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ный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нсна 2</w:t>
      </w:r>
      <w:r w:rsidRPr="0022255E">
        <w:rPr>
          <w:color w:val="000000"/>
          <w:spacing w:val="-5"/>
          <w:sz w:val="28"/>
          <w:szCs w:val="28"/>
          <w:lang w:val="ru-RU"/>
        </w:rPr>
        <w:t>0</w:t>
      </w:r>
      <w:r w:rsidRPr="0022255E">
        <w:rPr>
          <w:color w:val="000000"/>
          <w:spacing w:val="5"/>
          <w:sz w:val="28"/>
          <w:szCs w:val="28"/>
          <w:lang w:val="ru-RU"/>
        </w:rPr>
        <w:t>30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од</w:t>
      </w: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tbl>
      <w:tblPr>
        <w:tblW w:w="9220" w:type="dxa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513"/>
        <w:gridCol w:w="3945"/>
        <w:gridCol w:w="856"/>
        <w:gridCol w:w="3906"/>
      </w:tblGrid>
      <w:tr w:rsidR="003B58B4" w:rsidRPr="0022255E">
        <w:trPr>
          <w:trHeight w:hRule="exact" w:val="659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п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/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п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388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Н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и</w:t>
            </w:r>
            <w:r w:rsidRPr="0022255E">
              <w:rPr>
                <w:b/>
                <w:bCs/>
                <w:color w:val="000000"/>
                <w:spacing w:val="-3"/>
                <w:sz w:val="22"/>
                <w:szCs w:val="22"/>
              </w:rPr>
              <w:t>м</w:t>
            </w: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н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в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ни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с</w:t>
            </w:r>
            <w:r w:rsidRPr="0022255E">
              <w:rPr>
                <w:b/>
                <w:bCs/>
                <w:color w:val="000000"/>
                <w:spacing w:val="-3"/>
                <w:sz w:val="22"/>
                <w:szCs w:val="22"/>
              </w:rPr>
              <w:t>т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22255E">
              <w:rPr>
                <w:b/>
                <w:bCs/>
                <w:color w:val="000000"/>
                <w:spacing w:val="-3"/>
                <w:sz w:val="22"/>
                <w:szCs w:val="22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е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йза</w:t>
            </w:r>
            <w:r w:rsidRPr="0022255E">
              <w:rPr>
                <w:b/>
                <w:bCs/>
                <w:color w:val="000000"/>
                <w:spacing w:val="-2"/>
                <w:sz w:val="22"/>
                <w:szCs w:val="22"/>
              </w:rPr>
              <w:t>тр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ат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8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д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.</w:t>
            </w:r>
            <w:r w:rsidRPr="0022255E">
              <w:rPr>
                <w:b/>
                <w:bCs/>
                <w:color w:val="000000"/>
                <w:spacing w:val="-6"/>
                <w:sz w:val="22"/>
                <w:szCs w:val="22"/>
              </w:rPr>
              <w:t>и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зм</w:t>
            </w: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20" w:lineRule="exact"/>
              <w:ind w:left="330" w:right="335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М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О«</w:t>
            </w:r>
            <w:r w:rsidRPr="0022255E">
              <w:rPr>
                <w:b/>
                <w:bCs/>
                <w:color w:val="000000"/>
                <w:spacing w:val="-2"/>
                <w:sz w:val="22"/>
                <w:szCs w:val="22"/>
              </w:rPr>
              <w:t>Я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б</w:t>
            </w:r>
            <w:r w:rsidRPr="0022255E">
              <w:rPr>
                <w:b/>
                <w:bCs/>
                <w:color w:val="000000"/>
                <w:spacing w:val="2"/>
                <w:sz w:val="22"/>
                <w:szCs w:val="22"/>
              </w:rPr>
              <w:t>л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н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вс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к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ег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-2"/>
                <w:sz w:val="22"/>
                <w:szCs w:val="22"/>
              </w:rPr>
              <w:t>р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д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с</w:t>
            </w:r>
            <w:r w:rsidRPr="0022255E">
              <w:rPr>
                <w:b/>
                <w:bCs/>
                <w:color w:val="000000"/>
                <w:spacing w:val="4"/>
                <w:sz w:val="22"/>
                <w:szCs w:val="22"/>
              </w:rPr>
              <w:t>к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w w:val="101"/>
                <w:sz w:val="22"/>
                <w:szCs w:val="22"/>
              </w:rPr>
              <w:t>е</w:t>
            </w:r>
          </w:p>
          <w:p w:rsidR="003B58B4" w:rsidRPr="0022255E" w:rsidRDefault="003B58B4" w:rsidP="009A4405">
            <w:pPr>
              <w:spacing w:line="220" w:lineRule="exact"/>
              <w:ind w:left="1140" w:right="1133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sz w:val="22"/>
                <w:szCs w:val="22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се</w:t>
            </w:r>
            <w:r w:rsidRPr="0022255E">
              <w:rPr>
                <w:b/>
                <w:bCs/>
                <w:color w:val="000000"/>
                <w:spacing w:val="2"/>
                <w:sz w:val="22"/>
                <w:szCs w:val="22"/>
              </w:rPr>
              <w:t>л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н</w:t>
            </w:r>
            <w:r w:rsidRPr="0022255E">
              <w:rPr>
                <w:b/>
                <w:bCs/>
                <w:color w:val="000000"/>
                <w:spacing w:val="-6"/>
                <w:sz w:val="22"/>
                <w:szCs w:val="22"/>
              </w:rPr>
              <w:t>и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е</w:t>
            </w:r>
            <w:r w:rsidRPr="0022255E">
              <w:rPr>
                <w:b/>
                <w:bCs/>
                <w:color w:val="000000"/>
                <w:sz w:val="22"/>
                <w:szCs w:val="22"/>
              </w:rPr>
              <w:t>»</w:t>
            </w:r>
          </w:p>
        </w:tc>
      </w:tr>
      <w:tr w:rsidR="003B58B4" w:rsidRPr="0022255E">
        <w:trPr>
          <w:trHeight w:hRule="exact" w:val="48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4"/>
                <w:szCs w:val="24"/>
              </w:rPr>
            </w:pPr>
            <w:r w:rsidRPr="0022255E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sz w:val="24"/>
                <w:szCs w:val="24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б</w:t>
            </w:r>
            <w:r w:rsidRPr="0022255E">
              <w:rPr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ъ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м 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данной в сеть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sz w:val="24"/>
                <w:szCs w:val="24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z w:val="24"/>
                <w:szCs w:val="24"/>
                <w:lang w:val="ru-RU"/>
              </w:rPr>
              <w:t>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5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-3"/>
                <w:sz w:val="22"/>
                <w:szCs w:val="22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sz w:val="22"/>
                <w:szCs w:val="22"/>
              </w:rPr>
              <w:t>ы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2"/>
                <w:szCs w:val="22"/>
              </w:rPr>
              <w:t>с</w:t>
            </w:r>
            <w:r w:rsidRPr="0022255E">
              <w:rPr>
                <w:b/>
                <w:bCs/>
                <w:color w:val="000000"/>
                <w:spacing w:val="-2"/>
                <w:sz w:val="22"/>
                <w:szCs w:val="22"/>
              </w:rPr>
              <w:t>.</w:t>
            </w:r>
            <w:r w:rsidRPr="0022255E">
              <w:rPr>
                <w:b/>
                <w:bCs/>
                <w:color w:val="000000"/>
                <w:spacing w:val="2"/>
                <w:sz w:val="22"/>
                <w:szCs w:val="22"/>
              </w:rPr>
              <w:t>м</w:t>
            </w:r>
            <w:r w:rsidRPr="0022255E">
              <w:rPr>
                <w:b/>
                <w:bCs/>
                <w:color w:val="000000"/>
                <w:w w:val="99"/>
                <w:position w:val="8"/>
                <w:sz w:val="22"/>
                <w:szCs w:val="22"/>
              </w:rPr>
              <w:t>3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6 848,55</w:t>
            </w:r>
          </w:p>
        </w:tc>
      </w:tr>
      <w:tr w:rsidR="003B58B4" w:rsidRPr="0022255E">
        <w:trPr>
          <w:trHeight w:hRule="exact" w:val="488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2255E">
              <w:rPr>
                <w:color w:val="000000"/>
                <w:sz w:val="24"/>
                <w:szCs w:val="24"/>
                <w:lang w:val="ru-RU"/>
              </w:rPr>
              <w:t>2</w:t>
            </w:r>
          </w:p>
          <w:p w:rsidR="003B58B4" w:rsidRPr="0022255E" w:rsidRDefault="003B58B4" w:rsidP="009A4405">
            <w:pPr>
              <w:spacing w:line="220" w:lineRule="exact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pacing w:val="-2"/>
                <w:sz w:val="24"/>
                <w:szCs w:val="24"/>
              </w:rPr>
              <w:t>П</w:t>
            </w:r>
            <w:r w:rsidRPr="0022255E">
              <w:rPr>
                <w:color w:val="000000"/>
                <w:spacing w:val="-5"/>
                <w:sz w:val="24"/>
                <w:szCs w:val="24"/>
              </w:rPr>
              <w:t>о</w:t>
            </w:r>
            <w:r w:rsidRPr="0022255E">
              <w:rPr>
                <w:color w:val="000000"/>
                <w:spacing w:val="5"/>
                <w:sz w:val="24"/>
                <w:szCs w:val="24"/>
              </w:rPr>
              <w:t>л</w:t>
            </w:r>
            <w:r w:rsidRPr="0022255E">
              <w:rPr>
                <w:color w:val="000000"/>
                <w:spacing w:val="-10"/>
                <w:sz w:val="24"/>
                <w:szCs w:val="24"/>
              </w:rPr>
              <w:t>у</w:t>
            </w:r>
            <w:r w:rsidRPr="0022255E">
              <w:rPr>
                <w:color w:val="000000"/>
                <w:spacing w:val="4"/>
                <w:sz w:val="24"/>
                <w:szCs w:val="24"/>
              </w:rPr>
              <w:t>ч</w:t>
            </w:r>
            <w:r w:rsidRPr="0022255E">
              <w:rPr>
                <w:color w:val="000000"/>
                <w:spacing w:val="-3"/>
                <w:sz w:val="24"/>
                <w:szCs w:val="24"/>
              </w:rPr>
              <w:t>е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н</w:t>
            </w:r>
            <w:r w:rsidRPr="0022255E">
              <w:rPr>
                <w:color w:val="000000"/>
                <w:sz w:val="24"/>
                <w:szCs w:val="24"/>
              </w:rPr>
              <w:t>о</w:t>
            </w:r>
            <w:r w:rsidRPr="0022255E">
              <w:rPr>
                <w:color w:val="000000"/>
                <w:spacing w:val="1"/>
                <w:sz w:val="24"/>
                <w:szCs w:val="24"/>
              </w:rPr>
              <w:t>в</w:t>
            </w:r>
            <w:r w:rsidRPr="0022255E">
              <w:rPr>
                <w:color w:val="000000"/>
                <w:spacing w:val="-5"/>
                <w:sz w:val="24"/>
                <w:szCs w:val="24"/>
              </w:rPr>
              <w:t>о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д</w:t>
            </w:r>
            <w:r w:rsidRPr="0022255E">
              <w:rPr>
                <w:color w:val="000000"/>
                <w:sz w:val="24"/>
                <w:szCs w:val="24"/>
              </w:rPr>
              <w:t>ы</w:t>
            </w:r>
            <w:r w:rsidRPr="0022255E">
              <w:rPr>
                <w:color w:val="000000"/>
                <w:spacing w:val="1"/>
                <w:sz w:val="24"/>
                <w:szCs w:val="24"/>
              </w:rPr>
              <w:t>с</w:t>
            </w:r>
            <w:r w:rsidRPr="0022255E">
              <w:rPr>
                <w:color w:val="000000"/>
                <w:sz w:val="24"/>
                <w:szCs w:val="24"/>
              </w:rPr>
              <w:t>о</w:t>
            </w:r>
            <w:r w:rsidRPr="0022255E">
              <w:rPr>
                <w:color w:val="000000"/>
                <w:spacing w:val="-3"/>
                <w:w w:val="101"/>
                <w:sz w:val="24"/>
                <w:szCs w:val="24"/>
              </w:rPr>
              <w:t>с</w:t>
            </w:r>
            <w:r w:rsidRPr="0022255E">
              <w:rPr>
                <w:color w:val="000000"/>
                <w:spacing w:val="3"/>
                <w:sz w:val="24"/>
                <w:szCs w:val="24"/>
              </w:rPr>
              <w:t>т</w:t>
            </w:r>
            <w:r w:rsidRPr="0022255E">
              <w:rPr>
                <w:color w:val="000000"/>
                <w:spacing w:val="-5"/>
                <w:sz w:val="24"/>
                <w:szCs w:val="24"/>
              </w:rPr>
              <w:t>о</w:t>
            </w:r>
            <w:r w:rsidRPr="0022255E">
              <w:rPr>
                <w:color w:val="000000"/>
                <w:spacing w:val="5"/>
                <w:sz w:val="24"/>
                <w:szCs w:val="24"/>
              </w:rPr>
              <w:t>р</w:t>
            </w:r>
            <w:r w:rsidRPr="0022255E">
              <w:rPr>
                <w:color w:val="000000"/>
                <w:spacing w:val="-5"/>
                <w:sz w:val="24"/>
                <w:szCs w:val="24"/>
              </w:rPr>
              <w:t>о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н</w:t>
            </w:r>
            <w:r w:rsidRPr="0022255E">
              <w:rPr>
                <w:color w:val="000000"/>
                <w:sz w:val="24"/>
                <w:szCs w:val="24"/>
              </w:rPr>
              <w:t>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6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pacing w:val="-1"/>
                <w:sz w:val="22"/>
                <w:szCs w:val="22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22"/>
                <w:szCs w:val="22"/>
              </w:rPr>
              <w:t>3</w:t>
            </w:r>
          </w:p>
        </w:tc>
        <w:tc>
          <w:tcPr>
            <w:tcW w:w="3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</w:tr>
      <w:tr w:rsidR="003B58B4" w:rsidRPr="0022255E">
        <w:trPr>
          <w:trHeight w:hRule="exact" w:val="441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sz w:val="24"/>
                <w:szCs w:val="24"/>
                <w:lang w:val="ru-RU"/>
              </w:rPr>
            </w:pPr>
            <w:r w:rsidRPr="0022255E">
              <w:rPr>
                <w:color w:val="000000"/>
                <w:spacing w:val="-2"/>
                <w:sz w:val="24"/>
                <w:szCs w:val="24"/>
                <w:lang w:val="ru-RU"/>
              </w:rPr>
              <w:t>П</w:t>
            </w:r>
            <w:r w:rsidRPr="0022255E">
              <w:rPr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22255E">
              <w:rPr>
                <w:color w:val="000000"/>
                <w:spacing w:val="3"/>
                <w:sz w:val="24"/>
                <w:szCs w:val="24"/>
                <w:lang w:val="ru-RU"/>
              </w:rPr>
              <w:t>т</w:t>
            </w:r>
            <w:r w:rsidRPr="0022255E">
              <w:rPr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22255E">
              <w:rPr>
                <w:color w:val="000000"/>
                <w:sz w:val="24"/>
                <w:szCs w:val="24"/>
                <w:lang w:val="ru-RU"/>
              </w:rPr>
              <w:t>ри</w:t>
            </w:r>
            <w:r w:rsidRPr="0022255E">
              <w:rPr>
                <w:color w:val="000000"/>
                <w:spacing w:val="1"/>
                <w:sz w:val="24"/>
                <w:szCs w:val="24"/>
                <w:lang w:val="ru-RU"/>
              </w:rPr>
              <w:t xml:space="preserve"> в</w:t>
            </w:r>
            <w:r w:rsidRPr="0022255E">
              <w:rPr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22255E">
              <w:rPr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22255E">
              <w:rPr>
                <w:color w:val="000000"/>
                <w:sz w:val="24"/>
                <w:szCs w:val="24"/>
                <w:lang w:val="ru-RU"/>
              </w:rPr>
              <w:t xml:space="preserve">ы в </w:t>
            </w:r>
            <w:r w:rsidRPr="0022255E">
              <w:rPr>
                <w:color w:val="000000"/>
                <w:spacing w:val="1"/>
                <w:sz w:val="24"/>
                <w:szCs w:val="24"/>
                <w:lang w:val="ru-RU"/>
              </w:rPr>
              <w:t>в</w:t>
            </w:r>
            <w:r w:rsidRPr="0022255E">
              <w:rPr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22255E">
              <w:rPr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22255E">
              <w:rPr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22255E">
              <w:rPr>
                <w:color w:val="000000"/>
                <w:spacing w:val="-2"/>
                <w:sz w:val="24"/>
                <w:szCs w:val="24"/>
                <w:lang w:val="ru-RU"/>
              </w:rPr>
              <w:t>п</w:t>
            </w:r>
            <w:r w:rsidRPr="0022255E">
              <w:rPr>
                <w:color w:val="000000"/>
                <w:spacing w:val="5"/>
                <w:sz w:val="24"/>
                <w:szCs w:val="24"/>
                <w:lang w:val="ru-RU"/>
              </w:rPr>
              <w:t>р</w:t>
            </w:r>
            <w:r w:rsidRPr="0022255E">
              <w:rPr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22255E">
              <w:rPr>
                <w:color w:val="000000"/>
                <w:spacing w:val="1"/>
                <w:sz w:val="24"/>
                <w:szCs w:val="24"/>
                <w:lang w:val="ru-RU"/>
              </w:rPr>
              <w:t>в</w:t>
            </w:r>
            <w:r w:rsidRPr="0022255E">
              <w:rPr>
                <w:color w:val="000000"/>
                <w:sz w:val="24"/>
                <w:szCs w:val="24"/>
                <w:lang w:val="ru-RU"/>
              </w:rPr>
              <w:t>о</w:t>
            </w:r>
            <w:r w:rsidRPr="0022255E">
              <w:rPr>
                <w:color w:val="000000"/>
                <w:spacing w:val="-2"/>
                <w:sz w:val="24"/>
                <w:szCs w:val="24"/>
                <w:lang w:val="ru-RU"/>
              </w:rPr>
              <w:t>дн</w:t>
            </w:r>
            <w:r w:rsidRPr="0022255E">
              <w:rPr>
                <w:color w:val="000000"/>
                <w:spacing w:val="-1"/>
                <w:sz w:val="24"/>
                <w:szCs w:val="24"/>
                <w:lang w:val="ru-RU"/>
              </w:rPr>
              <w:t>ы</w:t>
            </w:r>
            <w:r w:rsidRPr="0022255E">
              <w:rPr>
                <w:color w:val="000000"/>
                <w:sz w:val="24"/>
                <w:szCs w:val="24"/>
                <w:lang w:val="ru-RU"/>
              </w:rPr>
              <w:t xml:space="preserve">х </w:t>
            </w:r>
            <w:r w:rsidRPr="0022255E">
              <w:rPr>
                <w:color w:val="000000"/>
                <w:spacing w:val="-3"/>
                <w:w w:val="101"/>
                <w:sz w:val="24"/>
                <w:szCs w:val="24"/>
                <w:lang w:val="ru-RU"/>
              </w:rPr>
              <w:t>се</w:t>
            </w:r>
            <w:r w:rsidRPr="0022255E">
              <w:rPr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22255E">
              <w:rPr>
                <w:color w:val="000000"/>
                <w:spacing w:val="-2"/>
                <w:w w:val="101"/>
                <w:sz w:val="24"/>
                <w:szCs w:val="24"/>
                <w:lang w:val="ru-RU"/>
              </w:rPr>
              <w:t>я</w:t>
            </w:r>
            <w:r w:rsidRPr="0022255E">
              <w:rPr>
                <w:color w:val="000000"/>
                <w:sz w:val="24"/>
                <w:szCs w:val="24"/>
                <w:lang w:val="ru-RU"/>
              </w:rPr>
              <w:t>х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6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pacing w:val="-1"/>
                <w:sz w:val="22"/>
                <w:szCs w:val="22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22"/>
                <w:szCs w:val="22"/>
              </w:rPr>
              <w:t>3</w:t>
            </w:r>
          </w:p>
        </w:tc>
        <w:tc>
          <w:tcPr>
            <w:tcW w:w="3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6 848,55</w:t>
            </w:r>
          </w:p>
        </w:tc>
      </w:tr>
      <w:tr w:rsidR="003B58B4" w:rsidRPr="0022255E">
        <w:trPr>
          <w:trHeight w:hRule="exact" w:val="292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z w:val="24"/>
                <w:szCs w:val="24"/>
              </w:rPr>
              <w:t>3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.1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sz w:val="24"/>
                <w:szCs w:val="24"/>
                <w:lang w:val="ru-RU"/>
              </w:rPr>
            </w:pPr>
            <w:r w:rsidRPr="0022255E">
              <w:rPr>
                <w:color w:val="000000"/>
                <w:spacing w:val="-2"/>
                <w:sz w:val="24"/>
                <w:szCs w:val="24"/>
                <w:lang w:val="ru-RU"/>
              </w:rPr>
              <w:t>Уровень потерь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33" w:right="257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3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376,45</w:t>
            </w:r>
          </w:p>
        </w:tc>
      </w:tr>
      <w:tr w:rsidR="003B58B4" w:rsidRPr="0022255E">
        <w:trPr>
          <w:trHeight w:hRule="exact" w:val="267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z w:val="24"/>
                <w:szCs w:val="24"/>
              </w:rPr>
              <w:t>С</w:t>
            </w:r>
            <w:r w:rsidRPr="0022255E">
              <w:rPr>
                <w:color w:val="000000"/>
                <w:spacing w:val="-5"/>
                <w:sz w:val="24"/>
                <w:szCs w:val="24"/>
              </w:rPr>
              <w:t>о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б</w:t>
            </w:r>
            <w:r w:rsidRPr="0022255E">
              <w:rPr>
                <w:color w:val="000000"/>
                <w:spacing w:val="1"/>
                <w:sz w:val="24"/>
                <w:szCs w:val="24"/>
              </w:rPr>
              <w:t>с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т</w:t>
            </w:r>
            <w:r w:rsidRPr="0022255E">
              <w:rPr>
                <w:color w:val="000000"/>
                <w:spacing w:val="1"/>
                <w:sz w:val="24"/>
                <w:szCs w:val="24"/>
              </w:rPr>
              <w:t>в</w:t>
            </w:r>
            <w:r w:rsidRPr="0022255E">
              <w:rPr>
                <w:color w:val="000000"/>
                <w:spacing w:val="-3"/>
                <w:sz w:val="24"/>
                <w:szCs w:val="24"/>
              </w:rPr>
              <w:t>е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нн</w:t>
            </w:r>
            <w:r w:rsidRPr="0022255E">
              <w:rPr>
                <w:color w:val="000000"/>
                <w:spacing w:val="3"/>
                <w:sz w:val="24"/>
                <w:szCs w:val="24"/>
              </w:rPr>
              <w:t>ы</w:t>
            </w:r>
            <w:r w:rsidRPr="0022255E">
              <w:rPr>
                <w:color w:val="000000"/>
                <w:sz w:val="24"/>
                <w:szCs w:val="24"/>
              </w:rPr>
              <w:t>е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н</w:t>
            </w:r>
            <w:r w:rsidRPr="0022255E">
              <w:rPr>
                <w:color w:val="000000"/>
                <w:spacing w:val="-10"/>
                <w:sz w:val="24"/>
                <w:szCs w:val="24"/>
              </w:rPr>
              <w:t>у</w:t>
            </w:r>
            <w:r w:rsidRPr="0022255E">
              <w:rPr>
                <w:color w:val="000000"/>
                <w:sz w:val="24"/>
                <w:szCs w:val="24"/>
              </w:rPr>
              <w:t>жды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6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pacing w:val="-1"/>
                <w:sz w:val="22"/>
                <w:szCs w:val="22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22"/>
                <w:szCs w:val="22"/>
              </w:rPr>
              <w:t>3</w:t>
            </w:r>
          </w:p>
        </w:tc>
        <w:tc>
          <w:tcPr>
            <w:tcW w:w="3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5,50%</w:t>
            </w:r>
          </w:p>
        </w:tc>
      </w:tr>
      <w:tr w:rsidR="003B58B4" w:rsidRPr="0022255E">
        <w:trPr>
          <w:trHeight w:hRule="exact" w:val="681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2255E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2255E">
              <w:rPr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От</w:t>
            </w:r>
            <w:r w:rsidRPr="0022255E">
              <w:rPr>
                <w:b/>
                <w:bCs/>
                <w:color w:val="000000"/>
                <w:spacing w:val="2"/>
                <w:sz w:val="24"/>
                <w:szCs w:val="24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10"/>
                <w:sz w:val="24"/>
                <w:szCs w:val="24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3"/>
                <w:sz w:val="24"/>
                <w:szCs w:val="24"/>
                <w:lang w:val="ru-RU"/>
              </w:rPr>
              <w:t>щ</w:t>
            </w:r>
            <w:r w:rsidRPr="0022255E">
              <w:rPr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о 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ы </w:t>
            </w:r>
            <w:r w:rsidRPr="0022255E">
              <w:rPr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з 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pacing w:val="3"/>
                <w:sz w:val="24"/>
                <w:szCs w:val="24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z w:val="24"/>
                <w:szCs w:val="24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5"/>
                <w:sz w:val="24"/>
                <w:szCs w:val="24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pacing w:val="2"/>
                <w:sz w:val="24"/>
                <w:szCs w:val="24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z w:val="24"/>
                <w:szCs w:val="24"/>
                <w:lang w:val="ru-RU"/>
              </w:rPr>
              <w:t>й</w:t>
            </w:r>
          </w:p>
          <w:p w:rsidR="003B58B4" w:rsidRPr="0022255E" w:rsidRDefault="003B58B4" w:rsidP="009A4405">
            <w:pPr>
              <w:ind w:left="105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2255E">
              <w:rPr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се</w:t>
            </w:r>
            <w:r w:rsidRPr="0022255E">
              <w:rPr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ти</w:t>
            </w:r>
            <w:r w:rsidRPr="0022255E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22255E">
              <w:rPr>
                <w:b/>
                <w:bCs/>
                <w:color w:val="000000"/>
                <w:spacing w:val="1"/>
                <w:sz w:val="24"/>
                <w:szCs w:val="24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се</w:t>
            </w:r>
            <w:r w:rsidRPr="0022255E">
              <w:rPr>
                <w:b/>
                <w:bCs/>
                <w:color w:val="000000"/>
                <w:spacing w:val="4"/>
                <w:sz w:val="24"/>
                <w:szCs w:val="24"/>
                <w:lang w:val="ru-RU"/>
              </w:rPr>
              <w:t>г</w:t>
            </w:r>
            <w:r w:rsidRPr="0022255E">
              <w:rPr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, в </w:t>
            </w:r>
            <w:r w:rsidRPr="0022255E">
              <w:rPr>
                <w:b/>
                <w:bCs/>
                <w:color w:val="000000"/>
                <w:spacing w:val="-6"/>
                <w:sz w:val="24"/>
                <w:szCs w:val="24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2"/>
                <w:sz w:val="24"/>
                <w:szCs w:val="24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-1"/>
                <w:w w:val="101"/>
                <w:sz w:val="24"/>
                <w:szCs w:val="24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w w:val="101"/>
                <w:sz w:val="24"/>
                <w:szCs w:val="24"/>
                <w:lang w:val="ru-RU"/>
              </w:rPr>
              <w:t>: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6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2255E">
              <w:rPr>
                <w:b/>
                <w:bCs/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b/>
                <w:bCs/>
                <w:color w:val="000000"/>
                <w:spacing w:val="-1"/>
                <w:sz w:val="22"/>
                <w:szCs w:val="22"/>
              </w:rPr>
              <w:t>ы</w:t>
            </w:r>
            <w:r w:rsidRPr="0022255E">
              <w:rPr>
                <w:b/>
                <w:bCs/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b/>
                <w:bCs/>
                <w:color w:val="000000"/>
                <w:spacing w:val="2"/>
                <w:sz w:val="22"/>
                <w:szCs w:val="22"/>
              </w:rPr>
              <w:t>.м</w:t>
            </w:r>
            <w:r w:rsidRPr="0022255E">
              <w:rPr>
                <w:b/>
                <w:bCs/>
                <w:color w:val="000000"/>
                <w:w w:val="99"/>
                <w:position w:val="7"/>
                <w:sz w:val="22"/>
                <w:szCs w:val="22"/>
              </w:rPr>
              <w:t>3</w:t>
            </w:r>
          </w:p>
        </w:tc>
        <w:tc>
          <w:tcPr>
            <w:tcW w:w="3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237,68</w:t>
            </w:r>
          </w:p>
        </w:tc>
      </w:tr>
      <w:tr w:rsidR="003B58B4" w:rsidRPr="0022255E">
        <w:trPr>
          <w:trHeight w:hRule="exact" w:val="465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z w:val="24"/>
                <w:szCs w:val="24"/>
              </w:rPr>
              <w:t>5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.1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pacing w:val="-6"/>
                <w:sz w:val="24"/>
                <w:szCs w:val="24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4"/>
                <w:szCs w:val="24"/>
              </w:rPr>
              <w:t>ас</w:t>
            </w:r>
            <w:r w:rsidRPr="0022255E">
              <w:rPr>
                <w:color w:val="000000"/>
                <w:spacing w:val="-3"/>
                <w:w w:val="101"/>
                <w:sz w:val="24"/>
                <w:szCs w:val="24"/>
              </w:rPr>
              <w:t>е</w:t>
            </w:r>
            <w:r w:rsidRPr="0022255E">
              <w:rPr>
                <w:color w:val="000000"/>
                <w:sz w:val="24"/>
                <w:szCs w:val="24"/>
              </w:rPr>
              <w:t>л</w:t>
            </w:r>
            <w:r w:rsidRPr="0022255E">
              <w:rPr>
                <w:color w:val="000000"/>
                <w:spacing w:val="-3"/>
                <w:sz w:val="24"/>
                <w:szCs w:val="24"/>
              </w:rPr>
              <w:t>е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н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и</w:t>
            </w:r>
            <w:r w:rsidRPr="0022255E">
              <w:rPr>
                <w:color w:val="000000"/>
                <w:sz w:val="24"/>
                <w:szCs w:val="24"/>
              </w:rPr>
              <w:t>ю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6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pacing w:val="-1"/>
                <w:sz w:val="22"/>
                <w:szCs w:val="22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22"/>
                <w:szCs w:val="22"/>
              </w:rPr>
              <w:t>3</w:t>
            </w:r>
          </w:p>
        </w:tc>
        <w:tc>
          <w:tcPr>
            <w:tcW w:w="3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6 234,42</w:t>
            </w:r>
          </w:p>
        </w:tc>
      </w:tr>
      <w:tr w:rsidR="003B58B4" w:rsidRPr="0022255E">
        <w:trPr>
          <w:trHeight w:hRule="exact" w:val="430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z w:val="24"/>
                <w:szCs w:val="24"/>
              </w:rPr>
              <w:t>5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.2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z w:val="24"/>
                <w:szCs w:val="24"/>
              </w:rPr>
              <w:t>Б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юд</w:t>
            </w:r>
            <w:r w:rsidRPr="0022255E">
              <w:rPr>
                <w:color w:val="000000"/>
                <w:sz w:val="24"/>
                <w:szCs w:val="24"/>
              </w:rPr>
              <w:t>ж</w:t>
            </w:r>
            <w:r w:rsidRPr="0022255E">
              <w:rPr>
                <w:color w:val="000000"/>
                <w:spacing w:val="-3"/>
                <w:sz w:val="24"/>
                <w:szCs w:val="24"/>
              </w:rPr>
              <w:t>е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тн</w:t>
            </w:r>
            <w:r w:rsidRPr="0022255E">
              <w:rPr>
                <w:color w:val="000000"/>
                <w:spacing w:val="-1"/>
                <w:sz w:val="24"/>
                <w:szCs w:val="24"/>
              </w:rPr>
              <w:t>ы</w:t>
            </w:r>
            <w:r w:rsidRPr="0022255E">
              <w:rPr>
                <w:color w:val="000000"/>
                <w:sz w:val="24"/>
                <w:szCs w:val="24"/>
              </w:rPr>
              <w:t>м</w:t>
            </w:r>
            <w:r w:rsidRPr="0022255E">
              <w:rPr>
                <w:color w:val="000000"/>
                <w:spacing w:val="-5"/>
                <w:sz w:val="24"/>
                <w:szCs w:val="24"/>
              </w:rPr>
              <w:t>о</w:t>
            </w:r>
            <w:r w:rsidRPr="0022255E">
              <w:rPr>
                <w:color w:val="000000"/>
                <w:sz w:val="24"/>
                <w:szCs w:val="24"/>
              </w:rPr>
              <w:t>р</w:t>
            </w:r>
            <w:r w:rsidRPr="0022255E">
              <w:rPr>
                <w:color w:val="000000"/>
                <w:spacing w:val="-1"/>
                <w:sz w:val="24"/>
                <w:szCs w:val="24"/>
              </w:rPr>
              <w:t>г</w:t>
            </w:r>
            <w:r w:rsidRPr="0022255E">
              <w:rPr>
                <w:color w:val="000000"/>
                <w:spacing w:val="1"/>
                <w:w w:val="101"/>
                <w:sz w:val="24"/>
                <w:szCs w:val="24"/>
              </w:rPr>
              <w:t>а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ни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з</w:t>
            </w:r>
            <w:r w:rsidRPr="0022255E">
              <w:rPr>
                <w:color w:val="000000"/>
                <w:spacing w:val="1"/>
                <w:w w:val="101"/>
                <w:sz w:val="24"/>
                <w:szCs w:val="24"/>
              </w:rPr>
              <w:t>а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ци</w:t>
            </w:r>
            <w:r w:rsidRPr="0022255E">
              <w:rPr>
                <w:color w:val="000000"/>
                <w:spacing w:val="-2"/>
                <w:w w:val="101"/>
                <w:sz w:val="24"/>
                <w:szCs w:val="24"/>
              </w:rPr>
              <w:t>я</w:t>
            </w:r>
            <w:r w:rsidRPr="0022255E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6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pacing w:val="-1"/>
                <w:sz w:val="22"/>
                <w:szCs w:val="22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22"/>
                <w:szCs w:val="22"/>
              </w:rPr>
              <w:t>3</w:t>
            </w:r>
          </w:p>
        </w:tc>
        <w:tc>
          <w:tcPr>
            <w:tcW w:w="3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5 600,33</w:t>
            </w:r>
          </w:p>
        </w:tc>
      </w:tr>
      <w:tr w:rsidR="003B58B4" w:rsidRPr="0022255E">
        <w:trPr>
          <w:trHeight w:hRule="exact" w:val="422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jc w:val="center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z w:val="24"/>
                <w:szCs w:val="24"/>
              </w:rPr>
              <w:t>5</w:t>
            </w:r>
            <w:r w:rsidRPr="0022255E">
              <w:rPr>
                <w:color w:val="000000"/>
                <w:spacing w:val="2"/>
                <w:sz w:val="24"/>
                <w:szCs w:val="24"/>
              </w:rPr>
              <w:t>.3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tabs>
                <w:tab w:val="right" w:pos="3393"/>
              </w:tabs>
              <w:spacing w:line="220" w:lineRule="exact"/>
              <w:ind w:left="105"/>
              <w:rPr>
                <w:color w:val="000000"/>
                <w:sz w:val="24"/>
                <w:szCs w:val="24"/>
              </w:rPr>
            </w:pPr>
            <w:r w:rsidRPr="0022255E">
              <w:rPr>
                <w:color w:val="000000"/>
                <w:spacing w:val="-2"/>
                <w:sz w:val="24"/>
                <w:szCs w:val="24"/>
              </w:rPr>
              <w:t>Ин</w:t>
            </w:r>
            <w:r w:rsidRPr="0022255E">
              <w:rPr>
                <w:color w:val="000000"/>
                <w:spacing w:val="-1"/>
                <w:sz w:val="24"/>
                <w:szCs w:val="24"/>
              </w:rPr>
              <w:t>ы</w:t>
            </w:r>
            <w:r w:rsidRPr="0022255E">
              <w:rPr>
                <w:color w:val="000000"/>
                <w:sz w:val="24"/>
                <w:szCs w:val="24"/>
              </w:rPr>
              <w:t>м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п</w:t>
            </w:r>
            <w:r w:rsidRPr="0022255E">
              <w:rPr>
                <w:color w:val="000000"/>
                <w:spacing w:val="-5"/>
                <w:sz w:val="24"/>
                <w:szCs w:val="24"/>
              </w:rPr>
              <w:t>о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т</w:t>
            </w:r>
            <w:r w:rsidRPr="0022255E">
              <w:rPr>
                <w:color w:val="000000"/>
                <w:sz w:val="24"/>
                <w:szCs w:val="24"/>
              </w:rPr>
              <w:t>р</w:t>
            </w:r>
            <w:r w:rsidRPr="0022255E">
              <w:rPr>
                <w:color w:val="000000"/>
                <w:spacing w:val="-3"/>
                <w:sz w:val="24"/>
                <w:szCs w:val="24"/>
              </w:rPr>
              <w:t>е</w:t>
            </w:r>
            <w:r w:rsidRPr="0022255E">
              <w:rPr>
                <w:color w:val="000000"/>
                <w:spacing w:val="-2"/>
                <w:sz w:val="24"/>
                <w:szCs w:val="24"/>
              </w:rPr>
              <w:t>би</w:t>
            </w:r>
            <w:r w:rsidRPr="0022255E">
              <w:rPr>
                <w:color w:val="000000"/>
                <w:spacing w:val="3"/>
                <w:sz w:val="24"/>
                <w:szCs w:val="24"/>
              </w:rPr>
              <w:t>т</w:t>
            </w:r>
            <w:r w:rsidRPr="0022255E">
              <w:rPr>
                <w:color w:val="000000"/>
                <w:spacing w:val="-3"/>
                <w:w w:val="101"/>
                <w:sz w:val="24"/>
                <w:szCs w:val="24"/>
              </w:rPr>
              <w:t>е</w:t>
            </w:r>
            <w:r w:rsidRPr="0022255E">
              <w:rPr>
                <w:color w:val="000000"/>
                <w:sz w:val="24"/>
                <w:szCs w:val="24"/>
              </w:rPr>
              <w:t>л</w:t>
            </w:r>
            <w:r w:rsidRPr="0022255E">
              <w:rPr>
                <w:color w:val="000000"/>
                <w:spacing w:val="-1"/>
                <w:sz w:val="24"/>
                <w:szCs w:val="24"/>
              </w:rPr>
              <w:t>я</w:t>
            </w:r>
            <w:r w:rsidRPr="0022255E">
              <w:rPr>
                <w:color w:val="000000"/>
                <w:sz w:val="24"/>
                <w:szCs w:val="24"/>
              </w:rPr>
              <w:t>м</w:t>
            </w:r>
            <w:r w:rsidRPr="0022255E">
              <w:rPr>
                <w:color w:val="000000"/>
                <w:sz w:val="24"/>
                <w:szCs w:val="24"/>
              </w:rPr>
              <w:tab/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6"/>
              <w:jc w:val="center"/>
              <w:rPr>
                <w:color w:val="000000"/>
                <w:sz w:val="22"/>
                <w:szCs w:val="22"/>
              </w:rPr>
            </w:pPr>
            <w:r w:rsidRPr="0022255E">
              <w:rPr>
                <w:color w:val="000000"/>
                <w:spacing w:val="-2"/>
                <w:sz w:val="22"/>
                <w:szCs w:val="22"/>
              </w:rPr>
              <w:t>т</w:t>
            </w:r>
            <w:r w:rsidRPr="0022255E">
              <w:rPr>
                <w:color w:val="000000"/>
                <w:spacing w:val="-1"/>
                <w:sz w:val="22"/>
                <w:szCs w:val="22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2"/>
                <w:szCs w:val="22"/>
              </w:rPr>
              <w:t>с</w:t>
            </w:r>
            <w:r w:rsidRPr="0022255E">
              <w:rPr>
                <w:color w:val="000000"/>
                <w:spacing w:val="2"/>
                <w:sz w:val="22"/>
                <w:szCs w:val="22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22"/>
                <w:szCs w:val="22"/>
              </w:rPr>
              <w:t>3</w:t>
            </w:r>
          </w:p>
        </w:tc>
        <w:tc>
          <w:tcPr>
            <w:tcW w:w="39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107,3</w:t>
            </w:r>
          </w:p>
        </w:tc>
      </w:tr>
    </w:tbl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before="22" w:line="360" w:lineRule="auto"/>
        <w:ind w:right="107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40" w:right="107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14.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сче</w:t>
      </w:r>
      <w:r w:rsidRPr="0022255E">
        <w:rPr>
          <w:b/>
          <w:bCs/>
          <w:color w:val="000000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бу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 и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уж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й 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з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о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ой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ыи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 xml:space="preserve"> 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 xml:space="preserve"> 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вк</w:t>
      </w:r>
      <w:r w:rsidRPr="0022255E">
        <w:rPr>
          <w:b/>
          <w:bCs/>
          <w:color w:val="000000"/>
          <w:sz w:val="28"/>
          <w:szCs w:val="28"/>
          <w:lang w:val="ru-RU"/>
        </w:rPr>
        <w:t>е с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бу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ъе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ов 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и и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ой 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ф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ит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(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а)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 xml:space="preserve"> м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амс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ам</w:t>
      </w:r>
    </w:p>
    <w:p w:rsidR="003B58B4" w:rsidRPr="0022255E" w:rsidRDefault="003B58B4" w:rsidP="009A4405">
      <w:pPr>
        <w:spacing w:before="3" w:line="240" w:lineRule="exact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60" w:lineRule="auto"/>
        <w:ind w:left="140" w:right="10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одс2020по2030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1"/>
          <w:sz w:val="28"/>
          <w:szCs w:val="28"/>
          <w:lang w:val="ru-RU"/>
        </w:rPr>
        <w:t>дае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яро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мма</w:t>
      </w:r>
      <w:r w:rsidRPr="0022255E">
        <w:rPr>
          <w:color w:val="000000"/>
          <w:sz w:val="28"/>
          <w:szCs w:val="28"/>
          <w:lang w:val="ru-RU"/>
        </w:rPr>
        <w:t>рн</w:t>
      </w:r>
      <w:r w:rsidRPr="0022255E">
        <w:rPr>
          <w:color w:val="000000"/>
          <w:spacing w:val="1"/>
          <w:sz w:val="28"/>
          <w:szCs w:val="28"/>
          <w:lang w:val="ru-RU"/>
        </w:rPr>
        <w:t>ог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ыпо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репри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нияк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ний и ро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7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00" w:lineRule="exact"/>
        <w:ind w:left="851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group id="Group 29" o:spid="_x0000_s1049" style="position:absolute;left:0;text-align:left;margin-left:369.7pt;margin-top:30.6pt;width:79.25pt;height:58.6pt;z-index:-251661312;mso-position-horizontal-relative:page" coordorigin="7394,612" coordsize="1585,1172">
            <v:shape id="Freeform 34" o:spid="_x0000_s1050" style="position:absolute;left:7404;top:621;width:1565;height:230;visibility:visible;mso-wrap-style:square;v-text-anchor:top" coordsize="1565,230" path="m1566,1l,1,,231r1566,l1566,1xe" fillcolor="#bebebe" stroked="f">
              <v:path arrowok="t" o:connecttype="custom" o:connectlocs="1566,622;0,622;0,852;1566,852;1566,622" o:connectangles="0,0,0,0,0"/>
            </v:shape>
            <v:shape id="Freeform 33" o:spid="_x0000_s1051" style="position:absolute;left:7404;top:852;width:1565;height:230;visibility:visible;mso-wrap-style:square;v-text-anchor:top" coordsize="1565,230" path="m,230r1566,l1566,,,,,230xe" fillcolor="#bebebe" stroked="f">
              <v:path arrowok="t" o:connecttype="custom" o:connectlocs="0,1082;1566,1082;1566,852;0,852;0,1082" o:connectangles="0,0,0,0,0"/>
            </v:shape>
            <v:shape id="Freeform 32" o:spid="_x0000_s1052" style="position:absolute;left:7404;top:1082;width:1565;height:230;visibility:visible;mso-wrap-style:square;v-text-anchor:top" coordsize="1565,230" path="m,231r1566,l1566,,,,,231xe" fillcolor="#bebebe" stroked="f">
              <v:path arrowok="t" o:connecttype="custom" o:connectlocs="0,1313;1566,1313;1566,1082;0,1082;0,1313" o:connectangles="0,0,0,0,0"/>
            </v:shape>
            <v:shape id="Freeform 31" o:spid="_x0000_s1053" style="position:absolute;left:7404;top:1313;width:1565;height:230;visibility:visible;mso-wrap-style:square;v-text-anchor:top" coordsize="1565,230" path="m,230r1566,l1566,,,,,230xe" fillcolor="#bebebe" stroked="f">
              <v:path arrowok="t" o:connecttype="custom" o:connectlocs="0,1543;1566,1543;1566,1313;0,1313;0,1543" o:connectangles="0,0,0,0,0"/>
            </v:shape>
            <v:shape id="Freeform 30" o:spid="_x0000_s1054" style="position:absolute;left:7404;top:1543;width:1565;height:230;visibility:visible;mso-wrap-style:square;v-text-anchor:top" coordsize="1565,230" path="m,230r1566,l1566,,,,,230xe" fillcolor="#bebebe" stroked="f">
              <v:path arrowok="t" o:connecttype="custom" o:connectlocs="0,1773;1566,1773;1566,1543;0,1543;0,1773" o:connectangles="0,0,0,0,0"/>
            </v:shape>
            <w10:wrap anchorx="page"/>
          </v:group>
        </w:pic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л</w:t>
      </w:r>
      <w:r w:rsidRPr="0022255E">
        <w:rPr>
          <w:color w:val="000000"/>
          <w:position w:val="-1"/>
          <w:sz w:val="28"/>
          <w:szCs w:val="28"/>
          <w:lang w:val="ru-RU"/>
        </w:rPr>
        <w:t>ица18. З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>спроиз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в</w:t>
      </w:r>
      <w:r w:rsidRPr="0022255E">
        <w:rPr>
          <w:color w:val="000000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position w:val="-1"/>
          <w:sz w:val="28"/>
          <w:szCs w:val="28"/>
          <w:lang w:val="ru-RU"/>
        </w:rPr>
        <w:t>е</w:t>
      </w:r>
      <w:r w:rsidRPr="0022255E">
        <w:rPr>
          <w:color w:val="000000"/>
          <w:position w:val="-1"/>
          <w:sz w:val="28"/>
          <w:szCs w:val="28"/>
          <w:lang w:val="ru-RU"/>
        </w:rPr>
        <w:t>нной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щ</w:t>
      </w:r>
      <w:r w:rsidRPr="0022255E">
        <w:rPr>
          <w:color w:val="000000"/>
          <w:position w:val="-1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</w:t>
      </w:r>
      <w:r w:rsidRPr="0022255E">
        <w:rPr>
          <w:color w:val="000000"/>
          <w:position w:val="-1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в</w:t>
      </w:r>
      <w:r w:rsidRPr="0022255E">
        <w:rPr>
          <w:color w:val="000000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position w:val="-1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position w:val="-1"/>
          <w:sz w:val="28"/>
          <w:szCs w:val="28"/>
          <w:lang w:val="ru-RU"/>
        </w:rPr>
        <w:t>орн</w:t>
      </w:r>
      <w:r w:rsidRPr="0022255E">
        <w:rPr>
          <w:color w:val="000000"/>
          <w:spacing w:val="4"/>
          <w:position w:val="-1"/>
          <w:sz w:val="28"/>
          <w:szCs w:val="28"/>
          <w:lang w:val="ru-RU"/>
        </w:rPr>
        <w:t>ы</w:t>
      </w:r>
      <w:r w:rsidRPr="0022255E">
        <w:rPr>
          <w:color w:val="000000"/>
          <w:position w:val="-1"/>
          <w:sz w:val="28"/>
          <w:szCs w:val="28"/>
          <w:lang w:val="ru-RU"/>
        </w:rPr>
        <w:t>х</w:t>
      </w:r>
      <w:r w:rsidRPr="0022255E">
        <w:rPr>
          <w:color w:val="000000"/>
          <w:spacing w:val="-5"/>
          <w:position w:val="-1"/>
          <w:sz w:val="28"/>
          <w:szCs w:val="28"/>
          <w:lang w:val="ru-RU"/>
        </w:rPr>
        <w:t>у</w:t>
      </w:r>
      <w:r w:rsidRPr="0022255E">
        <w:rPr>
          <w:color w:val="000000"/>
          <w:position w:val="-1"/>
          <w:sz w:val="28"/>
          <w:szCs w:val="28"/>
          <w:lang w:val="ru-RU"/>
        </w:rPr>
        <w:t>з</w:t>
      </w:r>
      <w:r w:rsidRPr="0022255E">
        <w:rPr>
          <w:color w:val="000000"/>
          <w:spacing w:val="5"/>
          <w:position w:val="-1"/>
          <w:sz w:val="28"/>
          <w:szCs w:val="28"/>
          <w:lang w:val="ru-RU"/>
        </w:rPr>
        <w:t>л</w:t>
      </w:r>
      <w:r w:rsidRPr="0022255E">
        <w:rPr>
          <w:color w:val="000000"/>
          <w:position w:val="-1"/>
          <w:sz w:val="28"/>
          <w:szCs w:val="28"/>
          <w:lang w:val="ru-RU"/>
        </w:rPr>
        <w:t>ов</w:t>
      </w:r>
    </w:p>
    <w:p w:rsidR="003B58B4" w:rsidRPr="0022255E" w:rsidRDefault="003B58B4" w:rsidP="009A4405">
      <w:pPr>
        <w:spacing w:before="10" w:line="280" w:lineRule="exact"/>
        <w:rPr>
          <w:color w:val="000000"/>
          <w:sz w:val="28"/>
          <w:szCs w:val="28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87"/>
        <w:gridCol w:w="1710"/>
        <w:gridCol w:w="1772"/>
        <w:gridCol w:w="1791"/>
        <w:gridCol w:w="1888"/>
      </w:tblGrid>
      <w:tr w:rsidR="003B58B4" w:rsidRPr="0022255E">
        <w:trPr>
          <w:trHeight w:hRule="exact" w:val="2267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61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5"/>
              </w:rPr>
              <w:t>б</w:t>
            </w:r>
            <w:r w:rsidRPr="0022255E">
              <w:rPr>
                <w:b/>
                <w:bCs/>
                <w:color w:val="000000"/>
                <w:spacing w:val="4"/>
              </w:rPr>
              <w:t>и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</w:rPr>
              <w:t>ь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20" w:lineRule="exact"/>
              <w:ind w:left="103" w:right="108"/>
              <w:jc w:val="center"/>
              <w:rPr>
                <w:b/>
                <w:bCs/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lang w:val="ru-RU"/>
              </w:rPr>
              <w:t>з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л</w:t>
            </w:r>
            <w:r w:rsidRPr="0022255E">
              <w:rPr>
                <w:b/>
                <w:bCs/>
                <w:color w:val="000000"/>
                <w:spacing w:val="-6"/>
                <w:lang w:val="ru-RU"/>
              </w:rPr>
              <w:t>ь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ь </w:t>
            </w:r>
          </w:p>
          <w:p w:rsidR="003B58B4" w:rsidRPr="0022255E" w:rsidRDefault="003B58B4" w:rsidP="009A4405">
            <w:pPr>
              <w:spacing w:line="220" w:lineRule="exact"/>
              <w:ind w:left="103" w:right="108"/>
              <w:jc w:val="center"/>
              <w:rPr>
                <w:b/>
                <w:bCs/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lang w:val="ru-RU"/>
              </w:rPr>
              <w:t>а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. 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lang w:val="ru-RU"/>
              </w:rPr>
              <w:t>а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ж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spacing w:val="-6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, </w:t>
            </w:r>
          </w:p>
          <w:p w:rsidR="003B58B4" w:rsidRPr="0022255E" w:rsidRDefault="003B58B4" w:rsidP="009A4405">
            <w:pPr>
              <w:spacing w:line="220" w:lineRule="exact"/>
              <w:ind w:left="103" w:right="108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2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-2"/>
                <w:w w:val="99"/>
                <w:position w:val="8"/>
                <w:sz w:val="13"/>
                <w:szCs w:val="13"/>
                <w:lang w:val="ru-RU"/>
              </w:rPr>
              <w:t>3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/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а</w:t>
            </w:r>
            <w:r w:rsidRPr="0022255E">
              <w:rPr>
                <w:b/>
                <w:bCs/>
                <w:color w:val="000000"/>
                <w:w w:val="101"/>
                <w:lang w:val="ru-RU"/>
              </w:rPr>
              <w:t>с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20" w:lineRule="exact"/>
              <w:ind w:left="93" w:right="90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ъ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я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>й</w:t>
            </w:r>
          </w:p>
          <w:p w:rsidR="003B58B4" w:rsidRPr="0022255E" w:rsidRDefault="003B58B4" w:rsidP="009A4405">
            <w:pPr>
              <w:ind w:left="87" w:right="79" w:hanging="10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lang w:val="ru-RU"/>
              </w:rPr>
              <w:t>ы (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дн</w:t>
            </w:r>
            <w:r w:rsidRPr="0022255E">
              <w:rPr>
                <w:b/>
                <w:bCs/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й 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lang w:val="ru-RU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л</w:t>
            </w:r>
            <w:r w:rsidRPr="0022255E">
              <w:rPr>
                <w:b/>
                <w:bCs/>
                <w:color w:val="000000"/>
                <w:spacing w:val="-6"/>
                <w:lang w:val="ru-RU"/>
              </w:rPr>
              <w:t>ь</w:t>
            </w:r>
            <w:r w:rsidRPr="0022255E">
              <w:rPr>
                <w:b/>
                <w:bCs/>
                <w:color w:val="000000"/>
                <w:lang w:val="ru-RU"/>
              </w:rPr>
              <w:t>),</w:t>
            </w:r>
          </w:p>
          <w:p w:rsidR="003B58B4" w:rsidRPr="0022255E" w:rsidRDefault="003B58B4" w:rsidP="009A4405">
            <w:pPr>
              <w:spacing w:line="220" w:lineRule="exact"/>
              <w:ind w:left="323" w:right="316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ыс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2"/>
                <w:w w:val="99"/>
                <w:position w:val="8"/>
                <w:sz w:val="13"/>
                <w:szCs w:val="13"/>
                <w:lang w:val="ru-RU"/>
              </w:rPr>
              <w:t>3</w:t>
            </w:r>
            <w:r w:rsidRPr="0022255E">
              <w:rPr>
                <w:b/>
                <w:bCs/>
                <w:color w:val="000000"/>
                <w:spacing w:val="-3"/>
                <w:w w:val="101"/>
                <w:lang w:val="ru-RU"/>
              </w:rPr>
              <w:t>/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20" w:lineRule="exact"/>
              <w:ind w:left="103" w:right="99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ъ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я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>й</w:t>
            </w:r>
          </w:p>
          <w:p w:rsidR="003B58B4" w:rsidRPr="0022255E" w:rsidRDefault="003B58B4" w:rsidP="009A4405">
            <w:pPr>
              <w:spacing w:before="3" w:line="220" w:lineRule="exact"/>
              <w:ind w:left="302" w:right="301"/>
              <w:jc w:val="center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lang w:val="ru-RU"/>
              </w:rPr>
              <w:t>ы(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lang w:val="ru-RU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. 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й 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lang w:val="ru-RU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л</w:t>
            </w:r>
            <w:r w:rsidRPr="0022255E">
              <w:rPr>
                <w:b/>
                <w:bCs/>
                <w:color w:val="000000"/>
                <w:spacing w:val="-6"/>
                <w:lang w:val="ru-RU"/>
              </w:rPr>
              <w:t>ь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), 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ыс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2"/>
                <w:w w:val="99"/>
                <w:position w:val="8"/>
                <w:sz w:val="13"/>
                <w:szCs w:val="13"/>
                <w:lang w:val="ru-RU"/>
              </w:rPr>
              <w:t>3</w:t>
            </w:r>
            <w:r w:rsidRPr="0022255E">
              <w:rPr>
                <w:b/>
                <w:bCs/>
                <w:color w:val="000000"/>
                <w:spacing w:val="-3"/>
                <w:w w:val="101"/>
                <w:lang w:val="ru-RU"/>
              </w:rPr>
              <w:t>/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lang w:val="ru-RU"/>
              </w:rPr>
              <w:t>.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20" w:lineRule="exact"/>
              <w:rPr>
                <w:color w:val="000000"/>
                <w:sz w:val="22"/>
                <w:szCs w:val="22"/>
                <w:lang w:val="ru-RU"/>
              </w:rPr>
            </w:pPr>
          </w:p>
          <w:p w:rsidR="003B58B4" w:rsidRPr="0022255E" w:rsidRDefault="003B58B4" w:rsidP="009A4405">
            <w:pPr>
              <w:ind w:left="87" w:right="89" w:firstLine="4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3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w w:val="101"/>
              </w:rPr>
              <w:t>з</w:t>
            </w:r>
            <w:r w:rsidRPr="0022255E">
              <w:rPr>
                <w:b/>
                <w:bCs/>
                <w:color w:val="000000"/>
                <w:spacing w:val="2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</w:rPr>
              <w:t>в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и</w:t>
            </w:r>
            <w:r w:rsidRPr="0022255E">
              <w:rPr>
                <w:b/>
                <w:bCs/>
                <w:color w:val="000000"/>
              </w:rPr>
              <w:t>з</w:t>
            </w:r>
            <w:r w:rsidRPr="0022255E">
              <w:rPr>
                <w:b/>
                <w:bCs/>
                <w:color w:val="000000"/>
                <w:spacing w:val="2"/>
              </w:rPr>
              <w:t>в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д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с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1"/>
              </w:rPr>
              <w:t>в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нн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</w:rPr>
              <w:t>й</w:t>
            </w:r>
            <w:r w:rsidRPr="0022255E">
              <w:rPr>
                <w:b/>
                <w:bCs/>
                <w:color w:val="000000"/>
                <w:spacing w:val="2"/>
              </w:rPr>
              <w:t>м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7"/>
              </w:rPr>
              <w:t>щ</w:t>
            </w:r>
            <w:r w:rsidRPr="0022255E">
              <w:rPr>
                <w:b/>
                <w:bCs/>
                <w:color w:val="000000"/>
                <w:spacing w:val="4"/>
              </w:rPr>
              <w:t>н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1"/>
              </w:rPr>
              <w:t>с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-1"/>
              </w:rPr>
              <w:t>и</w:t>
            </w:r>
            <w:r w:rsidRPr="0022255E">
              <w:rPr>
                <w:b/>
                <w:bCs/>
                <w:color w:val="000000"/>
              </w:rPr>
              <w:t>,%</w:t>
            </w:r>
          </w:p>
        </w:tc>
      </w:tr>
      <w:tr w:rsidR="003B58B4" w:rsidRPr="0022255E">
        <w:trPr>
          <w:trHeight w:hRule="exact" w:val="937"/>
        </w:trPr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61"/>
              <w:jc w:val="center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М</w:t>
            </w:r>
            <w:r w:rsidRPr="0022255E">
              <w:rPr>
                <w:color w:val="000000"/>
              </w:rPr>
              <w:t>О«Я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1"/>
                <w:w w:val="101"/>
              </w:rPr>
              <w:t>с</w:t>
            </w:r>
            <w:r w:rsidRPr="0022255E">
              <w:rPr>
                <w:color w:val="000000"/>
                <w:spacing w:val="-2"/>
                <w:w w:val="101"/>
              </w:rPr>
              <w:t>к</w:t>
            </w:r>
            <w:r w:rsidRPr="0022255E">
              <w:rPr>
                <w:color w:val="000000"/>
              </w:rPr>
              <w:t>ое</w:t>
            </w:r>
          </w:p>
          <w:p w:rsidR="003B58B4" w:rsidRPr="0022255E" w:rsidRDefault="003B58B4" w:rsidP="009A4405">
            <w:pPr>
              <w:spacing w:before="1"/>
              <w:ind w:left="161"/>
              <w:jc w:val="center"/>
              <w:rPr>
                <w:color w:val="000000"/>
              </w:rPr>
            </w:pP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5"/>
              </w:rPr>
              <w:t>р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д</w:t>
            </w:r>
            <w:r w:rsidRPr="0022255E">
              <w:rPr>
                <w:color w:val="000000"/>
                <w:spacing w:val="1"/>
              </w:rPr>
              <w:t>с</w:t>
            </w:r>
            <w:r w:rsidRPr="0022255E">
              <w:rPr>
                <w:color w:val="000000"/>
                <w:spacing w:val="-2"/>
              </w:rPr>
              <w:t>к</w:t>
            </w:r>
            <w:r w:rsidRPr="0022255E">
              <w:rPr>
                <w:color w:val="000000"/>
              </w:rPr>
              <w:t>ое</w:t>
            </w: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</w:rPr>
              <w:t>о</w:t>
            </w:r>
            <w:r w:rsidRPr="0022255E">
              <w:rPr>
                <w:color w:val="000000"/>
                <w:spacing w:val="-3"/>
              </w:rPr>
              <w:t>с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  <w:spacing w:val="5"/>
              </w:rPr>
              <w:t>л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2"/>
              </w:rPr>
              <w:t>и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</w:rPr>
              <w:t>»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384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20 090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64" w:right="560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11 458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13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13 750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791" w:right="786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31</w:t>
            </w:r>
          </w:p>
        </w:tc>
      </w:tr>
    </w:tbl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before="20" w:line="220" w:lineRule="exact"/>
        <w:rPr>
          <w:color w:val="000000"/>
          <w:sz w:val="22"/>
          <w:szCs w:val="22"/>
        </w:rPr>
      </w:pPr>
    </w:p>
    <w:p w:rsidR="003B58B4" w:rsidRPr="0022255E" w:rsidRDefault="003B58B4" w:rsidP="009A4405">
      <w:pPr>
        <w:spacing w:before="22" w:line="361" w:lineRule="auto"/>
        <w:ind w:left="140" w:right="113" w:firstLine="711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24"/>
          <w:pgSz w:w="11920" w:h="16840"/>
          <w:pgMar w:top="1060" w:right="700" w:bottom="280" w:left="1420" w:header="586" w:footer="967" w:gutter="0"/>
          <w:cols w:space="720"/>
        </w:sectPr>
      </w:pPr>
      <w:r w:rsidRPr="0022255E">
        <w:rPr>
          <w:color w:val="000000"/>
          <w:sz w:val="28"/>
          <w:szCs w:val="28"/>
          <w:lang w:val="ru-RU"/>
        </w:rPr>
        <w:t>К2030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вв</w:t>
      </w:r>
      <w:r w:rsidRPr="0022255E">
        <w:rPr>
          <w:color w:val="000000"/>
          <w:sz w:val="28"/>
          <w:szCs w:val="28"/>
          <w:lang w:val="ru-RU"/>
        </w:rPr>
        <w:t>одвэк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ужений не 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2" w:line="280" w:lineRule="exact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61" w:lineRule="auto"/>
        <w:ind w:left="140" w:right="102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15.На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>е 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ии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м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</w:p>
    <w:p w:rsidR="003B58B4" w:rsidRPr="0022255E" w:rsidRDefault="003B58B4" w:rsidP="009A4405">
      <w:pPr>
        <w:spacing w:before="17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40" w:right="11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еше</w:t>
      </w:r>
      <w:r w:rsidRPr="0022255E">
        <w:rPr>
          <w:color w:val="000000"/>
          <w:sz w:val="28"/>
          <w:szCs w:val="28"/>
          <w:lang w:val="ru-RU"/>
        </w:rPr>
        <w:t>ниепо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нао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вопр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>й 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ции,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впр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женияи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ли)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аем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сс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ции.</w:t>
      </w:r>
    </w:p>
    <w:p w:rsidR="003B58B4" w:rsidRPr="0022255E" w:rsidRDefault="003B58B4" w:rsidP="009A4405">
      <w:pPr>
        <w:spacing w:before="8" w:line="360" w:lineRule="auto"/>
        <w:ind w:left="142" w:firstLine="709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ть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й2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ун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ом6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на№ 41</w:t>
      </w:r>
      <w:r w:rsidRPr="0022255E">
        <w:rPr>
          <w:color w:val="000000"/>
          <w:spacing w:val="17"/>
          <w:sz w:val="28"/>
          <w:szCs w:val="28"/>
          <w:lang w:val="ru-RU"/>
        </w:rPr>
        <w:t>6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водоснабжении 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»: 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2"/>
          <w:sz w:val="28"/>
          <w:szCs w:val="28"/>
          <w:lang w:val="ru-RU"/>
        </w:rPr>
        <w:t>Г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ща</w:t>
      </w:r>
      <w:r w:rsidRPr="0022255E">
        <w:rPr>
          <w:color w:val="000000"/>
          <w:sz w:val="28"/>
          <w:szCs w:val="28"/>
          <w:lang w:val="ru-RU"/>
        </w:rPr>
        <w:t>яор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ция- 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ща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жениеи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 xml:space="preserve">или)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, опр</w:t>
      </w:r>
      <w:r w:rsidRPr="0022255E">
        <w:rPr>
          <w:color w:val="000000"/>
          <w:spacing w:val="4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яр</w:t>
      </w:r>
      <w:r w:rsidRPr="0022255E">
        <w:rPr>
          <w:color w:val="000000"/>
          <w:spacing w:val="1"/>
          <w:sz w:val="28"/>
          <w:szCs w:val="28"/>
          <w:lang w:val="ru-RU"/>
        </w:rPr>
        <w:t>еше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на</w:t>
      </w:r>
      <w:r w:rsidRPr="0022255E">
        <w:rPr>
          <w:color w:val="000000"/>
          <w:spacing w:val="1"/>
          <w:sz w:val="28"/>
          <w:szCs w:val="28"/>
          <w:lang w:val="ru-RU"/>
        </w:rPr>
        <w:t>мес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сам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упр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наз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1"/>
          <w:sz w:val="28"/>
          <w:szCs w:val="28"/>
          <w:lang w:val="ru-RU"/>
        </w:rPr>
        <w:t>ю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иный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 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 сл</w:t>
      </w:r>
      <w:r w:rsidRPr="0022255E">
        <w:rPr>
          <w:color w:val="000000"/>
          <w:spacing w:val="-1"/>
          <w:sz w:val="28"/>
          <w:szCs w:val="28"/>
          <w:lang w:val="ru-RU"/>
        </w:rPr>
        <w:t>ю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ымо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ш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мс</w:t>
      </w:r>
      <w:r w:rsidRPr="0022255E">
        <w:rPr>
          <w:color w:val="000000"/>
          <w:sz w:val="28"/>
          <w:szCs w:val="28"/>
          <w:lang w:val="ru-RU"/>
        </w:rPr>
        <w:t>якн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цо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и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1"/>
          <w:sz w:val="28"/>
          <w:szCs w:val="28"/>
          <w:lang w:val="ru-RU"/>
        </w:rPr>
        <w:t>юч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ныкц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нн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ия и 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>или)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2" w:line="360" w:lineRule="auto"/>
        <w:ind w:left="142" w:firstLine="709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ии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й12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ом1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на№4</w:t>
      </w:r>
      <w:r w:rsidRPr="0022255E">
        <w:rPr>
          <w:color w:val="000000"/>
          <w:spacing w:val="4"/>
          <w:sz w:val="28"/>
          <w:szCs w:val="28"/>
          <w:lang w:val="ru-RU"/>
        </w:rPr>
        <w:t>1</w:t>
      </w:r>
      <w:r w:rsidRPr="0022255E">
        <w:rPr>
          <w:color w:val="000000"/>
          <w:spacing w:val="14"/>
          <w:sz w:val="28"/>
          <w:szCs w:val="28"/>
          <w:lang w:val="ru-RU"/>
        </w:rPr>
        <w:t>6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5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жениии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»: 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мес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сам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ний,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ойц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нной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ияи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и)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нияопр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ую 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циюи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т зоны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и.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ли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га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ща</w:t>
      </w:r>
      <w:r w:rsidRPr="0022255E">
        <w:rPr>
          <w:color w:val="000000"/>
          <w:sz w:val="28"/>
          <w:szCs w:val="28"/>
          <w:lang w:val="ru-RU"/>
        </w:rPr>
        <w:t>я 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цияне опр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ся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3" w:line="360" w:lineRule="auto"/>
        <w:ind w:left="140" w:right="10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яще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яО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Х «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»,О</w:t>
      </w:r>
      <w:r w:rsidRPr="0022255E">
        <w:rPr>
          <w:color w:val="000000"/>
          <w:spacing w:val="6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», ООО «Строитель-Юг» и ООО «Строй-Техно»постановлением администрации МО 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» от 28.08.2017г №462 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ныв качестве 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щих</w:t>
      </w:r>
      <w:r w:rsidRPr="0022255E">
        <w:rPr>
          <w:color w:val="000000"/>
          <w:sz w:val="28"/>
          <w:szCs w:val="28"/>
          <w:lang w:val="ru-RU"/>
        </w:rPr>
        <w:t xml:space="preserve"> организацийдля централизованной системы холодного водоснабжения 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"/>
        <w:ind w:right="5133"/>
        <w:jc w:val="both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25"/>
          <w:pgSz w:w="11920" w:h="16840"/>
          <w:pgMar w:top="1060" w:right="700" w:bottom="280" w:left="1420" w:header="446" w:footer="967" w:gutter="0"/>
          <w:cols w:space="720"/>
        </w:sectPr>
      </w:pPr>
    </w:p>
    <w:p w:rsidR="003B58B4" w:rsidRPr="0022255E" w:rsidRDefault="003B58B4" w:rsidP="009A4405">
      <w:pPr>
        <w:spacing w:before="6" w:line="120" w:lineRule="exact"/>
        <w:rPr>
          <w:color w:val="000000"/>
          <w:sz w:val="12"/>
          <w:szCs w:val="12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1" w:lineRule="auto"/>
        <w:ind w:right="285" w:hanging="19"/>
        <w:jc w:val="both"/>
        <w:rPr>
          <w:b/>
          <w:bCs/>
          <w:color w:val="000000"/>
          <w:spacing w:val="-2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4.</w:t>
      </w:r>
      <w:r w:rsidRPr="0022255E">
        <w:rPr>
          <w:b/>
          <w:bCs/>
          <w:color w:val="000000"/>
          <w:sz w:val="28"/>
          <w:szCs w:val="28"/>
          <w:lang w:val="ru-RU"/>
        </w:rPr>
        <w:tab/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Предложенияпостроительству,реконструкцииимодернизации объектовсистемводоснабжения</w:t>
      </w:r>
    </w:p>
    <w:p w:rsidR="003B58B4" w:rsidRPr="0022255E" w:rsidRDefault="003B58B4" w:rsidP="009A4405">
      <w:pPr>
        <w:spacing w:before="1" w:line="360" w:lineRule="auto"/>
        <w:ind w:left="120" w:right="65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 про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женияв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нвп 1</w:t>
      </w:r>
      <w:r w:rsidRPr="0022255E">
        <w:rPr>
          <w:color w:val="000000"/>
          <w:spacing w:val="2"/>
          <w:sz w:val="28"/>
          <w:szCs w:val="28"/>
          <w:lang w:val="ru-RU"/>
        </w:rPr>
        <w:t>.7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яще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ы.</w:t>
      </w:r>
    </w:p>
    <w:p w:rsidR="003B58B4" w:rsidRPr="0022255E" w:rsidRDefault="003B58B4" w:rsidP="009A4405">
      <w:pPr>
        <w:spacing w:before="18" w:line="360" w:lineRule="auto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20" w:right="75" w:firstLine="731"/>
        <w:jc w:val="both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1. Пере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ь основных мероприятий пореализации схем водоснабжениясразбивкойпогодам</w:t>
      </w:r>
    </w:p>
    <w:p w:rsidR="003B58B4" w:rsidRPr="0022255E" w:rsidRDefault="003B58B4" w:rsidP="009A4405">
      <w:pPr>
        <w:spacing w:before="7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20" w:right="6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1.К2023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япрои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ей протяженностью 8 717м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1" w:line="360" w:lineRule="auto"/>
        <w:ind w:left="120" w:right="6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2. К 2023годупланируется строительство водозаборных сооружений КУРБ по ул.Гагарина,153Н мощностью 4000 м3 в сутки;</w:t>
      </w:r>
    </w:p>
    <w:p w:rsidR="003B58B4" w:rsidRPr="0022255E" w:rsidRDefault="003B58B4" w:rsidP="009A4405">
      <w:pPr>
        <w:spacing w:before="1" w:line="360" w:lineRule="auto"/>
        <w:ind w:left="120" w:right="6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3. К 2024году планируется строительство водозаборных сооружений АКК по ул.Шоссейная мощностью 8 000 м3 в сутки;</w:t>
      </w:r>
    </w:p>
    <w:p w:rsidR="003B58B4" w:rsidRPr="0022255E" w:rsidRDefault="003B58B4" w:rsidP="009A4405">
      <w:pPr>
        <w:spacing w:before="1" w:line="360" w:lineRule="auto"/>
        <w:ind w:left="120" w:right="6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4. К 2025 году планируется строительство водозаборных сооружений поул.Космическая мощностью 20 000 м3 в сутки.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10" w:line="260" w:lineRule="exact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60" w:right="108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60" w:right="108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60" w:right="108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2.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Те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  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я  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вны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й 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реализации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>бж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z w:val="28"/>
          <w:szCs w:val="28"/>
          <w:lang w:val="ru-RU"/>
        </w:rPr>
        <w:t>, в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и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ов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ия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ик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и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абж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ия</w:t>
      </w:r>
      <w:r w:rsidRPr="0022255E">
        <w:rPr>
          <w:b/>
          <w:bCs/>
          <w:color w:val="000000"/>
          <w:sz w:val="28"/>
          <w:szCs w:val="28"/>
          <w:lang w:val="ru-RU"/>
        </w:rPr>
        <w:t>,а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же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е 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к  в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>бж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яи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before="41" w:line="360" w:lineRule="auto"/>
        <w:ind w:left="160" w:right="98" w:firstLine="706"/>
        <w:jc w:val="both"/>
        <w:rPr>
          <w:color w:val="000000"/>
          <w:spacing w:val="-4"/>
          <w:sz w:val="28"/>
          <w:szCs w:val="28"/>
          <w:lang w:val="ru-RU"/>
        </w:rPr>
      </w:pPr>
    </w:p>
    <w:p w:rsidR="003B58B4" w:rsidRPr="0022255E" w:rsidRDefault="003B58B4" w:rsidP="009A4405">
      <w:pPr>
        <w:spacing w:before="41" w:line="360" w:lineRule="auto"/>
        <w:ind w:left="160" w:right="98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ено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нийа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кжепо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 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й, 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 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хтрубопроводов водоснабжения, от уже существующих сетей до существующих и новых (строящихся или планируемых к застройке) объектов.</w:t>
      </w:r>
    </w:p>
    <w:p w:rsidR="003B58B4" w:rsidRPr="0022255E" w:rsidRDefault="003B58B4" w:rsidP="009A4405">
      <w:pPr>
        <w:spacing w:before="22" w:line="360" w:lineRule="auto"/>
        <w:ind w:left="160" w:right="111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оизно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тз</w:t>
      </w:r>
      <w:r w:rsidRPr="0022255E">
        <w:rPr>
          <w:color w:val="000000"/>
          <w:spacing w:val="1"/>
          <w:sz w:val="28"/>
          <w:szCs w:val="28"/>
          <w:lang w:val="ru-RU"/>
        </w:rPr>
        <w:t>аме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рых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1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йна 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60" w:right="11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лянор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ф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цион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ия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ора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3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Бн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 произ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опол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60" w:right="11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я у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личе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3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овпо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аем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ы.</w:t>
      </w:r>
    </w:p>
    <w:p w:rsidR="003B58B4" w:rsidRPr="0022255E" w:rsidRDefault="003B58B4" w:rsidP="009A4405">
      <w:pPr>
        <w:spacing w:line="359" w:lineRule="auto"/>
        <w:ind w:left="160" w:right="113" w:firstLine="706"/>
        <w:jc w:val="both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26"/>
          <w:footerReference w:type="default" r:id="rId27"/>
          <w:pgSz w:w="11920" w:h="16840"/>
          <w:pgMar w:top="900" w:right="700" w:bottom="280" w:left="1540" w:header="446" w:footer="967" w:gutter="0"/>
          <w:pgNumType w:start="52"/>
          <w:cols w:space="720"/>
        </w:sectPr>
      </w:pPr>
    </w:p>
    <w:p w:rsidR="003B58B4" w:rsidRPr="0022255E" w:rsidRDefault="003B58B4" w:rsidP="009A4405">
      <w:pPr>
        <w:spacing w:before="10" w:line="260" w:lineRule="exact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before="22" w:line="361" w:lineRule="auto"/>
        <w:ind w:left="120" w:right="69" w:firstLine="731"/>
        <w:jc w:val="both"/>
        <w:rPr>
          <w:b/>
          <w:bCs/>
          <w:color w:val="000000"/>
          <w:spacing w:val="-1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3.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Сведения  о  вновь  строящихся,  реконструируемых  и предлагаемых квыводуизэксплуатацииобъектахсистемы водоснабжения</w:t>
      </w:r>
    </w:p>
    <w:p w:rsidR="003B58B4" w:rsidRPr="0022255E" w:rsidRDefault="003B58B4" w:rsidP="009A4405">
      <w:pPr>
        <w:spacing w:line="360" w:lineRule="auto"/>
        <w:ind w:left="826"/>
        <w:jc w:val="both"/>
        <w:rPr>
          <w:b/>
          <w:bCs/>
          <w:color w:val="000000"/>
          <w:spacing w:val="-2"/>
          <w:sz w:val="28"/>
          <w:szCs w:val="28"/>
          <w:u w:val="thick" w:color="000000"/>
          <w:lang w:val="ru-RU"/>
        </w:rPr>
      </w:pPr>
    </w:p>
    <w:p w:rsidR="003B58B4" w:rsidRPr="0022255E" w:rsidRDefault="003B58B4" w:rsidP="009A4405">
      <w:pPr>
        <w:spacing w:line="360" w:lineRule="auto"/>
        <w:ind w:left="142" w:firstLine="709"/>
        <w:jc w:val="both"/>
        <w:rPr>
          <w:b/>
          <w:bCs/>
          <w:color w:val="000000"/>
          <w:spacing w:val="-2"/>
          <w:sz w:val="28"/>
          <w:szCs w:val="28"/>
          <w:u w:val="thick" w:color="000000"/>
          <w:lang w:val="ru-RU"/>
        </w:rPr>
      </w:pPr>
      <w:r w:rsidRPr="0022255E">
        <w:rPr>
          <w:b/>
          <w:bCs/>
          <w:color w:val="000000"/>
          <w:spacing w:val="-2"/>
          <w:sz w:val="28"/>
          <w:szCs w:val="28"/>
          <w:u w:val="thick" w:color="000000"/>
          <w:lang w:val="ru-RU"/>
        </w:rPr>
        <w:t>Строительство   и  ввод вэксплуатацию    новых   участковводопровода сустановкой пожарных гидрантов.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20" w:right="67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К20</w:t>
      </w:r>
      <w:r w:rsidRPr="0022255E">
        <w:rPr>
          <w:color w:val="000000"/>
          <w:spacing w:val="1"/>
          <w:sz w:val="28"/>
          <w:szCs w:val="28"/>
          <w:lang w:val="ru-RU"/>
        </w:rPr>
        <w:t>30г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5"/>
          <w:sz w:val="28"/>
          <w:szCs w:val="28"/>
          <w:lang w:val="ru-RU"/>
        </w:rPr>
        <w:t>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нным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ящ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ви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ооружени</w:t>
      </w:r>
      <w:r w:rsidRPr="0022255E">
        <w:rPr>
          <w:color w:val="000000"/>
          <w:spacing w:val="5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8" w:line="360" w:lineRule="auto"/>
        <w:ind w:left="120" w:right="60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жарн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П2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04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</w:t>
      </w:r>
      <w:r w:rsidRPr="0022255E">
        <w:rPr>
          <w:color w:val="000000"/>
          <w:spacing w:val="7"/>
          <w:sz w:val="28"/>
          <w:szCs w:val="28"/>
          <w:lang w:val="ru-RU"/>
        </w:rPr>
        <w:t>2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84«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жение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ружные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ужени</w:t>
      </w:r>
      <w:r w:rsidRPr="0022255E">
        <w:rPr>
          <w:color w:val="000000"/>
          <w:spacing w:val="7"/>
          <w:sz w:val="28"/>
          <w:szCs w:val="28"/>
          <w:lang w:val="ru-RU"/>
        </w:rPr>
        <w:t>я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 xml:space="preserve">.В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ии  с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ым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П пожарные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т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оль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орогнар</w:t>
      </w:r>
      <w:r w:rsidRPr="0022255E">
        <w:rPr>
          <w:color w:val="000000"/>
          <w:spacing w:val="1"/>
          <w:sz w:val="28"/>
          <w:szCs w:val="28"/>
          <w:lang w:val="ru-RU"/>
        </w:rPr>
        <w:t>асс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ии2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5мот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 про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и,ноне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лиже5м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ний;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w w:val="99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22255E">
        <w:rPr>
          <w:color w:val="000000"/>
          <w:w w:val="99"/>
          <w:sz w:val="28"/>
          <w:szCs w:val="28"/>
          <w:lang w:val="ru-RU"/>
        </w:rPr>
        <w:t>пол</w:t>
      </w:r>
      <w:r w:rsidRPr="0022255E">
        <w:rPr>
          <w:color w:val="000000"/>
          <w:spacing w:val="1"/>
          <w:w w:val="99"/>
          <w:sz w:val="28"/>
          <w:szCs w:val="28"/>
          <w:lang w:val="ru-RU"/>
        </w:rPr>
        <w:t>ага</w:t>
      </w:r>
      <w:r w:rsidRPr="0022255E">
        <w:rPr>
          <w:color w:val="000000"/>
          <w:w w:val="99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ынапро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жей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иэ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вна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 отл</w:t>
      </w:r>
      <w:r w:rsidRPr="0022255E">
        <w:rPr>
          <w:color w:val="000000"/>
          <w:spacing w:val="1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нии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про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ане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8" w:line="360" w:lineRule="auto"/>
        <w:ind w:left="120" w:right="7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6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 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мма</w:t>
      </w:r>
      <w:r w:rsidRPr="0022255E">
        <w:rPr>
          <w:color w:val="000000"/>
          <w:sz w:val="28"/>
          <w:szCs w:val="28"/>
          <w:lang w:val="ru-RU"/>
        </w:rPr>
        <w:t>рн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йр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ход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ынапожар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ние ип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ипа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овпо</w:t>
      </w:r>
      <w:r w:rsidRPr="0022255E">
        <w:rPr>
          <w:color w:val="000000"/>
          <w:spacing w:val="2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Т822</w:t>
      </w:r>
      <w:r w:rsidRPr="0022255E">
        <w:rPr>
          <w:color w:val="000000"/>
          <w:spacing w:val="4"/>
          <w:sz w:val="28"/>
          <w:szCs w:val="28"/>
          <w:lang w:val="ru-RU"/>
        </w:rPr>
        <w:t>0</w:t>
      </w:r>
      <w:r w:rsidRPr="0022255E">
        <w:rPr>
          <w:color w:val="000000"/>
          <w:sz w:val="28"/>
          <w:szCs w:val="28"/>
          <w:lang w:val="ru-RU"/>
        </w:rPr>
        <w:t>—8</w:t>
      </w:r>
      <w:r w:rsidRPr="0022255E">
        <w:rPr>
          <w:color w:val="000000"/>
          <w:spacing w:val="9"/>
          <w:sz w:val="28"/>
          <w:szCs w:val="28"/>
          <w:lang w:val="ru-RU"/>
        </w:rPr>
        <w:t>5</w:t>
      </w:r>
      <w:r w:rsidRPr="0022255E">
        <w:rPr>
          <w:color w:val="000000"/>
          <w:sz w:val="28"/>
          <w:szCs w:val="28"/>
          <w:lang w:val="ru-RU"/>
        </w:rPr>
        <w:t>*</w:t>
      </w:r>
      <w:r w:rsidRPr="0022255E">
        <w:rPr>
          <w:color w:val="000000"/>
          <w:spacing w:val="-2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3" w:line="360" w:lineRule="auto"/>
        <w:ind w:left="120" w:right="70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полож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жарн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нына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хп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женияв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лож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9"/>
          <w:sz w:val="28"/>
          <w:szCs w:val="28"/>
          <w:lang w:val="ru-RU"/>
        </w:rPr>
        <w:t>1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26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>С</w:t>
      </w:r>
      <w:r w:rsidRPr="0022255E">
        <w:rPr>
          <w:b/>
          <w:bCs/>
          <w:color w:val="000000"/>
          <w:spacing w:val="-2"/>
          <w:position w:val="-1"/>
          <w:sz w:val="28"/>
          <w:szCs w:val="28"/>
          <w:u w:val="thick" w:color="000000"/>
          <w:lang w:val="ru-RU"/>
        </w:rPr>
        <w:t>т</w:t>
      </w: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>рои</w:t>
      </w:r>
      <w:r w:rsidRPr="0022255E">
        <w:rPr>
          <w:b/>
          <w:bCs/>
          <w:color w:val="000000"/>
          <w:spacing w:val="-2"/>
          <w:position w:val="-1"/>
          <w:sz w:val="28"/>
          <w:szCs w:val="28"/>
          <w:u w:val="thick" w:color="000000"/>
          <w:lang w:val="ru-RU"/>
        </w:rPr>
        <w:t>т</w:t>
      </w: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>ел</w:t>
      </w:r>
      <w:r w:rsidRPr="0022255E">
        <w:rPr>
          <w:b/>
          <w:bCs/>
          <w:color w:val="000000"/>
          <w:spacing w:val="-3"/>
          <w:position w:val="-1"/>
          <w:sz w:val="28"/>
          <w:szCs w:val="28"/>
          <w:u w:val="thick" w:color="000000"/>
          <w:lang w:val="ru-RU"/>
        </w:rPr>
        <w:t>ь</w:t>
      </w: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>с</w:t>
      </w:r>
      <w:r w:rsidRPr="0022255E">
        <w:rPr>
          <w:b/>
          <w:bCs/>
          <w:color w:val="000000"/>
          <w:spacing w:val="-2"/>
          <w:position w:val="-1"/>
          <w:sz w:val="28"/>
          <w:szCs w:val="28"/>
          <w:u w:val="thick" w:color="000000"/>
          <w:lang w:val="ru-RU"/>
        </w:rPr>
        <w:t>т</w:t>
      </w: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 xml:space="preserve">вои </w:t>
      </w:r>
      <w:r w:rsidRPr="0022255E">
        <w:rPr>
          <w:b/>
          <w:bCs/>
          <w:color w:val="000000"/>
          <w:spacing w:val="-2"/>
          <w:position w:val="-1"/>
          <w:sz w:val="28"/>
          <w:szCs w:val="28"/>
          <w:u w:val="thick" w:color="000000"/>
          <w:lang w:val="ru-RU"/>
        </w:rPr>
        <w:t>в</w:t>
      </w: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>водвэ</w:t>
      </w:r>
      <w:r w:rsidRPr="0022255E">
        <w:rPr>
          <w:b/>
          <w:bCs/>
          <w:color w:val="000000"/>
          <w:spacing w:val="-2"/>
          <w:position w:val="-1"/>
          <w:sz w:val="28"/>
          <w:szCs w:val="28"/>
          <w:u w:val="thick" w:color="000000"/>
          <w:lang w:val="ru-RU"/>
        </w:rPr>
        <w:t>к</w:t>
      </w: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>с</w:t>
      </w:r>
      <w:r w:rsidRPr="0022255E">
        <w:rPr>
          <w:b/>
          <w:bCs/>
          <w:color w:val="000000"/>
          <w:spacing w:val="-2"/>
          <w:position w:val="-1"/>
          <w:sz w:val="28"/>
          <w:szCs w:val="28"/>
          <w:u w:val="thick" w:color="000000"/>
          <w:lang w:val="ru-RU"/>
        </w:rPr>
        <w:t>п</w:t>
      </w: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>луатац</w:t>
      </w:r>
      <w:r w:rsidRPr="0022255E">
        <w:rPr>
          <w:b/>
          <w:bCs/>
          <w:color w:val="000000"/>
          <w:spacing w:val="-2"/>
          <w:position w:val="-1"/>
          <w:sz w:val="28"/>
          <w:szCs w:val="28"/>
          <w:u w:val="thick" w:color="000000"/>
          <w:lang w:val="ru-RU"/>
        </w:rPr>
        <w:t>и</w:t>
      </w: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 xml:space="preserve">ю </w:t>
      </w:r>
      <w:r w:rsidRPr="0022255E">
        <w:rPr>
          <w:b/>
          <w:bCs/>
          <w:color w:val="000000"/>
          <w:spacing w:val="-2"/>
          <w:position w:val="-1"/>
          <w:sz w:val="28"/>
          <w:szCs w:val="28"/>
          <w:u w:val="thick" w:color="000000"/>
          <w:lang w:val="ru-RU"/>
        </w:rPr>
        <w:t>в</w:t>
      </w: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>од</w:t>
      </w:r>
      <w:r w:rsidRPr="0022255E">
        <w:rPr>
          <w:b/>
          <w:bCs/>
          <w:color w:val="000000"/>
          <w:spacing w:val="-5"/>
          <w:position w:val="-1"/>
          <w:sz w:val="28"/>
          <w:szCs w:val="28"/>
          <w:u w:val="thick" w:color="000000"/>
          <w:lang w:val="ru-RU"/>
        </w:rPr>
        <w:t>о</w:t>
      </w: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>заб</w:t>
      </w:r>
      <w:r w:rsidRPr="0022255E">
        <w:rPr>
          <w:b/>
          <w:bCs/>
          <w:color w:val="000000"/>
          <w:spacing w:val="-5"/>
          <w:position w:val="-1"/>
          <w:sz w:val="28"/>
          <w:szCs w:val="28"/>
          <w:u w:val="thick" w:color="000000"/>
          <w:lang w:val="ru-RU"/>
        </w:rPr>
        <w:t>о</w:t>
      </w: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>р</w:t>
      </w:r>
      <w:r w:rsidRPr="0022255E">
        <w:rPr>
          <w:b/>
          <w:bCs/>
          <w:color w:val="000000"/>
          <w:spacing w:val="-2"/>
          <w:position w:val="-1"/>
          <w:sz w:val="28"/>
          <w:szCs w:val="28"/>
          <w:u w:val="thick" w:color="000000"/>
          <w:lang w:val="ru-RU"/>
        </w:rPr>
        <w:t>н</w:t>
      </w: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>ыхсоо</w:t>
      </w:r>
      <w:r w:rsidRPr="0022255E">
        <w:rPr>
          <w:b/>
          <w:bCs/>
          <w:color w:val="000000"/>
          <w:spacing w:val="-1"/>
          <w:position w:val="-1"/>
          <w:sz w:val="28"/>
          <w:szCs w:val="28"/>
          <w:u w:val="thick" w:color="000000"/>
          <w:lang w:val="ru-RU"/>
        </w:rPr>
        <w:t>р</w:t>
      </w: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>уже</w:t>
      </w:r>
      <w:r w:rsidRPr="0022255E">
        <w:rPr>
          <w:b/>
          <w:bCs/>
          <w:color w:val="000000"/>
          <w:spacing w:val="-2"/>
          <w:position w:val="-1"/>
          <w:sz w:val="28"/>
          <w:szCs w:val="28"/>
          <w:u w:val="thick" w:color="000000"/>
          <w:lang w:val="ru-RU"/>
        </w:rPr>
        <w:t>н</w:t>
      </w:r>
      <w:r w:rsidRPr="0022255E">
        <w:rPr>
          <w:b/>
          <w:bCs/>
          <w:color w:val="000000"/>
          <w:position w:val="-1"/>
          <w:sz w:val="28"/>
          <w:szCs w:val="28"/>
          <w:u w:val="thick" w:color="000000"/>
          <w:lang w:val="ru-RU"/>
        </w:rPr>
        <w:t>ий.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20" w:right="66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 жи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ёмам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ы,пл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прои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одв</w:t>
      </w:r>
      <w:r w:rsidRPr="0022255E">
        <w:rPr>
          <w:color w:val="000000"/>
          <w:spacing w:val="5"/>
          <w:sz w:val="28"/>
          <w:szCs w:val="28"/>
          <w:lang w:val="ru-RU"/>
        </w:rPr>
        <w:t>э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ю водозаборных сооружений по ул. Космическая и ул. Шоссейная с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ми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3"/>
          <w:sz w:val="28"/>
          <w:szCs w:val="28"/>
          <w:lang w:val="ru-RU"/>
        </w:rPr>
        <w:t>нами</w:t>
      </w:r>
      <w:r w:rsidRPr="0022255E">
        <w:rPr>
          <w:color w:val="000000"/>
          <w:sz w:val="28"/>
          <w:szCs w:val="28"/>
          <w:lang w:val="ru-RU"/>
        </w:rPr>
        <w:t>,а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кжепл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япрои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ипол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ора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РБ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22" w:line="360" w:lineRule="auto"/>
        <w:ind w:left="120" w:right="66" w:firstLine="706"/>
        <w:jc w:val="both"/>
        <w:rPr>
          <w:color w:val="000000"/>
          <w:sz w:val="28"/>
          <w:szCs w:val="28"/>
          <w:lang w:val="ru-RU"/>
        </w:rPr>
        <w:sectPr w:rsidR="003B58B4" w:rsidRPr="0022255E">
          <w:pgSz w:w="11920" w:h="16840"/>
          <w:pgMar w:top="900" w:right="740" w:bottom="280" w:left="1580" w:header="446" w:footer="967" w:gutter="0"/>
          <w:cols w:space="720"/>
        </w:sect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59" w:lineRule="auto"/>
        <w:ind w:left="140" w:right="102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4.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Сведения о развитии систем диспетчеризации, телемеханизации исистемуправлениярежимамиводоснабженияна объектахорганизаций,осуществляющихводоснабжение</w:t>
      </w: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40" w:right="108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К20</w:t>
      </w:r>
      <w:r w:rsidRPr="0022255E">
        <w:rPr>
          <w:color w:val="000000"/>
          <w:spacing w:val="1"/>
          <w:sz w:val="28"/>
          <w:szCs w:val="28"/>
          <w:lang w:val="ru-RU"/>
        </w:rPr>
        <w:t>30г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зи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жинс при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7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  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1"/>
          <w:sz w:val="28"/>
          <w:szCs w:val="28"/>
          <w:lang w:val="ru-RU"/>
        </w:rPr>
        <w:t>мам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8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40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i/>
          <w:i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22255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бов</w:t>
      </w:r>
      <w:r w:rsidRPr="0022255E">
        <w:rPr>
          <w:b/>
          <w:bCs/>
          <w:i/>
          <w:iCs/>
          <w:color w:val="000000"/>
          <w:spacing w:val="5"/>
          <w:sz w:val="28"/>
          <w:szCs w:val="28"/>
          <w:lang w:val="ru-RU"/>
        </w:rPr>
        <w:t>а</w:t>
      </w:r>
      <w:r w:rsidRPr="0022255E">
        <w:rPr>
          <w:b/>
          <w:bCs/>
          <w:i/>
          <w:iCs/>
          <w:color w:val="000000"/>
          <w:spacing w:val="-1"/>
          <w:sz w:val="28"/>
          <w:szCs w:val="28"/>
          <w:lang w:val="ru-RU"/>
        </w:rPr>
        <w:t>ни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як</w:t>
      </w:r>
      <w:r w:rsidRPr="0022255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22255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22255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>д</w:t>
      </w:r>
      <w:r w:rsidRPr="0022255E">
        <w:rPr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22255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i/>
          <w:iCs/>
          <w:color w:val="000000"/>
          <w:spacing w:val="-1"/>
          <w:sz w:val="28"/>
          <w:szCs w:val="28"/>
          <w:lang w:val="ru-RU"/>
        </w:rPr>
        <w:t>п</w:t>
      </w:r>
      <w:r w:rsidRPr="0022255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i/>
          <w:iCs/>
          <w:color w:val="000000"/>
          <w:spacing w:val="4"/>
          <w:sz w:val="28"/>
          <w:szCs w:val="28"/>
          <w:lang w:val="ru-RU"/>
        </w:rPr>
        <w:t>т</w:t>
      </w:r>
      <w:r w:rsidRPr="0022255E">
        <w:rPr>
          <w:b/>
          <w:bCs/>
          <w:i/>
          <w:iCs/>
          <w:color w:val="000000"/>
          <w:spacing w:val="-2"/>
          <w:sz w:val="28"/>
          <w:szCs w:val="28"/>
          <w:lang w:val="ru-RU"/>
        </w:rPr>
        <w:t>ч</w:t>
      </w:r>
      <w:r w:rsidRPr="0022255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22255E">
        <w:rPr>
          <w:b/>
          <w:bCs/>
          <w:i/>
          <w:iCs/>
          <w:color w:val="000000"/>
          <w:spacing w:val="-1"/>
          <w:sz w:val="28"/>
          <w:szCs w:val="28"/>
          <w:lang w:val="ru-RU"/>
        </w:rPr>
        <w:t>и</w:t>
      </w:r>
      <w:r w:rsidRPr="0022255E">
        <w:rPr>
          <w:b/>
          <w:bCs/>
          <w:i/>
          <w:i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i/>
          <w:iCs/>
          <w:color w:val="000000"/>
          <w:spacing w:val="-1"/>
          <w:sz w:val="28"/>
          <w:szCs w:val="28"/>
          <w:lang w:val="ru-RU"/>
        </w:rPr>
        <w:t>ц</w:t>
      </w:r>
      <w:r w:rsidRPr="0022255E">
        <w:rPr>
          <w:b/>
          <w:bCs/>
          <w:i/>
          <w:i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i/>
          <w:iCs/>
          <w:color w:val="000000"/>
          <w:sz w:val="28"/>
          <w:szCs w:val="28"/>
          <w:lang w:val="ru-RU"/>
        </w:rPr>
        <w:t>и</w:t>
      </w:r>
    </w:p>
    <w:p w:rsidR="003B58B4" w:rsidRPr="0022255E" w:rsidRDefault="003B58B4" w:rsidP="009A4405">
      <w:pPr>
        <w:spacing w:line="360" w:lineRule="auto"/>
        <w:ind w:left="140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1.      Общие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ве</w:t>
      </w:r>
      <w:r w:rsidRPr="0022255E">
        <w:rPr>
          <w:color w:val="000000"/>
          <w:spacing w:val="-1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color w:val="000000"/>
          <w:sz w:val="28"/>
          <w:szCs w:val="28"/>
          <w:lang w:val="ru-RU"/>
        </w:rPr>
        <w:t>ия</w:t>
      </w:r>
    </w:p>
    <w:p w:rsidR="003B58B4" w:rsidRPr="0022255E" w:rsidRDefault="003B58B4" w:rsidP="009A4405">
      <w:pPr>
        <w:spacing w:line="360" w:lineRule="auto"/>
        <w:ind w:left="140" w:right="110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1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1.    Д</w:t>
      </w:r>
      <w:r w:rsidRPr="0022255E">
        <w:rPr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пра</w:t>
      </w:r>
      <w:r w:rsidRPr="0022255E">
        <w:rPr>
          <w:color w:val="000000"/>
          <w:spacing w:val="4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color w:val="000000"/>
          <w:sz w:val="28"/>
          <w:szCs w:val="28"/>
          <w:lang w:val="ru-RU"/>
        </w:rPr>
        <w:t>ияикон</w:t>
      </w:r>
      <w:r w:rsidRPr="0022255E">
        <w:rPr>
          <w:color w:val="000000"/>
          <w:spacing w:val="1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яр</w:t>
      </w:r>
      <w:r w:rsidRPr="0022255E">
        <w:rPr>
          <w:color w:val="000000"/>
          <w:spacing w:val="4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ыи</w:t>
      </w:r>
      <w:r w:rsidRPr="0022255E">
        <w:rPr>
          <w:color w:val="000000"/>
          <w:spacing w:val="6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1"/>
          <w:sz w:val="28"/>
          <w:szCs w:val="28"/>
          <w:lang w:val="ru-RU"/>
        </w:rPr>
        <w:t>ене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вания </w:t>
      </w:r>
      <w:r w:rsidRPr="0022255E">
        <w:rPr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1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а  </w:t>
      </w:r>
      <w:r w:rsidRPr="0022255E">
        <w:rPr>
          <w:color w:val="000000"/>
          <w:spacing w:val="-1"/>
          <w:sz w:val="28"/>
          <w:szCs w:val="28"/>
          <w:lang w:val="ru-RU"/>
        </w:rPr>
        <w:t>бы</w:t>
      </w:r>
      <w:r w:rsidRPr="0022255E">
        <w:rPr>
          <w:color w:val="000000"/>
          <w:spacing w:val="5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ьпр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ус</w:t>
      </w:r>
      <w:r w:rsidRPr="0022255E">
        <w:rPr>
          <w:color w:val="000000"/>
          <w:sz w:val="28"/>
          <w:szCs w:val="28"/>
          <w:lang w:val="ru-RU"/>
        </w:rPr>
        <w:t>мотр</w:t>
      </w:r>
      <w:r w:rsidRPr="0022255E">
        <w:rPr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прав</w:t>
      </w:r>
      <w:r w:rsidRPr="0022255E">
        <w:rPr>
          <w:color w:val="000000"/>
          <w:spacing w:val="-2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color w:val="000000"/>
          <w:sz w:val="28"/>
          <w:szCs w:val="28"/>
          <w:lang w:val="ru-RU"/>
        </w:rPr>
        <w:t xml:space="preserve">ияи </w:t>
      </w:r>
      <w:r w:rsidRPr="0022255E">
        <w:rPr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2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ац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оврем</w:t>
      </w:r>
      <w:r w:rsidRPr="0022255E">
        <w:rPr>
          <w:color w:val="000000"/>
          <w:spacing w:val="1"/>
          <w:sz w:val="28"/>
          <w:szCs w:val="28"/>
          <w:lang w:val="ru-RU"/>
        </w:rPr>
        <w:t>енн</w:t>
      </w:r>
      <w:r w:rsidRPr="0022255E">
        <w:rPr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хапп</w:t>
      </w:r>
      <w:r w:rsidRPr="0022255E">
        <w:rPr>
          <w:color w:val="000000"/>
          <w:spacing w:val="4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рат</w:t>
      </w:r>
      <w:r w:rsidRPr="0022255E">
        <w:rPr>
          <w:color w:val="000000"/>
          <w:spacing w:val="1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2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рам</w:t>
      </w:r>
      <w:r w:rsidRPr="0022255E">
        <w:rPr>
          <w:color w:val="000000"/>
          <w:spacing w:val="4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тв,мо</w:t>
      </w:r>
      <w:r w:rsidRPr="0022255E">
        <w:rPr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color w:val="000000"/>
          <w:spacing w:val="6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йра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ш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color w:val="000000"/>
          <w:sz w:val="28"/>
          <w:szCs w:val="28"/>
          <w:lang w:val="ru-RU"/>
        </w:rPr>
        <w:t>ияи комму</w:t>
      </w:r>
      <w:r w:rsidRPr="0022255E">
        <w:rPr>
          <w:color w:val="000000"/>
          <w:spacing w:val="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нн</w:t>
      </w:r>
      <w:r w:rsidRPr="0022255E">
        <w:rPr>
          <w:color w:val="000000"/>
          <w:sz w:val="28"/>
          <w:szCs w:val="28"/>
          <w:lang w:val="ru-RU"/>
        </w:rPr>
        <w:t>ой ап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арат</w:t>
      </w:r>
      <w:r w:rsidRPr="0022255E">
        <w:rPr>
          <w:color w:val="000000"/>
          <w:spacing w:val="1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ыотв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аю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импо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5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енн</w:t>
      </w:r>
      <w:r w:rsidRPr="0022255E">
        <w:rPr>
          <w:color w:val="000000"/>
          <w:sz w:val="28"/>
          <w:szCs w:val="28"/>
          <w:lang w:val="ru-RU"/>
        </w:rPr>
        <w:t>ойт</w:t>
      </w:r>
      <w:r w:rsidRPr="0022255E">
        <w:rPr>
          <w:color w:val="000000"/>
          <w:spacing w:val="1"/>
          <w:sz w:val="28"/>
          <w:szCs w:val="28"/>
          <w:lang w:val="ru-RU"/>
        </w:rPr>
        <w:t>ехн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color w:val="000000"/>
          <w:sz w:val="28"/>
          <w:szCs w:val="28"/>
          <w:lang w:val="ru-RU"/>
        </w:rPr>
        <w:t xml:space="preserve">кой </w:t>
      </w:r>
      <w:r w:rsidRPr="0022255E">
        <w:rPr>
          <w:color w:val="000000"/>
          <w:spacing w:val="2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и;</w:t>
      </w:r>
    </w:p>
    <w:p w:rsidR="003B58B4" w:rsidRPr="0022255E" w:rsidRDefault="003B58B4" w:rsidP="009A4405">
      <w:pPr>
        <w:spacing w:before="2" w:line="360" w:lineRule="auto"/>
        <w:ind w:left="140" w:right="112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1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2.   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 xml:space="preserve">ями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мы  </w:t>
      </w:r>
      <w:r w:rsidRPr="0022255E">
        <w:rPr>
          <w:color w:val="000000"/>
          <w:spacing w:val="1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ра</w:t>
      </w:r>
      <w:r w:rsidRPr="0022255E">
        <w:rPr>
          <w:color w:val="000000"/>
          <w:spacing w:val="4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color w:val="000000"/>
          <w:sz w:val="28"/>
          <w:szCs w:val="28"/>
          <w:lang w:val="ru-RU"/>
        </w:rPr>
        <w:t xml:space="preserve">ия  и  </w:t>
      </w:r>
      <w:r w:rsidRPr="0022255E">
        <w:rPr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2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ац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 о</w:t>
      </w:r>
      <w:r w:rsidRPr="0022255E">
        <w:rPr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ъектая</w:t>
      </w:r>
      <w:r w:rsidRPr="0022255E">
        <w:rPr>
          <w:color w:val="000000"/>
          <w:spacing w:val="4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яю</w:t>
      </w:r>
      <w:r w:rsidRPr="0022255E">
        <w:rPr>
          <w:color w:val="000000"/>
          <w:spacing w:val="1"/>
          <w:sz w:val="28"/>
          <w:szCs w:val="28"/>
          <w:lang w:val="ru-RU"/>
        </w:rPr>
        <w:t>тс</w:t>
      </w:r>
      <w:r w:rsidRPr="0022255E">
        <w:rPr>
          <w:color w:val="000000"/>
          <w:sz w:val="28"/>
          <w:szCs w:val="28"/>
          <w:lang w:val="ru-RU"/>
        </w:rPr>
        <w:t>я:</w:t>
      </w:r>
    </w:p>
    <w:p w:rsidR="003B58B4" w:rsidRPr="0022255E" w:rsidRDefault="003B58B4" w:rsidP="009A4405">
      <w:pPr>
        <w:spacing w:before="1" w:line="360" w:lineRule="auto"/>
        <w:ind w:left="140" w:right="111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ный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ьиупр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ми инжен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рны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6" w:line="360" w:lineRule="auto"/>
        <w:ind w:left="851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ниеи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ниеин</w:t>
      </w:r>
      <w:r w:rsidRPr="0022255E">
        <w:rPr>
          <w:color w:val="000000"/>
          <w:spacing w:val="1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z w:val="28"/>
          <w:szCs w:val="28"/>
          <w:lang w:val="ru-RU"/>
        </w:rPr>
        <w:t>циио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ема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40" w:right="104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ные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ияр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 ихр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2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 xml:space="preserve">ие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еме</w:t>
      </w:r>
      <w:r w:rsidRPr="0022255E">
        <w:rPr>
          <w:color w:val="000000"/>
          <w:sz w:val="28"/>
          <w:szCs w:val="28"/>
          <w:lang w:val="ru-RU"/>
        </w:rPr>
        <w:t>нным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1" w:line="360" w:lineRule="auto"/>
        <w:ind w:left="140" w:right="101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ый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ньн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ё</w:t>
      </w:r>
      <w:r w:rsidRPr="0022255E">
        <w:rPr>
          <w:color w:val="000000"/>
          <w:sz w:val="28"/>
          <w:szCs w:val="28"/>
          <w:lang w:val="ru-RU"/>
        </w:rPr>
        <w:t>жнос</w:t>
      </w:r>
      <w:r w:rsidRPr="0022255E">
        <w:rPr>
          <w:color w:val="000000"/>
          <w:spacing w:val="4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инжен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рн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6" w:line="360" w:lineRule="auto"/>
        <w:ind w:left="851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851"/>
        <w:rPr>
          <w:color w:val="000000"/>
          <w:lang w:val="ru-RU"/>
        </w:rPr>
      </w:pPr>
      <w:r w:rsidRPr="0022255E">
        <w:rPr>
          <w:color w:val="000000"/>
          <w:sz w:val="28"/>
          <w:szCs w:val="28"/>
          <w:lang w:val="ru-RU"/>
        </w:rPr>
        <w:t>1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3.   Припро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ктир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вании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мыпр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ус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тр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22" w:line="360" w:lineRule="auto"/>
        <w:ind w:left="140" w:right="100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ер</w:t>
      </w:r>
      <w:r w:rsidRPr="0022255E">
        <w:rPr>
          <w:color w:val="000000"/>
          <w:spacing w:val="1"/>
          <w:sz w:val="28"/>
          <w:szCs w:val="28"/>
          <w:lang w:val="ru-RU"/>
        </w:rPr>
        <w:t>асш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циюкиз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1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мс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циона</w:t>
      </w:r>
      <w:r w:rsidRPr="0022255E">
        <w:rPr>
          <w:color w:val="000000"/>
          <w:spacing w:val="6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 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хноло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им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>,  за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ё</w:t>
      </w:r>
      <w:r w:rsidRPr="0022255E">
        <w:rPr>
          <w:color w:val="000000"/>
          <w:sz w:val="28"/>
          <w:szCs w:val="28"/>
          <w:lang w:val="ru-RU"/>
        </w:rPr>
        <w:t>т  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</w:p>
    <w:p w:rsidR="003B58B4" w:rsidRPr="0022255E" w:rsidRDefault="003B58B4" w:rsidP="009A4405">
      <w:pPr>
        <w:spacing w:before="6" w:line="360" w:lineRule="auto"/>
        <w:ind w:left="140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,п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нияи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ии,</w:t>
      </w:r>
    </w:p>
    <w:p w:rsidR="003B58B4" w:rsidRPr="0022255E" w:rsidRDefault="003B58B4" w:rsidP="009A4405">
      <w:pPr>
        <w:spacing w:line="360" w:lineRule="auto"/>
        <w:ind w:left="140" w:right="110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оэк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 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лужи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ы,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уюн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ё</w:t>
      </w:r>
      <w:r w:rsidRPr="0022255E">
        <w:rPr>
          <w:color w:val="000000"/>
          <w:sz w:val="28"/>
          <w:szCs w:val="28"/>
          <w:lang w:val="ru-RU"/>
        </w:rPr>
        <w:t>жнос</w:t>
      </w:r>
      <w:r w:rsidRPr="0022255E">
        <w:rPr>
          <w:color w:val="000000"/>
          <w:spacing w:val="4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тк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 р</w:t>
      </w:r>
      <w:r w:rsidRPr="0022255E">
        <w:rPr>
          <w:color w:val="000000"/>
          <w:spacing w:val="1"/>
          <w:sz w:val="28"/>
          <w:szCs w:val="28"/>
          <w:lang w:val="ru-RU"/>
        </w:rPr>
        <w:t>еаг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 на из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40" w:right="110" w:firstLine="711"/>
        <w:jc w:val="both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9" w:line="360" w:lineRule="auto"/>
        <w:ind w:left="140" w:right="112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 пи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ниеотр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ик</w:t>
      </w:r>
      <w:r w:rsidRPr="0022255E">
        <w:rPr>
          <w:color w:val="000000"/>
          <w:sz w:val="28"/>
          <w:szCs w:val="28"/>
          <w:lang w:val="ru-RU"/>
        </w:rPr>
        <w:t>аэ</w:t>
      </w:r>
      <w:r w:rsidRPr="0022255E">
        <w:rPr>
          <w:color w:val="000000"/>
          <w:spacing w:val="1"/>
          <w:sz w:val="28"/>
          <w:szCs w:val="28"/>
          <w:lang w:val="ru-RU"/>
        </w:rPr>
        <w:t>ле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ии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по</w:t>
      </w:r>
      <w:r w:rsidRPr="0022255E">
        <w:rPr>
          <w:color w:val="000000"/>
          <w:spacing w:val="2"/>
          <w:sz w:val="28"/>
          <w:szCs w:val="28"/>
          <w:lang w:val="ru-RU"/>
        </w:rPr>
        <w:t>дд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ржи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ыне 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ину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" w:line="360" w:lineRule="auto"/>
        <w:ind w:left="140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2.Ди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2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1"/>
          <w:sz w:val="28"/>
          <w:szCs w:val="28"/>
          <w:lang w:val="ru-RU"/>
        </w:rPr>
        <w:t>уе</w:t>
      </w:r>
      <w:r w:rsidRPr="0022255E">
        <w:rPr>
          <w:color w:val="000000"/>
          <w:sz w:val="28"/>
          <w:szCs w:val="28"/>
          <w:lang w:val="ru-RU"/>
        </w:rPr>
        <w:t>моео</w:t>
      </w:r>
      <w:r w:rsidRPr="0022255E">
        <w:rPr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овани</w:t>
      </w:r>
      <w:r w:rsidRPr="0022255E">
        <w:rPr>
          <w:color w:val="000000"/>
          <w:spacing w:val="12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140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ные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а</w:t>
      </w:r>
    </w:p>
    <w:p w:rsidR="003B58B4" w:rsidRPr="0022255E" w:rsidRDefault="003B58B4" w:rsidP="009A4405">
      <w:pPr>
        <w:spacing w:line="360" w:lineRule="auto"/>
        <w:ind w:left="140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3.</w:t>
      </w:r>
      <w:r w:rsidRPr="0022255E">
        <w:rPr>
          <w:color w:val="000000"/>
          <w:spacing w:val="1"/>
          <w:sz w:val="28"/>
          <w:szCs w:val="28"/>
          <w:lang w:val="ru-RU"/>
        </w:rPr>
        <w:t>Фун</w:t>
      </w:r>
      <w:r w:rsidRPr="0022255E">
        <w:rPr>
          <w:color w:val="000000"/>
          <w:sz w:val="28"/>
          <w:szCs w:val="28"/>
          <w:lang w:val="ru-RU"/>
        </w:rPr>
        <w:t>кции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мыавтомати</w:t>
      </w:r>
      <w:r w:rsidRPr="0022255E">
        <w:rPr>
          <w:color w:val="000000"/>
          <w:spacing w:val="2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ациии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7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2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ации:</w:t>
      </w:r>
    </w:p>
    <w:p w:rsidR="003B58B4" w:rsidRPr="0022255E" w:rsidRDefault="003B58B4" w:rsidP="009A4405">
      <w:pPr>
        <w:spacing w:line="360" w:lineRule="auto"/>
        <w:ind w:left="140" w:right="11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1.    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ьи 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нияспр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авпо</w:t>
      </w:r>
      <w:r w:rsidRPr="0022255E">
        <w:rPr>
          <w:color w:val="000000"/>
          <w:spacing w:val="1"/>
          <w:sz w:val="28"/>
          <w:szCs w:val="28"/>
          <w:lang w:val="ru-RU"/>
        </w:rPr>
        <w:t>меще</w:t>
      </w:r>
      <w:r w:rsidRPr="0022255E">
        <w:rPr>
          <w:color w:val="000000"/>
          <w:sz w:val="28"/>
          <w:szCs w:val="28"/>
          <w:lang w:val="ru-RU"/>
        </w:rPr>
        <w:t>нии;</w:t>
      </w:r>
    </w:p>
    <w:p w:rsidR="003B58B4" w:rsidRPr="0022255E" w:rsidRDefault="003B58B4" w:rsidP="009A4405">
      <w:pPr>
        <w:spacing w:before="11" w:line="360" w:lineRule="auto"/>
        <w:ind w:left="140" w:right="11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2.  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испо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 р</w:t>
      </w:r>
      <w:r w:rsidRPr="0022255E">
        <w:rPr>
          <w:color w:val="000000"/>
          <w:spacing w:val="1"/>
          <w:sz w:val="28"/>
          <w:szCs w:val="28"/>
          <w:lang w:val="ru-RU"/>
        </w:rPr>
        <w:t>асш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ойна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ьт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10"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3.     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1"/>
          <w:sz w:val="28"/>
          <w:szCs w:val="28"/>
          <w:lang w:val="ru-RU"/>
        </w:rPr>
        <w:t>состоянии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ихн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40" w:right="11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4.     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,а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же и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из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ияна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исп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10"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5.      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ысп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40" w:right="114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6.     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ло  проп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ниин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жениявц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хп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нции;</w:t>
      </w:r>
    </w:p>
    <w:p w:rsidR="003B58B4" w:rsidRPr="0022255E" w:rsidRDefault="003B58B4" w:rsidP="009A4405">
      <w:pPr>
        <w:spacing w:before="5"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7.     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-2"/>
          <w:sz w:val="28"/>
          <w:szCs w:val="28"/>
          <w:lang w:val="ru-RU"/>
        </w:rPr>
        <w:t>возникновении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ниявпо</w:t>
      </w:r>
      <w:r w:rsidRPr="0022255E">
        <w:rPr>
          <w:color w:val="000000"/>
          <w:spacing w:val="1"/>
          <w:sz w:val="28"/>
          <w:szCs w:val="28"/>
          <w:lang w:val="ru-RU"/>
        </w:rPr>
        <w:t>меще</w:t>
      </w:r>
      <w:r w:rsidRPr="0022255E">
        <w:rPr>
          <w:color w:val="000000"/>
          <w:sz w:val="28"/>
          <w:szCs w:val="28"/>
          <w:lang w:val="ru-RU"/>
        </w:rPr>
        <w:t>нии;</w:t>
      </w:r>
    </w:p>
    <w:p w:rsidR="003B58B4" w:rsidRPr="0022255E" w:rsidRDefault="003B58B4" w:rsidP="009A4405">
      <w:pPr>
        <w:spacing w:line="360" w:lineRule="auto"/>
        <w:ind w:left="140" w:right="11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8.   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ло не 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ниро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ном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упе в по</w:t>
      </w:r>
      <w:r w:rsidRPr="0022255E">
        <w:rPr>
          <w:color w:val="000000"/>
          <w:spacing w:val="1"/>
          <w:sz w:val="28"/>
          <w:szCs w:val="28"/>
          <w:lang w:val="ru-RU"/>
        </w:rPr>
        <w:t>меще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6" w:line="360" w:lineRule="auto"/>
        <w:ind w:left="142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4.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2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ации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та</w:t>
      </w:r>
      <w:r w:rsidRPr="0022255E">
        <w:rPr>
          <w:color w:val="000000"/>
          <w:spacing w:val="1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циипов</w:t>
      </w:r>
      <w:r w:rsidRPr="0022255E">
        <w:rPr>
          <w:color w:val="000000"/>
          <w:spacing w:val="-2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шен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ав</w:t>
      </w:r>
      <w:r w:rsidRPr="0022255E">
        <w:rPr>
          <w:color w:val="000000"/>
          <w:spacing w:val="-2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color w:val="000000"/>
          <w:sz w:val="28"/>
          <w:szCs w:val="28"/>
          <w:lang w:val="ru-RU"/>
        </w:rPr>
        <w:t>ия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иеп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-О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7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1.    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ниян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н/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ык</w:t>
      </w:r>
      <w:r w:rsidRPr="0022255E">
        <w:rPr>
          <w:color w:val="000000"/>
          <w:spacing w:val="4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)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22"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2.     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ок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ровн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3.      </w:t>
      </w:r>
      <w:r w:rsidRPr="0022255E">
        <w:rPr>
          <w:color w:val="000000"/>
          <w:spacing w:val="1"/>
          <w:sz w:val="28"/>
          <w:szCs w:val="28"/>
          <w:lang w:val="ru-RU"/>
        </w:rPr>
        <w:t>Час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аще</w:t>
      </w:r>
      <w:r w:rsidRPr="0022255E">
        <w:rPr>
          <w:color w:val="000000"/>
          <w:sz w:val="28"/>
          <w:szCs w:val="28"/>
          <w:lang w:val="ru-RU"/>
        </w:rPr>
        <w:t>ниян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4.     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авпо</w:t>
      </w:r>
      <w:r w:rsidRPr="0022255E">
        <w:rPr>
          <w:color w:val="000000"/>
          <w:spacing w:val="1"/>
          <w:sz w:val="28"/>
          <w:szCs w:val="28"/>
          <w:lang w:val="ru-RU"/>
        </w:rPr>
        <w:t>меще</w:t>
      </w:r>
      <w:r w:rsidRPr="0022255E">
        <w:rPr>
          <w:color w:val="000000"/>
          <w:sz w:val="28"/>
          <w:szCs w:val="28"/>
          <w:lang w:val="ru-RU"/>
        </w:rPr>
        <w:t>нии;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5.    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ына 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евн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ную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нци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6.    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еизн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нции;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7.      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ян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8.      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ходэ</w:t>
      </w:r>
      <w:r w:rsidRPr="0022255E">
        <w:rPr>
          <w:color w:val="000000"/>
          <w:spacing w:val="1"/>
          <w:sz w:val="28"/>
          <w:szCs w:val="28"/>
          <w:lang w:val="ru-RU"/>
        </w:rPr>
        <w:t>ле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и.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1.      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ниевн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порномп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2.      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/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ии</w:t>
      </w:r>
    </w:p>
    <w:p w:rsidR="003B58B4" w:rsidRPr="0022255E" w:rsidRDefault="003B58B4" w:rsidP="009A4405">
      <w:pPr>
        <w:spacing w:line="360" w:lineRule="auto"/>
        <w:ind w:left="140" w:right="10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: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 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нции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ожно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 при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иир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вс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,и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6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 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1"/>
          <w:sz w:val="28"/>
          <w:szCs w:val="28"/>
          <w:lang w:val="ru-RU"/>
        </w:rPr>
        <w:t>мам</w:t>
      </w:r>
      <w:r w:rsidRPr="0022255E">
        <w:rPr>
          <w:color w:val="000000"/>
          <w:sz w:val="28"/>
          <w:szCs w:val="28"/>
          <w:lang w:val="ru-RU"/>
        </w:rPr>
        <w:t>и А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/</w:t>
      </w:r>
      <w:r w:rsidRPr="0022255E">
        <w:rPr>
          <w:color w:val="000000"/>
          <w:spacing w:val="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ык</w:t>
      </w:r>
      <w:r w:rsidRPr="0022255E">
        <w:rPr>
          <w:color w:val="000000"/>
          <w:spacing w:val="4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2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3"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4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1.      О</w:t>
      </w:r>
      <w:r w:rsidRPr="0022255E">
        <w:rPr>
          <w:color w:val="000000"/>
          <w:spacing w:val="3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риян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нции;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2.      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3.      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иевпо</w:t>
      </w:r>
      <w:r w:rsidRPr="0022255E">
        <w:rPr>
          <w:color w:val="000000"/>
          <w:spacing w:val="1"/>
          <w:sz w:val="28"/>
          <w:szCs w:val="28"/>
          <w:lang w:val="ru-RU"/>
        </w:rPr>
        <w:t>меще</w:t>
      </w:r>
      <w:r w:rsidRPr="0022255E">
        <w:rPr>
          <w:color w:val="000000"/>
          <w:sz w:val="28"/>
          <w:szCs w:val="28"/>
          <w:lang w:val="ru-RU"/>
        </w:rPr>
        <w:t>нии;</w:t>
      </w:r>
    </w:p>
    <w:p w:rsidR="003B58B4" w:rsidRPr="0022255E" w:rsidRDefault="003B58B4" w:rsidP="009A4405">
      <w:pPr>
        <w:spacing w:line="360" w:lineRule="auto"/>
        <w:ind w:left="84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4.      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нир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нный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упвпо</w:t>
      </w:r>
      <w:r w:rsidRPr="0022255E">
        <w:rPr>
          <w:color w:val="000000"/>
          <w:spacing w:val="1"/>
          <w:sz w:val="28"/>
          <w:szCs w:val="28"/>
          <w:lang w:val="ru-RU"/>
        </w:rPr>
        <w:t>меще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40" w:right="11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5.     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ниео ни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 н</w:t>
      </w:r>
      <w:r w:rsidRPr="0022255E">
        <w:rPr>
          <w:color w:val="000000"/>
          <w:spacing w:val="1"/>
          <w:sz w:val="28"/>
          <w:szCs w:val="28"/>
          <w:lang w:val="ru-RU"/>
        </w:rPr>
        <w:t>аг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,  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лизир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ьопор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ена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ассе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10" w:line="360" w:lineRule="auto"/>
        <w:ind w:left="140" w:right="11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6.     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   о    ни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ом  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нии     на   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сас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олл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10" w:line="360" w:lineRule="auto"/>
        <w:ind w:left="846"/>
        <w:rPr>
          <w:color w:val="000000"/>
          <w:sz w:val="28"/>
          <w:szCs w:val="28"/>
          <w:lang w:val="ru-RU"/>
        </w:rPr>
        <w:sectPr w:rsidR="003B58B4" w:rsidRPr="0022255E">
          <w:pgSz w:w="11920" w:h="16840"/>
          <w:pgMar w:top="900" w:right="700" w:bottom="280" w:left="1560" w:header="446" w:footer="967" w:gutter="0"/>
          <w:cols w:space="720"/>
        </w:sectPr>
      </w:pPr>
      <w:r w:rsidRPr="0022255E">
        <w:rPr>
          <w:color w:val="000000"/>
          <w:sz w:val="28"/>
          <w:szCs w:val="28"/>
          <w:lang w:val="ru-RU"/>
        </w:rPr>
        <w:t xml:space="preserve">7.     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ниен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женияпи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</w:t>
      </w:r>
    </w:p>
    <w:p w:rsidR="003B58B4" w:rsidRPr="0022255E" w:rsidRDefault="003B58B4" w:rsidP="009A4405">
      <w:pPr>
        <w:spacing w:before="15" w:line="260" w:lineRule="exact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40" w:right="113" w:firstLine="850"/>
        <w:jc w:val="both"/>
        <w:rPr>
          <w:b/>
          <w:bCs/>
          <w:color w:val="000000"/>
          <w:spacing w:val="-1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5.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Сведенияобоснащенности зданий,строений, сооружений приборами учетаводыиих применении ипри осуществлении ирасчетовза потребленнуюводу</w:t>
      </w:r>
    </w:p>
    <w:p w:rsidR="003B58B4" w:rsidRPr="0022255E" w:rsidRDefault="003B58B4" w:rsidP="009A4405">
      <w:pPr>
        <w:spacing w:before="19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firstLine="85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оля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,полно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юо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олл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и)при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нойи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 в2013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ило4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ш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. Количество общедомовых приборов учета в 2019 году составляет уже 109 единиц.</w:t>
      </w:r>
    </w:p>
    <w:p w:rsidR="003B58B4" w:rsidRPr="0022255E" w:rsidRDefault="003B58B4" w:rsidP="009A4405">
      <w:pPr>
        <w:spacing w:line="360" w:lineRule="auto"/>
        <w:ind w:left="140" w:right="107" w:firstLine="711"/>
        <w:jc w:val="both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40" w:right="107" w:firstLine="711"/>
        <w:jc w:val="both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990"/>
        <w:rPr>
          <w:b/>
          <w:bCs/>
          <w:color w:val="000000"/>
          <w:spacing w:val="-1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6.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Описаниевариантовмаршрутовпрохождениятрубопроводов</w:t>
      </w:r>
    </w:p>
    <w:p w:rsidR="003B58B4" w:rsidRPr="0022255E" w:rsidRDefault="003B58B4" w:rsidP="009A4405">
      <w:pPr>
        <w:spacing w:line="360" w:lineRule="auto"/>
        <w:ind w:left="140"/>
        <w:rPr>
          <w:b/>
          <w:bCs/>
          <w:color w:val="000000"/>
          <w:spacing w:val="-1"/>
          <w:sz w:val="28"/>
          <w:szCs w:val="28"/>
          <w:lang w:val="ru-RU"/>
        </w:rPr>
      </w:pP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(трасс)потерриториипоселения,городскогоокругаиихобоснование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40" w:right="10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Вр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полн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ропри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ий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нной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жения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о20</w:t>
      </w:r>
      <w:r w:rsidRPr="0022255E">
        <w:rPr>
          <w:color w:val="000000"/>
          <w:spacing w:val="4"/>
          <w:sz w:val="28"/>
          <w:szCs w:val="28"/>
          <w:lang w:val="ru-RU"/>
        </w:rPr>
        <w:t>25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5"/>
          <w:sz w:val="28"/>
          <w:szCs w:val="28"/>
          <w:lang w:val="ru-RU"/>
        </w:rPr>
        <w:t>строительство</w:t>
      </w:r>
      <w:r w:rsidRPr="0022255E">
        <w:rPr>
          <w:color w:val="000000"/>
          <w:spacing w:val="1"/>
          <w:sz w:val="28"/>
          <w:szCs w:val="28"/>
          <w:lang w:val="ru-RU"/>
        </w:rPr>
        <w:t>маг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40" w:right="10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ш</w:t>
      </w:r>
      <w:r w:rsidRPr="0022255E">
        <w:rPr>
          <w:color w:val="000000"/>
          <w:sz w:val="28"/>
          <w:szCs w:val="28"/>
          <w:lang w:val="ru-RU"/>
        </w:rPr>
        <w:t>ру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  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аем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тпр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оль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40" w:right="112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асс</w:t>
      </w:r>
      <w:r w:rsidRPr="0022255E">
        <w:rPr>
          <w:color w:val="000000"/>
          <w:sz w:val="28"/>
          <w:szCs w:val="28"/>
          <w:lang w:val="ru-RU"/>
        </w:rPr>
        <w:t>ыпро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вко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ывприложе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ии2.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40" w:right="111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7.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нд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ио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я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уа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рны</w:t>
      </w:r>
      <w:r w:rsidRPr="0022255E">
        <w:rPr>
          <w:b/>
          <w:bCs/>
          <w:color w:val="000000"/>
          <w:sz w:val="28"/>
          <w:szCs w:val="28"/>
          <w:lang w:val="ru-RU"/>
        </w:rPr>
        <w:t>хб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ш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н</w:t>
      </w:r>
    </w:p>
    <w:p w:rsidR="003B58B4" w:rsidRPr="0022255E" w:rsidRDefault="003B58B4" w:rsidP="009A4405">
      <w:pPr>
        <w:spacing w:before="6" w:line="360" w:lineRule="auto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60" w:lineRule="auto"/>
        <w:ind w:left="140" w:right="116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меще</w:t>
      </w:r>
      <w:r w:rsidRPr="0022255E">
        <w:rPr>
          <w:color w:val="000000"/>
          <w:sz w:val="28"/>
          <w:szCs w:val="28"/>
          <w:lang w:val="ru-RU"/>
        </w:rPr>
        <w:t>нияр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ных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нцийо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 из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ний.</w:t>
      </w:r>
    </w:p>
    <w:p w:rsidR="003B58B4" w:rsidRPr="0022255E" w:rsidRDefault="003B58B4" w:rsidP="009A4405">
      <w:pPr>
        <w:spacing w:before="3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before="15" w:line="260" w:lineRule="exact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before="15" w:line="260" w:lineRule="exact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before="22" w:line="359" w:lineRule="auto"/>
        <w:ind w:left="140" w:right="104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59" w:lineRule="auto"/>
        <w:ind w:left="140" w:right="104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59" w:lineRule="auto"/>
        <w:ind w:left="140" w:right="104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59" w:lineRule="auto"/>
        <w:ind w:left="140" w:right="104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40" w:right="104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8.Гра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он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я 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ъ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ов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>бж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ия</w:t>
      </w:r>
      <w:r w:rsidRPr="0022255E">
        <w:rPr>
          <w:b/>
          <w:bCs/>
          <w:color w:val="000000"/>
          <w:sz w:val="28"/>
          <w:szCs w:val="28"/>
          <w:lang w:val="ru-RU"/>
        </w:rPr>
        <w:t>,х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абж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before="19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42" w:firstLine="85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е 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ящ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я  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ы   </w:t>
      </w:r>
      <w:r w:rsidRPr="0022255E">
        <w:rPr>
          <w:color w:val="000000"/>
          <w:spacing w:val="7"/>
          <w:sz w:val="28"/>
          <w:szCs w:val="28"/>
          <w:lang w:val="ru-RU"/>
        </w:rPr>
        <w:t xml:space="preserve"> 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 xml:space="preserve">т   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меще</w:t>
      </w:r>
      <w:r w:rsidRPr="0022255E">
        <w:rPr>
          <w:color w:val="000000"/>
          <w:sz w:val="28"/>
          <w:szCs w:val="28"/>
          <w:lang w:val="ru-RU"/>
        </w:rPr>
        <w:t xml:space="preserve">ны   в  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иц</w:t>
      </w:r>
      <w:r w:rsidRPr="0022255E">
        <w:rPr>
          <w:color w:val="000000"/>
          <w:spacing w:val="5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х   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40" w:right="108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9.Ка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(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)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 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я 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ъ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ов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из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абж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ия</w:t>
      </w:r>
      <w:r w:rsidRPr="0022255E">
        <w:rPr>
          <w:b/>
          <w:bCs/>
          <w:color w:val="000000"/>
          <w:sz w:val="28"/>
          <w:szCs w:val="28"/>
          <w:lang w:val="ru-RU"/>
        </w:rPr>
        <w:t>,х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8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абж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before="4" w:line="360" w:lineRule="auto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60" w:lineRule="auto"/>
        <w:ind w:left="140" w:right="113" w:firstLine="711"/>
        <w:jc w:val="both"/>
        <w:rPr>
          <w:color w:val="000000"/>
          <w:sz w:val="28"/>
          <w:szCs w:val="28"/>
          <w:lang w:val="ru-RU"/>
        </w:rPr>
        <w:sectPr w:rsidR="003B58B4" w:rsidRPr="0022255E">
          <w:pgSz w:w="11920" w:h="16840"/>
          <w:pgMar w:top="900" w:right="700" w:bottom="280" w:left="1560" w:header="446" w:footer="967" w:gutter="0"/>
          <w:cols w:space="720"/>
        </w:sect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ы  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щег</w:t>
      </w:r>
      <w:r w:rsidRPr="0022255E">
        <w:rPr>
          <w:color w:val="000000"/>
          <w:sz w:val="28"/>
          <w:szCs w:val="28"/>
          <w:lang w:val="ru-RU"/>
        </w:rPr>
        <w:t>о   и   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ру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 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меще</w:t>
      </w:r>
      <w:r w:rsidRPr="0022255E">
        <w:rPr>
          <w:color w:val="000000"/>
          <w:sz w:val="28"/>
          <w:szCs w:val="28"/>
          <w:lang w:val="ru-RU"/>
        </w:rPr>
        <w:t>ния  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япр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нывприложе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0"/>
          <w:sz w:val="28"/>
          <w:szCs w:val="28"/>
          <w:lang w:val="ru-RU"/>
        </w:rPr>
        <w:t>1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2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0" w:line="260" w:lineRule="exact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before="22" w:line="360" w:lineRule="auto"/>
        <w:ind w:left="548" w:right="99" w:firstLine="361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 xml:space="preserve">5.     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Э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ки</w:t>
      </w:r>
      <w:r w:rsidRPr="0022255E">
        <w:rPr>
          <w:b/>
          <w:bCs/>
          <w:color w:val="000000"/>
          <w:sz w:val="28"/>
          <w:szCs w:val="28"/>
          <w:lang w:val="ru-RU"/>
        </w:rPr>
        <w:t>еа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ия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9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уи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кц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ъ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ов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из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ой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>бж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before="2" w:line="360" w:lineRule="auto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16" w:right="68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нныена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ы,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ут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есе</w:t>
      </w:r>
      <w:r w:rsidRPr="0022255E">
        <w:rPr>
          <w:color w:val="000000"/>
          <w:sz w:val="28"/>
          <w:szCs w:val="28"/>
          <w:lang w:val="ru-RU"/>
        </w:rPr>
        <w:t>ны к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ропри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оохр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нео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ужаю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 из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вь</w:t>
      </w:r>
      <w:r w:rsidRPr="0022255E">
        <w:rPr>
          <w:color w:val="000000"/>
          <w:sz w:val="28"/>
          <w:szCs w:val="28"/>
          <w:lang w:val="ru-RU"/>
        </w:rPr>
        <w:t>я 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3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1"/>
          <w:sz w:val="28"/>
          <w:szCs w:val="28"/>
          <w:lang w:val="ru-RU"/>
        </w:rPr>
        <w:t>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тот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нных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ий–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-2"/>
          <w:sz w:val="28"/>
          <w:szCs w:val="28"/>
          <w:lang w:val="ru-RU"/>
        </w:rPr>
        <w:t>вь</w:t>
      </w:r>
      <w:r w:rsidRPr="0022255E">
        <w:rPr>
          <w:color w:val="000000"/>
          <w:sz w:val="28"/>
          <w:szCs w:val="28"/>
          <w:lang w:val="ru-RU"/>
        </w:rPr>
        <w:t xml:space="preserve">яи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ажизни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н.</w:t>
      </w:r>
    </w:p>
    <w:p w:rsidR="003B58B4" w:rsidRPr="0022255E" w:rsidRDefault="003B58B4" w:rsidP="009A4405">
      <w:pPr>
        <w:spacing w:before="14" w:line="360" w:lineRule="auto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16" w:right="67" w:firstLine="850"/>
        <w:jc w:val="both"/>
        <w:rPr>
          <w:b/>
          <w:bCs/>
          <w:color w:val="000000"/>
          <w:spacing w:val="-2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5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1.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Сведенияомерахпопредотвращению вредноговоздействияна водныйбассейнпредлагаемых кновомустроительствуиреконструкции объектовцентрализованной системыводоснабженияприутилизации промывныхвод</w:t>
      </w:r>
    </w:p>
    <w:p w:rsidR="003B58B4" w:rsidRPr="0022255E" w:rsidRDefault="003B58B4" w:rsidP="009A4405">
      <w:pPr>
        <w:spacing w:before="18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16" w:right="6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3"/>
          <w:sz w:val="28"/>
          <w:szCs w:val="28"/>
          <w:lang w:val="ru-RU"/>
        </w:rPr>
        <w:t>ст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йв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»нео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тзн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ияна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ияз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пол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я и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апр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17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оре илипо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,а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жепо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иц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мпо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3"/>
          <w:sz w:val="28"/>
          <w:szCs w:val="28"/>
          <w:lang w:val="ru-RU"/>
        </w:rPr>
        <w:t>Э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 эконо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ноеи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зноер</w:t>
      </w:r>
      <w:r w:rsidRPr="0022255E">
        <w:rPr>
          <w:color w:val="000000"/>
          <w:spacing w:val="1"/>
          <w:sz w:val="28"/>
          <w:szCs w:val="28"/>
          <w:lang w:val="ru-RU"/>
        </w:rPr>
        <w:t>еше</w:t>
      </w:r>
      <w:r w:rsidRPr="0022255E">
        <w:rPr>
          <w:color w:val="000000"/>
          <w:sz w:val="28"/>
          <w:szCs w:val="28"/>
          <w:lang w:val="ru-RU"/>
        </w:rPr>
        <w:t>ниепро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и.</w:t>
      </w:r>
    </w:p>
    <w:p w:rsidR="003B58B4" w:rsidRPr="0022255E" w:rsidRDefault="003B58B4" w:rsidP="009A4405">
      <w:pPr>
        <w:spacing w:before="7" w:line="360" w:lineRule="auto"/>
        <w:ind w:left="116" w:right="6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у н</w:t>
      </w:r>
      <w:r w:rsidRPr="0022255E">
        <w:rPr>
          <w:color w:val="000000"/>
          <w:spacing w:val="1"/>
          <w:sz w:val="28"/>
          <w:szCs w:val="28"/>
          <w:lang w:val="ru-RU"/>
        </w:rPr>
        <w:t>ега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ожновп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иод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ий,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ныир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2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нияз</w:t>
      </w:r>
      <w:r w:rsidRPr="0022255E">
        <w:rPr>
          <w:color w:val="000000"/>
          <w:spacing w:val="1"/>
          <w:sz w:val="28"/>
          <w:szCs w:val="28"/>
          <w:lang w:val="ru-RU"/>
        </w:rPr>
        <w:t>еме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овз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4" w:line="360" w:lineRule="auto"/>
        <w:ind w:left="116" w:right="74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,от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зкир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лояна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нойпло</w:t>
      </w:r>
      <w:r w:rsidRPr="0022255E">
        <w:rPr>
          <w:color w:val="000000"/>
          <w:spacing w:val="1"/>
          <w:sz w:val="28"/>
          <w:szCs w:val="28"/>
          <w:lang w:val="ru-RU"/>
        </w:rPr>
        <w:t>ща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1"/>
          <w:sz w:val="28"/>
          <w:szCs w:val="28"/>
          <w:lang w:val="ru-RU"/>
        </w:rPr>
        <w:t>мес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еив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ини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 xml:space="preserve">ные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 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нойз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ып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ии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ул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3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ции;</w:t>
      </w:r>
    </w:p>
    <w:p w:rsidR="003B58B4" w:rsidRPr="0022255E" w:rsidRDefault="003B58B4" w:rsidP="009A4405">
      <w:pPr>
        <w:spacing w:before="1" w:line="360" w:lineRule="auto"/>
        <w:ind w:left="116" w:right="75" w:firstLine="706"/>
        <w:jc w:val="both"/>
        <w:rPr>
          <w:color w:val="000000"/>
          <w:sz w:val="28"/>
          <w:szCs w:val="28"/>
          <w:lang w:val="ru-RU"/>
        </w:rPr>
        <w:sectPr w:rsidR="003B58B4" w:rsidRPr="0022255E" w:rsidSect="00474363">
          <w:headerReference w:type="default" r:id="rId28"/>
          <w:footerReference w:type="default" r:id="rId29"/>
          <w:pgSz w:w="11920" w:h="16840"/>
          <w:pgMar w:top="1200" w:right="740" w:bottom="280" w:left="1300" w:header="725" w:footer="1119" w:gutter="0"/>
          <w:pgNumType w:start="60"/>
          <w:cols w:space="720"/>
        </w:sectPr>
      </w:pPr>
      <w:r>
        <w:rPr>
          <w:noProof/>
          <w:lang w:val="ru-RU" w:eastAsia="ru-RU"/>
        </w:rPr>
        <w:pict>
          <v:group id="Group 23" o:spid="_x0000_s1063" style="position:absolute;left:0;text-align:left;margin-left:69.4pt;margin-top:111.3pt;width:485pt;height:0;z-index:-251660288;mso-position-horizontal-relative:page" coordorigin="1388,2226" coordsize="9700,0">
            <v:shape id="Freeform 24" o:spid="_x0000_s1064" style="position:absolute;left:1388;top:2226;width:9700;height:0;visibility:visible;mso-wrap-style:square;v-text-anchor:top" coordsize="9700,0" path="m,l9699,e" filled="f" strokeweight=".20464mm">
              <v:path arrowok="t" o:connecttype="custom" o:connectlocs="0,0;9699,0" o:connectangles="0,0"/>
            </v:shape>
            <w10:wrap anchorx="page"/>
          </v:group>
        </w:pict>
      </w:r>
      <w:r w:rsidRPr="0022255E">
        <w:rPr>
          <w:color w:val="000000"/>
          <w:sz w:val="28"/>
          <w:szCs w:val="28"/>
          <w:lang w:val="ru-RU"/>
        </w:rPr>
        <w:t>-по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пл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ар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еме</w:t>
      </w:r>
      <w:r w:rsidRPr="0022255E">
        <w:rPr>
          <w:color w:val="000000"/>
          <w:sz w:val="28"/>
          <w:szCs w:val="28"/>
          <w:lang w:val="ru-RU"/>
        </w:rPr>
        <w:t xml:space="preserve">нные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жен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ной пло</w:t>
      </w:r>
      <w:r w:rsidRPr="0022255E">
        <w:rPr>
          <w:color w:val="000000"/>
          <w:spacing w:val="1"/>
          <w:sz w:val="28"/>
          <w:szCs w:val="28"/>
          <w:lang w:val="ru-RU"/>
        </w:rPr>
        <w:t>ща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жатр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еи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лойспо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5" w:line="260" w:lineRule="exact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36" w:right="11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йнепрои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итиз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е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,н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иеп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рхно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ий,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к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кп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ема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про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хо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итпо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иц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м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7" w:line="360" w:lineRule="auto"/>
        <w:ind w:left="136" w:right="11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нияз</w:t>
      </w:r>
      <w:r w:rsidRPr="0022255E">
        <w:rPr>
          <w:color w:val="000000"/>
          <w:spacing w:val="1"/>
          <w:sz w:val="28"/>
          <w:szCs w:val="28"/>
          <w:lang w:val="ru-RU"/>
        </w:rPr>
        <w:t>аг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зн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ипо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ропри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11" w:line="360" w:lineRule="auto"/>
        <w:ind w:left="136" w:right="104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-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 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орн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жений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жин,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" w:line="360" w:lineRule="auto"/>
        <w:ind w:left="136" w:right="11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ё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5"/>
          <w:sz w:val="28"/>
          <w:szCs w:val="28"/>
          <w:lang w:val="ru-RU"/>
        </w:rPr>
        <w:t>э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юир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т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ноеи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,сц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юр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циона</w:t>
      </w:r>
      <w:r w:rsidRPr="0022255E">
        <w:rPr>
          <w:color w:val="000000"/>
          <w:spacing w:val="6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опол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1" w:line="360" w:lineRule="auto"/>
        <w:ind w:left="136" w:right="107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ция зон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Н2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1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4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111</w:t>
      </w:r>
      <w:r w:rsidRPr="0022255E">
        <w:rPr>
          <w:color w:val="000000"/>
          <w:spacing w:val="7"/>
          <w:sz w:val="28"/>
          <w:szCs w:val="28"/>
          <w:lang w:val="ru-RU"/>
        </w:rPr>
        <w:t>0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02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4"/>
          <w:sz w:val="28"/>
          <w:szCs w:val="28"/>
          <w:lang w:val="ru-RU"/>
        </w:rPr>
        <w:t xml:space="preserve"> 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 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женияи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овпи</w:t>
      </w:r>
      <w:r w:rsidRPr="0022255E">
        <w:rPr>
          <w:color w:val="000000"/>
          <w:spacing w:val="-2"/>
          <w:sz w:val="28"/>
          <w:szCs w:val="28"/>
          <w:lang w:val="ru-RU"/>
        </w:rPr>
        <w:t>ть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8" w:line="360" w:lineRule="auto"/>
        <w:ind w:left="136" w:right="107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иро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1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ыупр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-2"/>
          <w:sz w:val="28"/>
          <w:szCs w:val="28"/>
          <w:lang w:val="ru-RU"/>
        </w:rPr>
        <w:t xml:space="preserve"> 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 проц</w:t>
      </w:r>
      <w:r w:rsidRPr="0022255E">
        <w:rPr>
          <w:color w:val="000000"/>
          <w:spacing w:val="1"/>
          <w:sz w:val="28"/>
          <w:szCs w:val="28"/>
          <w:lang w:val="ru-RU"/>
        </w:rPr>
        <w:t>ессам</w:t>
      </w:r>
      <w:r w:rsidRPr="0022255E">
        <w:rPr>
          <w:color w:val="000000"/>
          <w:sz w:val="28"/>
          <w:szCs w:val="28"/>
          <w:lang w:val="ru-RU"/>
        </w:rPr>
        <w:t xml:space="preserve">и, 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рийн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 и 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  э</w:t>
      </w:r>
      <w:r w:rsidRPr="0022255E">
        <w:rPr>
          <w:color w:val="000000"/>
          <w:spacing w:val="1"/>
          <w:sz w:val="28"/>
          <w:szCs w:val="28"/>
          <w:lang w:val="ru-RU"/>
        </w:rPr>
        <w:t>ле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ияв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ии;</w:t>
      </w:r>
    </w:p>
    <w:p w:rsidR="003B58B4" w:rsidRPr="0022255E" w:rsidRDefault="003B58B4" w:rsidP="009A4405">
      <w:pPr>
        <w:spacing w:before="9" w:line="360" w:lineRule="auto"/>
        <w:ind w:left="843" w:right="11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рной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аш</w:t>
      </w:r>
      <w:r w:rsidRPr="0022255E">
        <w:rPr>
          <w:color w:val="000000"/>
          <w:sz w:val="28"/>
          <w:szCs w:val="28"/>
          <w:lang w:val="ru-RU"/>
        </w:rPr>
        <w:t>нии 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ных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 xml:space="preserve">ий.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 ир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ция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ной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т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ь в</w:t>
      </w:r>
    </w:p>
    <w:p w:rsidR="003B58B4" w:rsidRPr="0022255E" w:rsidRDefault="003B58B4" w:rsidP="009A4405">
      <w:pPr>
        <w:spacing w:before="10" w:line="360" w:lineRule="auto"/>
        <w:ind w:left="136" w:right="107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4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ории,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жепо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гше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у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епроизо</w:t>
      </w:r>
      <w:r w:rsidRPr="0022255E">
        <w:rPr>
          <w:color w:val="000000"/>
          <w:spacing w:val="1"/>
          <w:sz w:val="28"/>
          <w:szCs w:val="28"/>
          <w:lang w:val="ru-RU"/>
        </w:rPr>
        <w:t>ш</w:t>
      </w:r>
      <w:r w:rsidRPr="0022255E">
        <w:rPr>
          <w:color w:val="000000"/>
          <w:sz w:val="28"/>
          <w:szCs w:val="28"/>
          <w:lang w:val="ru-RU"/>
        </w:rPr>
        <w:t>ла</w:t>
      </w:r>
      <w:r w:rsidRPr="0022255E">
        <w:rPr>
          <w:color w:val="000000"/>
          <w:spacing w:val="1"/>
          <w:sz w:val="28"/>
          <w:szCs w:val="28"/>
          <w:lang w:val="ru-RU"/>
        </w:rPr>
        <w:t>сме</w:t>
      </w:r>
      <w:r w:rsidRPr="0022255E">
        <w:rPr>
          <w:color w:val="000000"/>
          <w:sz w:val="28"/>
          <w:szCs w:val="28"/>
          <w:lang w:val="ru-RU"/>
        </w:rPr>
        <w:t>на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повр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и.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5"/>
          <w:sz w:val="28"/>
          <w:szCs w:val="28"/>
          <w:lang w:val="ru-RU"/>
        </w:rPr>
        <w:t>э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о, 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риц</w:t>
      </w:r>
      <w:r w:rsidRPr="0022255E">
        <w:rPr>
          <w:color w:val="000000"/>
          <w:spacing w:val="5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иепри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номр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ов на 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ьи жи</w:t>
      </w:r>
      <w:r w:rsidRPr="0022255E">
        <w:rPr>
          <w:color w:val="000000"/>
          <w:spacing w:val="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ый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йнен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7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7" w:line="360" w:lineRule="auto"/>
        <w:ind w:left="136" w:right="102" w:firstLine="711"/>
        <w:jc w:val="both"/>
        <w:rPr>
          <w:color w:val="000000"/>
          <w:sz w:val="28"/>
          <w:szCs w:val="28"/>
          <w:lang w:val="ru-RU"/>
        </w:rPr>
        <w:sectPr w:rsidR="003B58B4" w:rsidRPr="0022255E" w:rsidSect="00FE7EAF">
          <w:footerReference w:type="default" r:id="rId30"/>
          <w:pgSz w:w="11920" w:h="16840"/>
          <w:pgMar w:top="1200" w:right="700" w:bottom="280" w:left="1280" w:header="725" w:footer="967" w:gutter="0"/>
          <w:pgNumType w:start="61"/>
          <w:cols w:space="720"/>
        </w:sectPr>
      </w:pPr>
      <w:r w:rsidRPr="0022255E">
        <w:rPr>
          <w:color w:val="000000"/>
          <w:spacing w:val="-4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яиз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злож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о,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  в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»не  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т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нного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риц</w:t>
      </w:r>
      <w:r w:rsidRPr="0022255E">
        <w:rPr>
          <w:color w:val="000000"/>
          <w:spacing w:val="5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нияна 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жаю</w:t>
      </w:r>
      <w:r w:rsidRPr="0022255E">
        <w:rPr>
          <w:color w:val="000000"/>
          <w:spacing w:val="5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0" w:line="260" w:lineRule="exact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36" w:right="102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5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2.С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ю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 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z w:val="28"/>
          <w:szCs w:val="28"/>
          <w:lang w:val="ru-RU"/>
        </w:rPr>
        <w:t>жа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щую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 xml:space="preserve"> 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й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юи х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юх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хв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дг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(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ори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)</w:t>
      </w:r>
    </w:p>
    <w:p w:rsidR="003B58B4" w:rsidRPr="0022255E" w:rsidRDefault="003B58B4" w:rsidP="009A4405">
      <w:pPr>
        <w:spacing w:before="3" w:line="360" w:lineRule="auto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1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лор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нымо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за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1"/>
          <w:sz w:val="28"/>
          <w:szCs w:val="28"/>
          <w:lang w:val="ru-RU"/>
        </w:rPr>
        <w:t>аге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,при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яем</w:t>
      </w:r>
      <w:r w:rsidRPr="0022255E">
        <w:rPr>
          <w:color w:val="000000"/>
          <w:sz w:val="28"/>
          <w:szCs w:val="28"/>
          <w:lang w:val="ru-RU"/>
        </w:rPr>
        <w:t xml:space="preserve">ымна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и.</w:t>
      </w:r>
    </w:p>
    <w:p w:rsidR="003B58B4" w:rsidRPr="0022255E" w:rsidRDefault="003B58B4" w:rsidP="009A4405">
      <w:pPr>
        <w:spacing w:before="10" w:line="360" w:lineRule="auto"/>
        <w:ind w:left="136" w:right="100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зным</w:t>
      </w:r>
      <w:r w:rsidRPr="0022255E">
        <w:rPr>
          <w:color w:val="000000"/>
          <w:spacing w:val="2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за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ыхлор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ржа</w:t>
      </w:r>
      <w:r w:rsidRPr="0022255E">
        <w:rPr>
          <w:color w:val="000000"/>
          <w:spacing w:val="2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1"/>
          <w:sz w:val="28"/>
          <w:szCs w:val="28"/>
          <w:lang w:val="ru-RU"/>
        </w:rPr>
        <w:t>аге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ие впр</w:t>
      </w:r>
      <w:r w:rsidRPr="0022255E">
        <w:rPr>
          <w:color w:val="000000"/>
          <w:spacing w:val="4"/>
          <w:sz w:val="28"/>
          <w:szCs w:val="28"/>
          <w:lang w:val="ru-RU"/>
        </w:rPr>
        <w:t>оц</w:t>
      </w:r>
      <w:r w:rsidRPr="0022255E">
        <w:rPr>
          <w:color w:val="000000"/>
          <w:spacing w:val="1"/>
          <w:sz w:val="28"/>
          <w:szCs w:val="28"/>
          <w:lang w:val="ru-RU"/>
        </w:rPr>
        <w:t>есс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ний.</w:t>
      </w:r>
      <w:r w:rsidRPr="0022255E">
        <w:rPr>
          <w:color w:val="000000"/>
          <w:spacing w:val="2"/>
          <w:sz w:val="28"/>
          <w:szCs w:val="28"/>
          <w:lang w:val="ru-RU"/>
        </w:rPr>
        <w:t>Г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ржа</w:t>
      </w:r>
      <w:r w:rsidRPr="0022255E">
        <w:rPr>
          <w:color w:val="000000"/>
          <w:spacing w:val="2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лич</w:t>
      </w:r>
      <w:r w:rsidRPr="0022255E">
        <w:rPr>
          <w:color w:val="000000"/>
          <w:spacing w:val="5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яне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 xml:space="preserve">и,нои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юн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 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оэ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z w:val="28"/>
          <w:szCs w:val="28"/>
          <w:lang w:val="ru-RU"/>
        </w:rPr>
        <w:t>лые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лор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ржа</w:t>
      </w:r>
      <w:r w:rsidRPr="0022255E">
        <w:rPr>
          <w:color w:val="000000"/>
          <w:spacing w:val="2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ещес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в 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ут 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зы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ьн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иена</w:t>
      </w:r>
      <w:r w:rsidRPr="0022255E">
        <w:rPr>
          <w:color w:val="000000"/>
          <w:spacing w:val="4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низм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,п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7"/>
          <w:sz w:val="28"/>
          <w:szCs w:val="28"/>
          <w:lang w:val="ru-RU"/>
        </w:rPr>
        <w:t xml:space="preserve"> 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ут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рир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зличн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3" w:line="360" w:lineRule="auto"/>
        <w:ind w:left="136" w:right="99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Соблюдение Правил безопасности производств хлора и хлорсодержащих сред (утв. Приказом Федеральной службы по экологическому, технологическому и атомному надзору от 20 ноября 2013г. № 554) позволят предотвратить вредное воздействие хлора на окружающую среду.</w:t>
      </w:r>
    </w:p>
    <w:p w:rsidR="003B58B4" w:rsidRPr="0022255E" w:rsidRDefault="003B58B4" w:rsidP="009A4405">
      <w:pPr>
        <w:spacing w:before="3" w:line="360" w:lineRule="auto"/>
        <w:ind w:left="136" w:right="99" w:firstLine="711"/>
        <w:jc w:val="both"/>
        <w:rPr>
          <w:color w:val="000000"/>
          <w:sz w:val="28"/>
          <w:szCs w:val="28"/>
          <w:lang w:val="ru-RU"/>
        </w:rPr>
        <w:sectPr w:rsidR="003B58B4" w:rsidRPr="0022255E" w:rsidSect="008B53A1">
          <w:footerReference w:type="default" r:id="rId31"/>
          <w:pgSz w:w="11920" w:h="16840"/>
          <w:pgMar w:top="1200" w:right="700" w:bottom="280" w:left="1280" w:header="725" w:footer="967" w:gutter="0"/>
          <w:pgNumType w:start="62"/>
          <w:cols w:space="720"/>
        </w:sect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tabs>
          <w:tab w:val="left" w:pos="9923"/>
        </w:tabs>
        <w:spacing w:before="22" w:line="359" w:lineRule="auto"/>
        <w:ind w:left="142" w:right="17" w:firstLine="1"/>
        <w:jc w:val="both"/>
        <w:rPr>
          <w:b/>
          <w:bCs/>
          <w:color w:val="000000"/>
          <w:spacing w:val="-3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 xml:space="preserve">6.  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Оценкаобъемовкапитальныхвложенийвстроительство, реконструкциюимодернизациюобъектовцентрализованныхсистем водоснабжениявключаетвсебясразбивкойпогодам</w:t>
      </w:r>
    </w:p>
    <w:p w:rsidR="003B58B4" w:rsidRPr="0022255E" w:rsidRDefault="003B58B4" w:rsidP="009A4405">
      <w:pPr>
        <w:spacing w:before="47" w:line="480" w:lineRule="atLeast"/>
        <w:ind w:left="136" w:right="17" w:firstLine="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ица 19. Оц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ожений в но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ое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,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юи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циюо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</w:t>
      </w:r>
    </w:p>
    <w:p w:rsidR="003B58B4" w:rsidRPr="0022255E" w:rsidRDefault="003B58B4" w:rsidP="009A4405">
      <w:pPr>
        <w:spacing w:before="6" w:line="160" w:lineRule="exact"/>
        <w:rPr>
          <w:color w:val="000000"/>
          <w:sz w:val="16"/>
          <w:szCs w:val="16"/>
          <w:lang w:val="ru-RU"/>
        </w:rPr>
      </w:pPr>
    </w:p>
    <w:tbl>
      <w:tblPr>
        <w:tblW w:w="10712" w:type="dxa"/>
        <w:tblInd w:w="-106" w:type="dxa"/>
        <w:tblLayout w:type="fixed"/>
        <w:tblLook w:val="00A0"/>
      </w:tblPr>
      <w:tblGrid>
        <w:gridCol w:w="423"/>
        <w:gridCol w:w="1987"/>
        <w:gridCol w:w="851"/>
        <w:gridCol w:w="795"/>
        <w:gridCol w:w="764"/>
        <w:gridCol w:w="1053"/>
        <w:gridCol w:w="648"/>
        <w:gridCol w:w="850"/>
        <w:gridCol w:w="851"/>
        <w:gridCol w:w="851"/>
        <w:gridCol w:w="789"/>
        <w:gridCol w:w="850"/>
      </w:tblGrid>
      <w:tr w:rsidR="003B58B4" w:rsidRPr="00656FF2">
        <w:trPr>
          <w:trHeight w:val="555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-108" w:right="-114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Наименованиемероприятия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3B58B4" w:rsidRPr="0022255E" w:rsidRDefault="003B58B4" w:rsidP="009A4405">
            <w:pPr>
              <w:ind w:left="-108" w:right="-43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диаметр, мм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-22" w:right="-93"/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длина (м),</w:t>
            </w:r>
          </w:p>
        </w:tc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-53" w:right="-108"/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способоценки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-47" w:right="-108"/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стоимость, тыс.руб.</w:t>
            </w:r>
          </w:p>
        </w:tc>
        <w:tc>
          <w:tcPr>
            <w:tcW w:w="48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в т.ч. по сроку реализации</w:t>
            </w:r>
          </w:p>
        </w:tc>
      </w:tr>
      <w:tr w:rsidR="003B58B4" w:rsidRPr="0022255E">
        <w:trPr>
          <w:trHeight w:val="976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-108" w:right="-114"/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-22" w:right="-93"/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кол-во, шт</w:t>
            </w:r>
          </w:p>
        </w:tc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1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-169" w:right="-108"/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2023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val="ru-RU" w:eastAsia="ru-RU"/>
              </w:rPr>
            </w:pPr>
            <w:r w:rsidRPr="0022255E">
              <w:rPr>
                <w:b/>
                <w:bCs/>
                <w:color w:val="000000"/>
                <w:lang w:val="ru-RU" w:eastAsia="ru-RU"/>
              </w:rPr>
              <w:t>2025</w:t>
            </w:r>
          </w:p>
        </w:tc>
      </w:tr>
      <w:tr w:rsidR="003B58B4" w:rsidRPr="0022255E">
        <w:trPr>
          <w:trHeight w:val="417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Строительство сетей водоснабжения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100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1 795</w:t>
            </w:r>
          </w:p>
        </w:tc>
        <w:tc>
          <w:tcPr>
            <w:tcW w:w="7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НЦС 81-02-14-2017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13 894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13 894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val="ru-RU" w:eastAsia="ru-RU"/>
              </w:rPr>
            </w:pPr>
            <w:r w:rsidRPr="0022255E">
              <w:rPr>
                <w:i/>
                <w:iCs/>
                <w:color w:val="000000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 CYR" w:hAnsi="Arial CYR" w:cs="Arial CYR"/>
                <w:i/>
                <w:iCs/>
                <w:color w:val="000000"/>
                <w:lang w:val="ru-RU"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val="ru-RU" w:eastAsia="ru-RU"/>
              </w:rPr>
              <w:t> </w:t>
            </w:r>
          </w:p>
        </w:tc>
      </w:tr>
      <w:tr w:rsidR="003B58B4" w:rsidRPr="0022255E">
        <w:trPr>
          <w:trHeight w:val="423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150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539</w:t>
            </w:r>
          </w:p>
        </w:tc>
        <w:tc>
          <w:tcPr>
            <w:tcW w:w="7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4 554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4 554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val="ru-RU" w:eastAsia="ru-RU"/>
              </w:rPr>
            </w:pPr>
            <w:r w:rsidRPr="0022255E">
              <w:rPr>
                <w:i/>
                <w:iCs/>
                <w:color w:val="000000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 CYR" w:hAnsi="Arial CYR" w:cs="Arial CYR"/>
                <w:i/>
                <w:iCs/>
                <w:color w:val="000000"/>
                <w:lang w:val="ru-RU"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val="ru-RU" w:eastAsia="ru-RU"/>
              </w:rPr>
              <w:t> </w:t>
            </w:r>
          </w:p>
        </w:tc>
      </w:tr>
      <w:tr w:rsidR="003B58B4" w:rsidRPr="0022255E">
        <w:trPr>
          <w:trHeight w:val="541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300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6 383</w:t>
            </w:r>
          </w:p>
        </w:tc>
        <w:tc>
          <w:tcPr>
            <w:tcW w:w="7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89 264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16 890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48 265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24 109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val="ru-RU" w:eastAsia="ru-RU"/>
              </w:rPr>
            </w:pPr>
            <w:r w:rsidRPr="0022255E">
              <w:rPr>
                <w:i/>
                <w:iCs/>
                <w:color w:val="000000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 CYR" w:hAnsi="Arial CYR" w:cs="Arial CYR"/>
                <w:i/>
                <w:iCs/>
                <w:color w:val="000000"/>
                <w:lang w:val="ru-RU"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val="ru-RU" w:eastAsia="ru-RU"/>
              </w:rPr>
              <w:t> </w:t>
            </w:r>
          </w:p>
        </w:tc>
      </w:tr>
      <w:tr w:rsidR="003B58B4" w:rsidRPr="0022255E">
        <w:trPr>
          <w:trHeight w:val="1841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Строительство водозаборных сооружений КУРБ по ул.Гагарина,153Н мощностью 4 000 м3 в сутки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 CYR" w:hAnsi="Arial CYR" w:cs="Arial CYR"/>
                <w:color w:val="000000"/>
                <w:sz w:val="19"/>
                <w:szCs w:val="19"/>
                <w:lang w:val="ru-RU" w:eastAsia="ru-RU"/>
              </w:rPr>
            </w:pPr>
            <w:r w:rsidRPr="0022255E">
              <w:rPr>
                <w:rFonts w:ascii="Arial CYR" w:hAnsi="Arial CYR" w:cs="Arial CYR"/>
                <w:color w:val="000000"/>
                <w:sz w:val="19"/>
                <w:szCs w:val="19"/>
                <w:lang w:val="ru-RU"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53" w:right="-108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Объект-аналог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83 760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31 991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22 072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29 697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i/>
                <w:iCs/>
                <w:color w:val="000000"/>
                <w:lang w:val="ru-RU" w:eastAsia="ru-RU"/>
              </w:rPr>
            </w:pPr>
            <w:r w:rsidRPr="0022255E">
              <w:rPr>
                <w:i/>
                <w:iCs/>
                <w:color w:val="000000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 CYR" w:hAnsi="Arial CYR" w:cs="Arial CYR"/>
                <w:i/>
                <w:iCs/>
                <w:color w:val="000000"/>
                <w:lang w:val="ru-RU" w:eastAsia="ru-RU"/>
              </w:rPr>
            </w:pPr>
            <w:r w:rsidRPr="0022255E">
              <w:rPr>
                <w:rFonts w:ascii="Arial CYR" w:hAnsi="Arial CYR" w:cs="Arial CYR"/>
                <w:i/>
                <w:iCs/>
                <w:color w:val="000000"/>
                <w:lang w:val="ru-RU" w:eastAsia="ru-RU"/>
              </w:rPr>
              <w:t> </w:t>
            </w:r>
          </w:p>
        </w:tc>
      </w:tr>
      <w:tr w:rsidR="003B58B4" w:rsidRPr="0022255E">
        <w:trPr>
          <w:trHeight w:val="1683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Строительство водозаборных сооружений  АКК по ул.Шоссейная мощностью 8 000 м3 в сутки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right="-108"/>
              <w:jc w:val="center"/>
              <w:rPr>
                <w:rFonts w:ascii="Arial CYR" w:hAnsi="Arial CYR" w:cs="Arial CYR"/>
                <w:color w:val="000000"/>
                <w:sz w:val="19"/>
                <w:szCs w:val="19"/>
                <w:lang w:val="ru-RU" w:eastAsia="ru-RU"/>
              </w:rPr>
            </w:pPr>
            <w:r w:rsidRPr="0022255E">
              <w:rPr>
                <w:rFonts w:ascii="Arial CYR" w:hAnsi="Arial CYR" w:cs="Arial CYR"/>
                <w:color w:val="000000"/>
                <w:sz w:val="19"/>
                <w:szCs w:val="19"/>
                <w:lang w:val="ru-RU"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53" w:right="-108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Объект-аналог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187 112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80 393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53 421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26 077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7" w:right="-109"/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27 221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 </w:t>
            </w:r>
          </w:p>
        </w:tc>
      </w:tr>
      <w:tr w:rsidR="003B58B4" w:rsidRPr="0022255E">
        <w:trPr>
          <w:trHeight w:val="1551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Строительство водозаборных сооружений  поул.Космическая мощностью 20 000 м3 в сутки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 CYR" w:hAnsi="Arial CYR" w:cs="Arial CYR"/>
                <w:color w:val="000000"/>
                <w:sz w:val="19"/>
                <w:szCs w:val="19"/>
                <w:lang w:val="ru-RU" w:eastAsia="ru-RU"/>
              </w:rPr>
            </w:pPr>
            <w:r w:rsidRPr="0022255E">
              <w:rPr>
                <w:rFonts w:ascii="Arial CYR" w:hAnsi="Arial CYR" w:cs="Arial CYR"/>
                <w:color w:val="000000"/>
                <w:sz w:val="19"/>
                <w:szCs w:val="19"/>
                <w:lang w:val="ru-RU" w:eastAsia="ru-RU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53" w:right="-108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Объект-аналог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482 202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8" w:right="-107"/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315 372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7" w:right="-109"/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81 666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7" w:right="-108"/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85 164</w:t>
            </w:r>
          </w:p>
        </w:tc>
      </w:tr>
      <w:tr w:rsidR="003B58B4" w:rsidRPr="0022255E">
        <w:trPr>
          <w:trHeight w:val="695"/>
        </w:trPr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  <w:t>ИТОГО: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860 786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19"/>
                <w:szCs w:val="19"/>
                <w:lang w:eastAsia="ru-RU"/>
              </w:rPr>
            </w:pPr>
            <w:r w:rsidRPr="0022255E">
              <w:rPr>
                <w:b/>
                <w:bCs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27" w:right="-57"/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143 168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69" w:right="-189"/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128 312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69" w:right="-188"/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395 255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70" w:right="-188"/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108 887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70" w:right="-187"/>
              <w:jc w:val="center"/>
              <w:rPr>
                <w:b/>
                <w:bCs/>
                <w:color w:val="000000"/>
                <w:lang w:eastAsia="ru-RU"/>
              </w:rPr>
            </w:pPr>
            <w:r w:rsidRPr="0022255E">
              <w:rPr>
                <w:b/>
                <w:bCs/>
                <w:color w:val="000000"/>
                <w:lang w:eastAsia="ru-RU"/>
              </w:rPr>
              <w:t>85 164</w:t>
            </w:r>
          </w:p>
        </w:tc>
      </w:tr>
    </w:tbl>
    <w:p w:rsidR="003B58B4" w:rsidRPr="0022255E" w:rsidRDefault="003B58B4" w:rsidP="009A4405">
      <w:pPr>
        <w:spacing w:before="6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9" w:line="140" w:lineRule="exact"/>
        <w:rPr>
          <w:color w:val="000000"/>
          <w:sz w:val="15"/>
          <w:szCs w:val="15"/>
        </w:rPr>
      </w:pPr>
    </w:p>
    <w:p w:rsidR="003B58B4" w:rsidRPr="0022255E" w:rsidRDefault="003B58B4" w:rsidP="009A4405">
      <w:pPr>
        <w:spacing w:before="29"/>
        <w:ind w:left="-142"/>
        <w:jc w:val="both"/>
        <w:rPr>
          <w:color w:val="000000"/>
          <w:sz w:val="24"/>
          <w:szCs w:val="24"/>
          <w:lang w:val="ru-RU"/>
        </w:rPr>
        <w:sectPr w:rsidR="003B58B4" w:rsidRPr="0022255E">
          <w:headerReference w:type="default" r:id="rId32"/>
          <w:footerReference w:type="default" r:id="rId33"/>
          <w:pgSz w:w="11920" w:h="16840"/>
          <w:pgMar w:top="1200" w:right="700" w:bottom="280" w:left="1280" w:header="725" w:footer="967" w:gutter="0"/>
          <w:cols w:space="720"/>
        </w:sectPr>
      </w:pP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С 81-02-14-2017-</w:t>
      </w:r>
      <w:r w:rsidRPr="0022255E">
        <w:rPr>
          <w:color w:val="000000"/>
          <w:spacing w:val="-4"/>
          <w:sz w:val="28"/>
          <w:szCs w:val="28"/>
          <w:lang w:val="ru-RU"/>
        </w:rPr>
        <w:t>г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с</w:t>
      </w:r>
      <w:r w:rsidRPr="0022255E">
        <w:rPr>
          <w:color w:val="000000"/>
          <w:spacing w:val="-10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нн</w:t>
      </w:r>
      <w:r w:rsidRPr="0022255E">
        <w:rPr>
          <w:color w:val="000000"/>
          <w:spacing w:val="2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1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пн</w:t>
      </w:r>
      <w:r w:rsidRPr="0022255E">
        <w:rPr>
          <w:color w:val="000000"/>
          <w:spacing w:val="-1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нн</w:t>
      </w:r>
      <w:r w:rsidRPr="0022255E">
        <w:rPr>
          <w:color w:val="000000"/>
          <w:spacing w:val="2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с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ны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-3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вы</w:t>
      </w:r>
      <w:r w:rsidRPr="0022255E">
        <w:rPr>
          <w:color w:val="000000"/>
          <w:sz w:val="24"/>
          <w:szCs w:val="24"/>
          <w:lang w:val="ru-RU"/>
        </w:rPr>
        <w:t>.</w:t>
      </w:r>
    </w:p>
    <w:p w:rsidR="003B58B4" w:rsidRPr="0022255E" w:rsidRDefault="003B58B4" w:rsidP="009A4405">
      <w:pPr>
        <w:spacing w:before="2" w:line="160" w:lineRule="exact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" w:line="160" w:lineRule="exact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tabs>
          <w:tab w:val="left" w:pos="1480"/>
        </w:tabs>
        <w:spacing w:before="22" w:line="360" w:lineRule="auto"/>
        <w:ind w:left="142" w:right="-39"/>
        <w:jc w:val="both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7.</w:t>
      </w:r>
      <w:r w:rsidRPr="0022255E">
        <w:rPr>
          <w:b/>
          <w:bCs/>
          <w:color w:val="000000"/>
          <w:sz w:val="28"/>
          <w:szCs w:val="28"/>
          <w:lang w:val="ru-RU"/>
        </w:rPr>
        <w:tab/>
        <w:t>Плановые значения показателей развития централизованных систем водоснабжения.</w:t>
      </w:r>
    </w:p>
    <w:p w:rsidR="003B58B4" w:rsidRPr="0022255E" w:rsidRDefault="003B58B4" w:rsidP="009A4405">
      <w:pPr>
        <w:spacing w:before="2" w:line="360" w:lineRule="auto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60" w:lineRule="auto"/>
        <w:ind w:left="142" w:firstLine="709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В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иис 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Ф от 05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09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20</w:t>
      </w:r>
      <w:r w:rsidRPr="0022255E">
        <w:rPr>
          <w:color w:val="000000"/>
          <w:spacing w:val="4"/>
          <w:sz w:val="28"/>
          <w:szCs w:val="28"/>
          <w:lang w:val="ru-RU"/>
        </w:rPr>
        <w:t>1</w:t>
      </w:r>
      <w:r w:rsidRPr="0022255E">
        <w:rPr>
          <w:color w:val="000000"/>
          <w:sz w:val="28"/>
          <w:szCs w:val="28"/>
          <w:lang w:val="ru-RU"/>
        </w:rPr>
        <w:t xml:space="preserve">3г. </w:t>
      </w:r>
      <w:r w:rsidRPr="0022255E">
        <w:rPr>
          <w:color w:val="000000"/>
          <w:spacing w:val="-2"/>
          <w:sz w:val="28"/>
          <w:szCs w:val="28"/>
          <w:lang w:val="ru-RU"/>
        </w:rPr>
        <w:t>№</w:t>
      </w:r>
      <w:r w:rsidRPr="0022255E">
        <w:rPr>
          <w:color w:val="000000"/>
          <w:sz w:val="28"/>
          <w:szCs w:val="28"/>
          <w:lang w:val="ru-RU"/>
        </w:rPr>
        <w:t>782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» 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мес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ес«Пр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и   и  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 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 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жения   и  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,«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>и 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ржан</w:t>
      </w:r>
      <w:r w:rsidRPr="0022255E">
        <w:rPr>
          <w:color w:val="000000"/>
          <w:spacing w:val="10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)к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ымпо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мр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 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8" w:line="360" w:lineRule="auto"/>
        <w:ind w:left="82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ап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ть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ы;</w:t>
      </w:r>
    </w:p>
    <w:p w:rsidR="003B58B4" w:rsidRPr="0022255E" w:rsidRDefault="003B58B4" w:rsidP="009A4405">
      <w:pPr>
        <w:spacing w:line="360" w:lineRule="auto"/>
        <w:ind w:left="82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ии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ойно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2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20" w:right="74" w:firstLine="70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 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 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, в 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ом 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аще</w:t>
      </w:r>
      <w:r w:rsidRPr="0022255E">
        <w:rPr>
          <w:color w:val="000000"/>
          <w:sz w:val="28"/>
          <w:szCs w:val="28"/>
          <w:lang w:val="ru-RU"/>
        </w:rPr>
        <w:t>нияпо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ыпри</w:t>
      </w:r>
      <w:r w:rsidRPr="0022255E">
        <w:rPr>
          <w:color w:val="000000"/>
          <w:spacing w:val="-2"/>
          <w:sz w:val="28"/>
          <w:szCs w:val="28"/>
          <w:lang w:val="ru-RU"/>
        </w:rPr>
        <w:t xml:space="preserve"> 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6" w:line="360" w:lineRule="auto"/>
        <w:ind w:left="120" w:right="73" w:firstLine="70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- 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ние 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   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и  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ропри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ий  и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ионн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 про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амм</w:t>
      </w:r>
      <w:r w:rsidRPr="0022255E">
        <w:rPr>
          <w:color w:val="000000"/>
          <w:sz w:val="28"/>
          <w:szCs w:val="28"/>
          <w:lang w:val="ru-RU"/>
        </w:rPr>
        <w:t>ыи ихэ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 –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ш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ы;</w:t>
      </w:r>
    </w:p>
    <w:p w:rsidR="003B58B4" w:rsidRPr="0022255E" w:rsidRDefault="003B58B4" w:rsidP="009A4405">
      <w:pPr>
        <w:spacing w:before="10" w:line="360" w:lineRule="auto"/>
        <w:ind w:left="120" w:right="69" w:firstLine="577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-и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ыеп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ли,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9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ные 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ном 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полни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и,о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 xml:space="preserve">им 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ннойпол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иинор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ниюв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ре жили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4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20" w:right="71" w:firstLine="711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20" w:right="71" w:firstLine="711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20" w:right="71" w:firstLine="711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20" w:right="71" w:firstLine="711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20" w:right="71" w:firstLine="711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20" w:right="71" w:firstLine="711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20" w:right="71" w:firstLine="711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20" w:right="71" w:firstLine="711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20" w:right="71" w:firstLine="711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20" w:right="71" w:firstLine="22"/>
        <w:jc w:val="both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20" w:right="71" w:firstLine="22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group id="Group 21" o:spid="_x0000_s1082" style="position:absolute;left:0;text-align:left;margin-left:83.55pt;margin-top:773.25pt;width:470.85pt;height:0;z-index:-251659264;mso-position-horizontal-relative:page;mso-position-vertical-relative:page" coordorigin="1671,15465" coordsize="9417,0">
            <v:shape id="Freeform 22" o:spid="_x0000_s1083" style="position:absolute;left:1671;top:15465;width:9417;height:0;visibility:visible;mso-wrap-style:square;v-text-anchor:top" coordsize="9417,0" path="m,l9416,e" filled="f" strokeweight=".20464mm">
              <v:path arrowok="t" o:connecttype="custom" o:connectlocs="0,0;9416,0" o:connectangles="0,0"/>
            </v:shape>
            <w10:wrap anchorx="page" anchory="page"/>
          </v:group>
        </w:pic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ица20</w:t>
      </w:r>
      <w:r w:rsidRPr="0022255E">
        <w:rPr>
          <w:i/>
          <w:iCs/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Плановые значения показателей</w:t>
      </w:r>
      <w:r w:rsidRPr="0022255E">
        <w:rPr>
          <w:color w:val="000000"/>
          <w:sz w:val="28"/>
          <w:szCs w:val="28"/>
          <w:lang w:val="ru-RU"/>
        </w:rPr>
        <w:t xml:space="preserve"> развития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</w:t>
      </w:r>
    </w:p>
    <w:p w:rsidR="003B58B4" w:rsidRPr="0022255E" w:rsidRDefault="003B58B4" w:rsidP="009A4405">
      <w:pPr>
        <w:spacing w:before="8" w:line="200" w:lineRule="exact"/>
        <w:rPr>
          <w:color w:val="000000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"/>
        <w:gridCol w:w="572"/>
        <w:gridCol w:w="20"/>
        <w:gridCol w:w="3252"/>
        <w:gridCol w:w="1299"/>
        <w:gridCol w:w="1312"/>
        <w:gridCol w:w="715"/>
        <w:gridCol w:w="720"/>
        <w:gridCol w:w="725"/>
        <w:gridCol w:w="725"/>
        <w:gridCol w:w="20"/>
      </w:tblGrid>
      <w:tr w:rsidR="003B58B4" w:rsidRPr="0022255E">
        <w:trPr>
          <w:gridAfter w:val="1"/>
          <w:wAfter w:w="20" w:type="dxa"/>
          <w:trHeight w:hRule="exact" w:val="529"/>
        </w:trPr>
        <w:tc>
          <w:tcPr>
            <w:tcW w:w="5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29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№</w:t>
            </w:r>
          </w:p>
          <w:p w:rsidR="003B58B4" w:rsidRPr="0022255E" w:rsidRDefault="003B58B4" w:rsidP="009A4405">
            <w:pPr>
              <w:ind w:left="29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/</w:t>
            </w:r>
            <w:r w:rsidRPr="0022255E">
              <w:rPr>
                <w:b/>
                <w:bCs/>
                <w:color w:val="000000"/>
              </w:rPr>
              <w:t>п</w:t>
            </w:r>
          </w:p>
        </w:tc>
        <w:tc>
          <w:tcPr>
            <w:tcW w:w="32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29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к</w:t>
            </w:r>
            <w:r w:rsidRPr="0022255E">
              <w:rPr>
                <w:b/>
                <w:bCs/>
                <w:color w:val="000000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</w:rPr>
              <w:t>ь</w:t>
            </w:r>
          </w:p>
        </w:tc>
        <w:tc>
          <w:tcPr>
            <w:tcW w:w="12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48" w:right="118" w:firstLine="82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диниц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1"/>
              </w:rPr>
              <w:t>и</w:t>
            </w:r>
            <w:r w:rsidRPr="0022255E">
              <w:rPr>
                <w:b/>
                <w:bCs/>
                <w:color w:val="000000"/>
              </w:rPr>
              <w:t>з</w:t>
            </w:r>
            <w:r w:rsidRPr="0022255E">
              <w:rPr>
                <w:b/>
                <w:bCs/>
                <w:color w:val="000000"/>
                <w:spacing w:val="2"/>
              </w:rPr>
              <w:t>м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6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ни</w:t>
            </w:r>
            <w:r w:rsidRPr="0022255E">
              <w:rPr>
                <w:b/>
                <w:bCs/>
                <w:color w:val="000000"/>
              </w:rPr>
              <w:t>я</w:t>
            </w:r>
          </w:p>
        </w:tc>
        <w:tc>
          <w:tcPr>
            <w:tcW w:w="4197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20" w:lineRule="exact"/>
              <w:ind w:left="761"/>
              <w:rPr>
                <w:b/>
                <w:bCs/>
                <w:color w:val="000000"/>
                <w:spacing w:val="1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Ц</w:t>
            </w:r>
            <w:r w:rsidRPr="0022255E">
              <w:rPr>
                <w:b/>
                <w:bCs/>
                <w:color w:val="000000"/>
                <w:spacing w:val="-3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  <w:spacing w:val="-3"/>
              </w:rPr>
              <w:t>е</w:t>
            </w:r>
            <w:r w:rsidRPr="0022255E">
              <w:rPr>
                <w:b/>
                <w:bCs/>
                <w:color w:val="000000"/>
                <w:spacing w:val="1"/>
              </w:rPr>
              <w:t>в</w:t>
            </w:r>
            <w:r w:rsidRPr="0022255E">
              <w:rPr>
                <w:b/>
                <w:bCs/>
                <w:color w:val="000000"/>
                <w:spacing w:val="-4"/>
              </w:rPr>
              <w:t>ы</w:t>
            </w:r>
            <w:r w:rsidRPr="0022255E">
              <w:rPr>
                <w:b/>
                <w:bCs/>
                <w:color w:val="000000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к</w:t>
            </w:r>
            <w:r w:rsidRPr="0022255E">
              <w:rPr>
                <w:b/>
                <w:bCs/>
                <w:color w:val="000000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</w:rPr>
              <w:t>т</w:t>
            </w:r>
            <w:r w:rsidRPr="0022255E">
              <w:rPr>
                <w:b/>
                <w:bCs/>
                <w:color w:val="000000"/>
                <w:spacing w:val="-3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</w:rPr>
              <w:t>и</w:t>
            </w:r>
          </w:p>
        </w:tc>
      </w:tr>
      <w:tr w:rsidR="003B58B4" w:rsidRPr="0022255E">
        <w:trPr>
          <w:gridAfter w:val="1"/>
          <w:wAfter w:w="20" w:type="dxa"/>
          <w:trHeight w:hRule="exact" w:val="1028"/>
        </w:trPr>
        <w:tc>
          <w:tcPr>
            <w:tcW w:w="59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29"/>
              <w:jc w:val="center"/>
              <w:rPr>
                <w:color w:val="000000"/>
              </w:rPr>
            </w:pPr>
          </w:p>
        </w:tc>
        <w:tc>
          <w:tcPr>
            <w:tcW w:w="327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29"/>
              <w:jc w:val="center"/>
              <w:rPr>
                <w:color w:val="000000"/>
              </w:rPr>
            </w:pPr>
          </w:p>
        </w:tc>
        <w:tc>
          <w:tcPr>
            <w:tcW w:w="12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rPr>
                <w:color w:val="000000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220" w:lineRule="exact"/>
              <w:ind w:left="202" w:right="205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Б</w:t>
            </w:r>
            <w:r w:rsidRPr="0022255E">
              <w:rPr>
                <w:b/>
                <w:bCs/>
                <w:color w:val="000000"/>
              </w:rPr>
              <w:t>аз</w:t>
            </w:r>
            <w:r w:rsidRPr="0022255E">
              <w:rPr>
                <w:b/>
                <w:bCs/>
                <w:color w:val="000000"/>
                <w:spacing w:val="-4"/>
              </w:rPr>
              <w:t>о</w:t>
            </w:r>
            <w:r w:rsidRPr="0022255E">
              <w:rPr>
                <w:b/>
                <w:bCs/>
                <w:color w:val="000000"/>
                <w:spacing w:val="1"/>
              </w:rPr>
              <w:t>вы</w:t>
            </w:r>
            <w:r w:rsidRPr="0022255E">
              <w:rPr>
                <w:b/>
                <w:bCs/>
                <w:color w:val="000000"/>
              </w:rPr>
              <w:t>й</w:t>
            </w:r>
          </w:p>
          <w:p w:rsidR="003B58B4" w:rsidRPr="0022255E" w:rsidRDefault="003B58B4" w:rsidP="009A4405">
            <w:pPr>
              <w:ind w:left="68" w:right="75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к</w:t>
            </w:r>
            <w:r w:rsidRPr="0022255E">
              <w:rPr>
                <w:b/>
                <w:bCs/>
                <w:color w:val="000000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  <w:spacing w:val="-6"/>
              </w:rPr>
              <w:t>ь</w:t>
            </w:r>
            <w:r w:rsidRPr="0022255E">
              <w:rPr>
                <w:b/>
                <w:bCs/>
                <w:color w:val="000000"/>
              </w:rPr>
              <w:t>,</w:t>
            </w:r>
          </w:p>
          <w:p w:rsidR="003B58B4" w:rsidRPr="0022255E" w:rsidRDefault="003B58B4" w:rsidP="009A4405">
            <w:pPr>
              <w:spacing w:before="1"/>
              <w:ind w:left="226" w:right="234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201</w:t>
            </w:r>
            <w:r w:rsidRPr="0022255E">
              <w:rPr>
                <w:b/>
                <w:bCs/>
                <w:color w:val="000000"/>
                <w:lang w:val="ru-RU"/>
              </w:rPr>
              <w:t>8</w:t>
            </w:r>
            <w:r w:rsidRPr="0022255E">
              <w:rPr>
                <w:b/>
                <w:bCs/>
                <w:color w:val="000000"/>
              </w:rPr>
              <w:t>г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</w:rPr>
              <w:t>д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43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lang w:val="ru-RU"/>
              </w:rPr>
              <w:t>2021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53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</w:rPr>
              <w:t>202</w:t>
            </w:r>
            <w:r w:rsidRPr="0022255E">
              <w:rPr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53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</w:rPr>
              <w:t>202</w:t>
            </w:r>
            <w:r w:rsidRPr="0022255E">
              <w:rPr>
                <w:b/>
                <w:bCs/>
                <w:color w:val="000000"/>
                <w:lang w:val="ru-RU"/>
              </w:rPr>
              <w:t>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3B58B4" w:rsidRPr="0022255E" w:rsidRDefault="003B58B4" w:rsidP="009A4405">
            <w:pPr>
              <w:ind w:left="153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2030</w:t>
            </w:r>
          </w:p>
        </w:tc>
      </w:tr>
      <w:tr w:rsidR="003B58B4" w:rsidRPr="0022255E">
        <w:trPr>
          <w:gridAfter w:val="1"/>
          <w:wAfter w:w="20" w:type="dxa"/>
          <w:trHeight w:hRule="exact" w:val="352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1.</w:t>
            </w:r>
          </w:p>
        </w:tc>
        <w:tc>
          <w:tcPr>
            <w:tcW w:w="87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9" w:right="154"/>
              <w:jc w:val="center"/>
              <w:rPr>
                <w:color w:val="000000"/>
                <w:spacing w:val="-2"/>
              </w:rPr>
            </w:pP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к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2"/>
              </w:rPr>
              <w:t>з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</w:rPr>
              <w:t>ли</w:t>
            </w:r>
            <w:r w:rsidRPr="0022255E">
              <w:rPr>
                <w:color w:val="000000"/>
                <w:spacing w:val="-2"/>
              </w:rPr>
              <w:t>к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1"/>
              </w:rPr>
              <w:t>ч</w:t>
            </w:r>
            <w:r w:rsidRPr="0022255E">
              <w:rPr>
                <w:color w:val="000000"/>
                <w:spacing w:val="-3"/>
              </w:rPr>
              <w:t>ес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</w:rPr>
              <w:t>а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д</w:t>
            </w:r>
            <w:r w:rsidRPr="0022255E">
              <w:rPr>
                <w:color w:val="000000"/>
              </w:rPr>
              <w:t>ы</w:t>
            </w:r>
          </w:p>
        </w:tc>
      </w:tr>
      <w:tr w:rsidR="003B58B4" w:rsidRPr="0022255E">
        <w:trPr>
          <w:gridAfter w:val="1"/>
          <w:wAfter w:w="20" w:type="dxa"/>
          <w:trHeight w:hRule="exact" w:val="1286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1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66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ля    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б     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2"/>
                <w:lang w:val="ru-RU"/>
              </w:rPr>
              <w:t>ит</w:t>
            </w:r>
            <w:r w:rsidRPr="0022255E">
              <w:rPr>
                <w:color w:val="000000"/>
                <w:spacing w:val="-1"/>
                <w:lang w:val="ru-RU"/>
              </w:rPr>
              <w:t>ь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й    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 xml:space="preserve">ы     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>ле</w:t>
            </w:r>
          </w:p>
          <w:p w:rsidR="003B58B4" w:rsidRPr="0022255E" w:rsidRDefault="003B58B4" w:rsidP="009A4405">
            <w:pPr>
              <w:ind w:left="166" w:right="74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4"/>
                <w:lang w:val="ru-RU"/>
              </w:rPr>
              <w:t>г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2"/>
                <w:lang w:val="ru-RU"/>
              </w:rPr>
              <w:t>ки</w:t>
            </w:r>
            <w:r w:rsidRPr="0022255E">
              <w:rPr>
                <w:color w:val="000000"/>
                <w:lang w:val="ru-RU"/>
              </w:rPr>
              <w:t xml:space="preserve">,  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>е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-2"/>
                <w:lang w:val="ru-RU"/>
              </w:rPr>
              <w:t>ю</w:t>
            </w:r>
            <w:r w:rsidRPr="0022255E">
              <w:rPr>
                <w:color w:val="000000"/>
                <w:spacing w:val="3"/>
                <w:lang w:val="ru-RU"/>
              </w:rPr>
              <w:t>щ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 xml:space="preserve">х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нит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 xml:space="preserve">м 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3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 xml:space="preserve">ми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ав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-5"/>
                <w:lang w:val="ru-RU"/>
              </w:rPr>
              <w:t>л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м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11" w:right="51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50" w:right="554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62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66" w:right="25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66" w:right="262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66" w:right="262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</w:tr>
      <w:tr w:rsidR="003B58B4" w:rsidRPr="0022255E">
        <w:trPr>
          <w:gridAfter w:val="1"/>
          <w:wAfter w:w="20" w:type="dxa"/>
          <w:trHeight w:hRule="exact" w:val="1241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2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66" w:right="73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ля      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б       </w:t>
            </w:r>
            <w:r w:rsidRPr="0022255E">
              <w:rPr>
                <w:color w:val="000000"/>
                <w:spacing w:val="-2"/>
                <w:lang w:val="ru-RU"/>
              </w:rPr>
              <w:t>пит</w:t>
            </w:r>
            <w:r w:rsidRPr="0022255E">
              <w:rPr>
                <w:color w:val="000000"/>
                <w:spacing w:val="4"/>
                <w:lang w:val="ru-RU"/>
              </w:rPr>
              <w:t>ь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 xml:space="preserve">ой      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>ы       в 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ль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й  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ти</w:t>
            </w:r>
            <w:r w:rsidRPr="0022255E">
              <w:rPr>
                <w:color w:val="000000"/>
                <w:lang w:val="ru-RU"/>
              </w:rPr>
              <w:t xml:space="preserve">,   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w w:val="101"/>
                <w:lang w:val="ru-RU"/>
              </w:rPr>
              <w:t>е</w:t>
            </w:r>
          </w:p>
          <w:p w:rsidR="003B58B4" w:rsidRPr="0022255E" w:rsidRDefault="003B58B4" w:rsidP="009A4405">
            <w:pPr>
              <w:spacing w:before="1" w:line="220" w:lineRule="exact"/>
              <w:ind w:left="166" w:right="66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spacing w:val="-2"/>
                <w:lang w:val="ru-RU"/>
              </w:rPr>
              <w:t>ющи</w:t>
            </w:r>
            <w:r w:rsidRPr="0022255E">
              <w:rPr>
                <w:color w:val="000000"/>
                <w:lang w:val="ru-RU"/>
              </w:rPr>
              <w:t xml:space="preserve">х 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нит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м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 xml:space="preserve">м  и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ав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3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м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11" w:right="51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50" w:right="554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7" w:right="262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66" w:right="257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8" w:right="25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58" w:right="25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</w:tr>
      <w:tr w:rsidR="003B58B4" w:rsidRPr="0022255E">
        <w:trPr>
          <w:gridBefore w:val="1"/>
          <w:wBefore w:w="20" w:type="dxa"/>
          <w:trHeight w:hRule="exact" w:val="352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2.</w:t>
            </w:r>
          </w:p>
        </w:tc>
        <w:tc>
          <w:tcPr>
            <w:tcW w:w="8768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B58B4" w:rsidRPr="0022255E" w:rsidRDefault="003B58B4" w:rsidP="009A4405">
            <w:pPr>
              <w:spacing w:line="220" w:lineRule="exact"/>
              <w:ind w:left="146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ли 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>ии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3"/>
                <w:lang w:val="ru-RU"/>
              </w:rPr>
              <w:t>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й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 xml:space="preserve">и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w w:val="101"/>
                <w:lang w:val="ru-RU"/>
              </w:rPr>
              <w:t>я</w:t>
            </w:r>
          </w:p>
        </w:tc>
      </w:tr>
      <w:tr w:rsidR="003B58B4" w:rsidRPr="0022255E">
        <w:trPr>
          <w:gridBefore w:val="1"/>
          <w:gridAfter w:val="1"/>
          <w:wBefore w:w="20" w:type="dxa"/>
          <w:wAfter w:w="20" w:type="dxa"/>
          <w:trHeight w:hRule="exact" w:val="915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1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А</w:t>
            </w:r>
            <w:r w:rsidRPr="0022255E">
              <w:rPr>
                <w:color w:val="000000"/>
                <w:spacing w:val="1"/>
              </w:rPr>
              <w:t>ва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-2"/>
              </w:rPr>
              <w:t>ийн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3"/>
              </w:rPr>
              <w:t>с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</w:rPr>
              <w:t>ь</w:t>
            </w:r>
            <w:r w:rsidRPr="0022255E">
              <w:rPr>
                <w:color w:val="000000"/>
                <w:spacing w:val="-2"/>
              </w:rPr>
              <w:t>ц</w:t>
            </w:r>
            <w:r w:rsidRPr="0022255E">
              <w:rPr>
                <w:color w:val="000000"/>
                <w:spacing w:val="1"/>
              </w:rPr>
              <w:t>е</w:t>
            </w:r>
            <w:r w:rsidRPr="0022255E">
              <w:rPr>
                <w:color w:val="000000"/>
                <w:spacing w:val="-2"/>
              </w:rPr>
              <w:t>нт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2"/>
              </w:rPr>
              <w:t>з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1"/>
              </w:rPr>
              <w:t>ва</w:t>
            </w:r>
            <w:r w:rsidRPr="0022255E">
              <w:rPr>
                <w:color w:val="000000"/>
                <w:spacing w:val="-2"/>
              </w:rPr>
              <w:t>нн</w:t>
            </w:r>
            <w:r w:rsidRPr="0022255E">
              <w:rPr>
                <w:color w:val="000000"/>
                <w:spacing w:val="-1"/>
              </w:rPr>
              <w:t>ы</w:t>
            </w:r>
            <w:r w:rsidRPr="0022255E">
              <w:rPr>
                <w:color w:val="000000"/>
              </w:rPr>
              <w:t>х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3"/>
              </w:rPr>
              <w:t>т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</w:rPr>
              <w:t>м</w:t>
            </w:r>
          </w:p>
          <w:p w:rsidR="003B58B4" w:rsidRPr="0022255E" w:rsidRDefault="003B58B4" w:rsidP="009A4405">
            <w:pPr>
              <w:ind w:left="105"/>
              <w:rPr>
                <w:color w:val="000000"/>
              </w:rPr>
            </w:pP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3"/>
              </w:rPr>
              <w:t>д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</w:rPr>
              <w:t>ж</w:t>
            </w:r>
            <w:r w:rsidRPr="0022255E">
              <w:rPr>
                <w:color w:val="000000"/>
                <w:spacing w:val="1"/>
              </w:rPr>
              <w:t>е</w:t>
            </w:r>
            <w:r w:rsidRPr="0022255E">
              <w:rPr>
                <w:color w:val="000000"/>
                <w:spacing w:val="-2"/>
              </w:rPr>
              <w:t>ни</w:t>
            </w:r>
            <w:r w:rsidRPr="0022255E">
              <w:rPr>
                <w:color w:val="000000"/>
                <w:w w:val="101"/>
              </w:rPr>
              <w:t>я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68"/>
              <w:rPr>
                <w:color w:val="000000"/>
              </w:rPr>
            </w:pP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-2"/>
              </w:rPr>
              <w:t>д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</w:rPr>
              <w:t>/1</w:t>
            </w:r>
            <w:r w:rsidRPr="0022255E">
              <w:rPr>
                <w:color w:val="000000"/>
                <w:spacing w:val="-2"/>
              </w:rPr>
              <w:t>к</w:t>
            </w:r>
            <w:r w:rsidRPr="0022255E">
              <w:rPr>
                <w:color w:val="000000"/>
                <w:spacing w:val="-3"/>
              </w:rPr>
              <w:t>м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425" w:right="425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26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3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13" w:right="209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10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56" w:right="253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56" w:right="253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</w:t>
            </w:r>
          </w:p>
        </w:tc>
      </w:tr>
      <w:tr w:rsidR="003B58B4" w:rsidRPr="0022255E">
        <w:trPr>
          <w:gridBefore w:val="1"/>
          <w:gridAfter w:val="1"/>
          <w:wBefore w:w="20" w:type="dxa"/>
          <w:wAfter w:w="20" w:type="dxa"/>
          <w:trHeight w:hRule="exact" w:val="843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2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 w:right="63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У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ль</w:t>
            </w:r>
            <w:r w:rsidRPr="0022255E">
              <w:rPr>
                <w:color w:val="000000"/>
                <w:spacing w:val="-3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 xml:space="preserve">й    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с     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й    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я</w:t>
            </w:r>
            <w:r w:rsidRPr="0022255E">
              <w:rPr>
                <w:color w:val="000000"/>
                <w:lang w:val="ru-RU"/>
              </w:rPr>
              <w:t xml:space="preserve">, 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ющи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 xml:space="preserve">я в </w:t>
            </w:r>
            <w:r w:rsidRPr="0022255E">
              <w:rPr>
                <w:color w:val="000000"/>
                <w:spacing w:val="-3"/>
                <w:lang w:val="ru-RU"/>
              </w:rPr>
              <w:t>з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а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w w:val="101"/>
                <w:lang w:val="ru-RU"/>
              </w:rPr>
              <w:t>е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11" w:right="511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02" w:right="501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60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right="1"/>
              <w:jc w:val="center"/>
              <w:rPr>
                <w:color w:val="000000"/>
              </w:rPr>
            </w:pPr>
            <w:r w:rsidRPr="0022255E">
              <w:rPr>
                <w:color w:val="000000"/>
                <w:lang w:val="ru-RU"/>
              </w:rPr>
              <w:t>59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right="-2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56" w:right="254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56" w:right="254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50</w:t>
            </w:r>
          </w:p>
        </w:tc>
      </w:tr>
      <w:tr w:rsidR="003B58B4" w:rsidRPr="0022255E">
        <w:trPr>
          <w:gridBefore w:val="1"/>
          <w:wBefore w:w="20" w:type="dxa"/>
          <w:trHeight w:hRule="exact" w:val="318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3.</w:t>
            </w:r>
          </w:p>
        </w:tc>
        <w:tc>
          <w:tcPr>
            <w:tcW w:w="87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58B4" w:rsidRPr="0022255E" w:rsidRDefault="003B58B4" w:rsidP="009A4405">
            <w:pPr>
              <w:spacing w:line="220" w:lineRule="exact"/>
              <w:ind w:left="2414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к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2"/>
              </w:rPr>
              <w:t>з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</w:rPr>
              <w:t>ль</w:t>
            </w:r>
            <w:r w:rsidRPr="0022255E">
              <w:rPr>
                <w:color w:val="000000"/>
                <w:spacing w:val="-2"/>
              </w:rPr>
              <w:t>к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1"/>
              </w:rPr>
              <w:t>ч</w:t>
            </w:r>
            <w:r w:rsidRPr="0022255E">
              <w:rPr>
                <w:color w:val="000000"/>
                <w:spacing w:val="-3"/>
              </w:rPr>
              <w:t>ес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</w:rPr>
              <w:t>а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-3"/>
              </w:rPr>
              <w:t>с</w:t>
            </w:r>
            <w:r w:rsidRPr="0022255E">
              <w:rPr>
                <w:color w:val="000000"/>
                <w:spacing w:val="5"/>
              </w:rPr>
              <w:t>л</w:t>
            </w:r>
            <w:r w:rsidRPr="0022255E">
              <w:rPr>
                <w:color w:val="000000"/>
                <w:spacing w:val="-10"/>
              </w:rPr>
              <w:t>у</w:t>
            </w:r>
            <w:r w:rsidRPr="0022255E">
              <w:rPr>
                <w:color w:val="000000"/>
              </w:rPr>
              <w:t>ж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1"/>
              </w:rPr>
              <w:t>ва</w:t>
            </w:r>
            <w:r w:rsidRPr="0022255E">
              <w:rPr>
                <w:color w:val="000000"/>
                <w:spacing w:val="-2"/>
              </w:rPr>
              <w:t>ни</w:t>
            </w:r>
            <w:r w:rsidRPr="0022255E">
              <w:rPr>
                <w:color w:val="000000"/>
              </w:rPr>
              <w:t>я</w:t>
            </w:r>
            <w:r w:rsidRPr="0022255E">
              <w:rPr>
                <w:color w:val="000000"/>
                <w:spacing w:val="1"/>
                <w:w w:val="101"/>
              </w:rPr>
              <w:t>а</w:t>
            </w:r>
            <w:r w:rsidRPr="0022255E">
              <w:rPr>
                <w:color w:val="000000"/>
                <w:spacing w:val="-2"/>
              </w:rPr>
              <w:t>б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2"/>
              </w:rPr>
              <w:t>н</w:t>
            </w:r>
            <w:r w:rsidRPr="0022255E">
              <w:rPr>
                <w:color w:val="000000"/>
                <w:spacing w:val="-3"/>
                <w:w w:val="101"/>
              </w:rPr>
              <w:t>е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  <w:spacing w:val="3"/>
              </w:rPr>
              <w:t>т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в</w:t>
            </w:r>
          </w:p>
        </w:tc>
      </w:tr>
      <w:tr w:rsidR="003B58B4" w:rsidRPr="0022255E">
        <w:trPr>
          <w:gridBefore w:val="1"/>
          <w:gridAfter w:val="1"/>
          <w:wBefore w:w="20" w:type="dxa"/>
          <w:wAfter w:w="20" w:type="dxa"/>
          <w:trHeight w:hRule="exact" w:val="691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1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ля 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я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к 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 xml:space="preserve">а 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дк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ю</w:t>
            </w:r>
            <w:r w:rsidRPr="0022255E">
              <w:rPr>
                <w:color w:val="000000"/>
                <w:spacing w:val="4"/>
                <w:lang w:val="ru-RU"/>
              </w:rPr>
              <w:t>ч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, 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w w:val="101"/>
                <w:lang w:val="ru-RU"/>
              </w:rPr>
              <w:t>я</w:t>
            </w:r>
          </w:p>
          <w:p w:rsidR="003B58B4" w:rsidRPr="0022255E" w:rsidRDefault="003B58B4" w:rsidP="009A4405">
            <w:pPr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 xml:space="preserve"> и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 xml:space="preserve">м 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w w:val="101"/>
                <w:lang w:val="ru-RU"/>
              </w:rPr>
              <w:t>а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11" w:right="511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453" w:right="44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100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91"/>
              <w:rPr>
                <w:color w:val="000000"/>
              </w:rPr>
            </w:pPr>
            <w:r w:rsidRPr="0022255E">
              <w:rPr>
                <w:color w:val="000000"/>
              </w:rPr>
              <w:t>100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01"/>
              <w:rPr>
                <w:color w:val="000000"/>
              </w:rPr>
            </w:pPr>
            <w:r w:rsidRPr="0022255E">
              <w:rPr>
                <w:color w:val="000000"/>
              </w:rPr>
              <w:t>100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01"/>
              <w:rPr>
                <w:color w:val="000000"/>
              </w:rPr>
            </w:pPr>
            <w:r w:rsidRPr="0022255E">
              <w:rPr>
                <w:color w:val="000000"/>
              </w:rPr>
              <w:t>100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01"/>
              <w:rPr>
                <w:color w:val="000000"/>
              </w:rPr>
            </w:pPr>
            <w:r w:rsidRPr="0022255E">
              <w:rPr>
                <w:color w:val="000000"/>
              </w:rPr>
              <w:t>100</w:t>
            </w:r>
          </w:p>
        </w:tc>
      </w:tr>
      <w:tr w:rsidR="003B58B4" w:rsidRPr="0022255E">
        <w:trPr>
          <w:gridBefore w:val="1"/>
          <w:wBefore w:w="20" w:type="dxa"/>
          <w:trHeight w:hRule="exact" w:val="320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4.</w:t>
            </w:r>
          </w:p>
        </w:tc>
        <w:tc>
          <w:tcPr>
            <w:tcW w:w="876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58B4" w:rsidRPr="0022255E" w:rsidRDefault="003B58B4" w:rsidP="009A4405">
            <w:pPr>
              <w:spacing w:line="220" w:lineRule="exact"/>
              <w:ind w:left="2165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-2"/>
              </w:rPr>
              <w:t>к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2"/>
              </w:rPr>
              <w:t>з</w:t>
            </w:r>
            <w:r w:rsidRPr="0022255E">
              <w:rPr>
                <w:color w:val="000000"/>
                <w:spacing w:val="1"/>
              </w:rPr>
              <w:t>а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</w:rPr>
              <w:t>льэ</w:t>
            </w:r>
            <w:r w:rsidRPr="0022255E">
              <w:rPr>
                <w:color w:val="000000"/>
                <w:spacing w:val="-1"/>
              </w:rPr>
              <w:t>фф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-2"/>
              </w:rPr>
              <w:t>кти</w:t>
            </w:r>
            <w:r w:rsidRPr="0022255E">
              <w:rPr>
                <w:color w:val="000000"/>
                <w:spacing w:val="1"/>
              </w:rPr>
              <w:t>в</w:t>
            </w:r>
            <w:r w:rsidRPr="0022255E">
              <w:rPr>
                <w:color w:val="000000"/>
                <w:spacing w:val="-2"/>
              </w:rPr>
              <w:t>н</w:t>
            </w:r>
            <w:r w:rsidRPr="0022255E">
              <w:rPr>
                <w:color w:val="000000"/>
              </w:rPr>
              <w:t>о</w:t>
            </w:r>
            <w:r w:rsidRPr="0022255E">
              <w:rPr>
                <w:color w:val="000000"/>
                <w:spacing w:val="-3"/>
              </w:rPr>
              <w:t>с</w:t>
            </w:r>
            <w:r w:rsidRPr="0022255E">
              <w:rPr>
                <w:color w:val="000000"/>
                <w:spacing w:val="-2"/>
              </w:rPr>
              <w:t>т</w:t>
            </w:r>
            <w:r w:rsidRPr="0022255E">
              <w:rPr>
                <w:color w:val="000000"/>
              </w:rPr>
              <w:t>и</w:t>
            </w:r>
            <w:r w:rsidRPr="0022255E">
              <w:rPr>
                <w:color w:val="000000"/>
                <w:spacing w:val="2"/>
              </w:rPr>
              <w:t>и</w:t>
            </w:r>
            <w:r w:rsidRPr="0022255E">
              <w:rPr>
                <w:color w:val="000000"/>
                <w:spacing w:val="-3"/>
              </w:rPr>
              <w:t>с</w:t>
            </w:r>
            <w:r w:rsidRPr="0022255E">
              <w:rPr>
                <w:color w:val="000000"/>
                <w:spacing w:val="2"/>
              </w:rPr>
              <w:t>п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ль</w:t>
            </w:r>
            <w:r w:rsidRPr="0022255E">
              <w:rPr>
                <w:color w:val="000000"/>
                <w:spacing w:val="1"/>
              </w:rPr>
              <w:t>з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1"/>
              </w:rPr>
              <w:t>ва</w:t>
            </w:r>
            <w:r w:rsidRPr="0022255E">
              <w:rPr>
                <w:color w:val="000000"/>
                <w:spacing w:val="-2"/>
              </w:rPr>
              <w:t>ни</w:t>
            </w:r>
            <w:r w:rsidRPr="0022255E">
              <w:rPr>
                <w:color w:val="000000"/>
              </w:rPr>
              <w:t>яр</w:t>
            </w: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1"/>
                <w:w w:val="101"/>
              </w:rPr>
              <w:t>с</w:t>
            </w:r>
            <w:r w:rsidRPr="0022255E">
              <w:rPr>
                <w:color w:val="000000"/>
                <w:spacing w:val="-5"/>
              </w:rPr>
              <w:t>у</w:t>
            </w:r>
            <w:r w:rsidRPr="0022255E">
              <w:rPr>
                <w:color w:val="000000"/>
              </w:rPr>
              <w:t>р</w:t>
            </w:r>
            <w:r w:rsidRPr="0022255E">
              <w:rPr>
                <w:color w:val="000000"/>
                <w:spacing w:val="1"/>
              </w:rPr>
              <w:t>с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в</w:t>
            </w:r>
          </w:p>
        </w:tc>
      </w:tr>
      <w:tr w:rsidR="003B58B4" w:rsidRPr="0022255E">
        <w:trPr>
          <w:gridBefore w:val="1"/>
          <w:gridAfter w:val="1"/>
          <w:wBefore w:w="20" w:type="dxa"/>
          <w:wAfter w:w="20" w:type="dxa"/>
          <w:trHeight w:hRule="exact" w:val="614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4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1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У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 xml:space="preserve">ь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рь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 xml:space="preserve">ы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 xml:space="preserve">ри 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ти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3"/>
                <w:w w:val="101"/>
                <w:lang w:val="ru-RU"/>
              </w:rPr>
              <w:t>к</w:t>
            </w:r>
            <w:r w:rsidRPr="0022255E">
              <w:rPr>
                <w:color w:val="000000"/>
                <w:w w:val="101"/>
                <w:lang w:val="ru-RU"/>
              </w:rPr>
              <w:t>е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511" w:right="511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425" w:right="425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</w:t>
            </w:r>
            <w:r w:rsidRPr="0022255E">
              <w:rPr>
                <w:color w:val="000000"/>
                <w:spacing w:val="2"/>
              </w:rPr>
              <w:t>,</w:t>
            </w:r>
            <w:r w:rsidRPr="0022255E">
              <w:rPr>
                <w:color w:val="000000"/>
                <w:spacing w:val="2"/>
                <w:lang w:val="ru-RU"/>
              </w:rPr>
              <w:t>6</w:t>
            </w:r>
            <w:r w:rsidRPr="0022255E">
              <w:rPr>
                <w:color w:val="000000"/>
              </w:rPr>
              <w:t>8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3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</w:rPr>
              <w:t>5</w:t>
            </w:r>
            <w:r w:rsidRPr="0022255E">
              <w:rPr>
                <w:color w:val="000000"/>
                <w:lang w:val="ru-RU"/>
              </w:rPr>
              <w:t>,66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1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</w:rPr>
              <w:t>5</w:t>
            </w:r>
            <w:r w:rsidRPr="0022255E">
              <w:rPr>
                <w:color w:val="000000"/>
                <w:lang w:val="ru-RU"/>
              </w:rPr>
              <w:t>,62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56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5,58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56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5,50</w:t>
            </w:r>
          </w:p>
        </w:tc>
      </w:tr>
      <w:tr w:rsidR="003B58B4" w:rsidRPr="0022255E">
        <w:trPr>
          <w:gridBefore w:val="1"/>
          <w:gridAfter w:val="1"/>
          <w:wBefore w:w="20" w:type="dxa"/>
          <w:wAfter w:w="20" w:type="dxa"/>
          <w:trHeight w:hRule="exact" w:val="691"/>
        </w:trPr>
        <w:tc>
          <w:tcPr>
            <w:tcW w:w="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4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2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ля 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, о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spacing w:val="-2"/>
                <w:lang w:val="ru-RU"/>
              </w:rPr>
              <w:t>щ</w:t>
            </w:r>
            <w:r w:rsidRPr="0022255E">
              <w:rPr>
                <w:color w:val="000000"/>
                <w:spacing w:val="1"/>
                <w:lang w:val="ru-RU"/>
              </w:rPr>
              <w:t>е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1"/>
                <w:lang w:val="ru-RU"/>
              </w:rPr>
              <w:t>я</w:t>
            </w:r>
            <w:r w:rsidRPr="0022255E">
              <w:rPr>
                <w:color w:val="000000"/>
                <w:spacing w:val="-2"/>
                <w:lang w:val="ru-RU"/>
              </w:rPr>
              <w:t>ющи</w:t>
            </w:r>
            <w:r w:rsidRPr="0022255E">
              <w:rPr>
                <w:color w:val="000000"/>
                <w:lang w:val="ru-RU"/>
              </w:rPr>
              <w:t>х 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1"/>
                <w:w w:val="101"/>
                <w:lang w:val="ru-RU"/>
              </w:rPr>
              <w:t>ч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>ы</w:t>
            </w:r>
          </w:p>
          <w:p w:rsidR="003B58B4" w:rsidRPr="0022255E" w:rsidRDefault="003B58B4" w:rsidP="009A4405">
            <w:pPr>
              <w:spacing w:before="1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lang w:val="ru-RU"/>
              </w:rPr>
              <w:t xml:space="preserve">а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5"/>
                <w:lang w:val="ru-RU"/>
              </w:rPr>
              <w:t>л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4"/>
                <w:lang w:val="ru-RU"/>
              </w:rPr>
              <w:t>ч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lang w:val="ru-RU"/>
              </w:rPr>
              <w:t xml:space="preserve">ю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 xml:space="preserve">у 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 xml:space="preserve"> 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иб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 xml:space="preserve">м 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4"/>
                <w:w w:val="101"/>
                <w:lang w:val="ru-RU"/>
              </w:rPr>
              <w:t>ч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w w:val="101"/>
                <w:lang w:val="ru-RU"/>
              </w:rPr>
              <w:t>а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11" w:right="511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02" w:right="501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61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04" w:right="214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68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13" w:right="209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73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05" w:right="205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78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05" w:right="205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82</w:t>
            </w:r>
          </w:p>
        </w:tc>
      </w:tr>
    </w:tbl>
    <w:p w:rsidR="003B58B4" w:rsidRPr="0022255E" w:rsidRDefault="003B58B4" w:rsidP="009A4405">
      <w:pPr>
        <w:spacing w:before="3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before="3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59" w:lineRule="auto"/>
        <w:ind w:left="116" w:right="68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59" w:lineRule="auto"/>
        <w:ind w:left="116" w:right="68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59" w:lineRule="auto"/>
        <w:ind w:left="116" w:right="68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59" w:lineRule="auto"/>
        <w:ind w:left="116" w:right="68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59" w:lineRule="auto"/>
        <w:ind w:left="116" w:right="68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59" w:lineRule="auto"/>
        <w:ind w:left="116" w:right="68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59" w:lineRule="auto"/>
        <w:ind w:left="116" w:right="68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59" w:lineRule="auto"/>
        <w:ind w:left="116" w:right="68" w:firstLine="85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16" w:right="68" w:firstLine="26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8. Пере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ь 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ыя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  б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хо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 об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ъ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ов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>бж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еч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ци</w:t>
      </w:r>
      <w:r w:rsidRPr="0022255E">
        <w:rPr>
          <w:b/>
          <w:bCs/>
          <w:color w:val="000000"/>
          <w:sz w:val="28"/>
          <w:szCs w:val="28"/>
          <w:lang w:val="ru-RU"/>
        </w:rPr>
        <w:t>й 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хэ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уа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ю</w:t>
      </w:r>
    </w:p>
    <w:p w:rsidR="003B58B4" w:rsidRPr="0022255E" w:rsidRDefault="003B58B4" w:rsidP="009A4405">
      <w:pPr>
        <w:spacing w:before="19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16" w:right="57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нияобо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,и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>мпризн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хоз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йного,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утпо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оти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сс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ции,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сс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ции,ор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нов</w:t>
      </w:r>
      <w:r w:rsidRPr="0022255E">
        <w:rPr>
          <w:color w:val="000000"/>
          <w:spacing w:val="1"/>
          <w:sz w:val="28"/>
          <w:szCs w:val="28"/>
          <w:lang w:val="ru-RU"/>
        </w:rPr>
        <w:t>мес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сам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же нао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ииз</w:t>
      </w:r>
      <w:r w:rsidRPr="0022255E">
        <w:rPr>
          <w:color w:val="000000"/>
          <w:spacing w:val="1"/>
          <w:sz w:val="28"/>
          <w:szCs w:val="28"/>
          <w:lang w:val="ru-RU"/>
        </w:rPr>
        <w:t>ая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хи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изиче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 лиц,а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 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й,вхо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ео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хни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й.</w:t>
      </w:r>
      <w:r w:rsidRPr="0022255E">
        <w:rPr>
          <w:color w:val="000000"/>
          <w:spacing w:val="-1"/>
          <w:sz w:val="28"/>
          <w:szCs w:val="28"/>
          <w:lang w:val="ru-RU"/>
        </w:rPr>
        <w:t>Эк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ция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3"/>
          <w:sz w:val="28"/>
          <w:szCs w:val="28"/>
          <w:lang w:val="ru-RU"/>
        </w:rPr>
        <w:t>н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 х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 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8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,в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ом 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ле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й,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мэк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3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жение 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явпор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ономот07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12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2011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.№41</w:t>
      </w:r>
      <w:r w:rsidRPr="0022255E">
        <w:rPr>
          <w:color w:val="000000"/>
          <w:spacing w:val="8"/>
          <w:sz w:val="28"/>
          <w:szCs w:val="28"/>
          <w:lang w:val="ru-RU"/>
        </w:rPr>
        <w:t>6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и 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16" w:right="64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4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ана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,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уюр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юпр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внан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1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е 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ои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локс ни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,призн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ниев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номпор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епр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ципа</w:t>
      </w:r>
      <w:r w:rsidRPr="0022255E">
        <w:rPr>
          <w:color w:val="000000"/>
          <w:spacing w:val="6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 xml:space="preserve">ной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ина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рнымпо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ини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иципа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им пол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3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, пол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юир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жениюо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 xml:space="preserve"> м</w:t>
      </w:r>
      <w:r w:rsidRPr="0022255E">
        <w:rPr>
          <w:color w:val="000000"/>
          <w:sz w:val="28"/>
          <w:szCs w:val="28"/>
          <w:lang w:val="ru-RU"/>
        </w:rPr>
        <w:t>униципа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42" w:firstLine="709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1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хоз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йные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женияв 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>
        <w:rPr>
          <w:noProof/>
          <w:lang w:val="ru-RU" w:eastAsia="ru-RU"/>
        </w:rPr>
        <w:pict>
          <v:group id="Group 19" o:spid="_x0000_s1084" style="position:absolute;left:0;text-align:left;margin-left:69.4pt;margin-top:773.25pt;width:485pt;height:0;z-index:-251658240;mso-position-horizontal-relative:page;mso-position-vertical-relative:page" coordorigin="1388,15465" coordsize="9700,0">
            <v:shape id="Freeform 20" o:spid="_x0000_s1085" style="position:absolute;left:1388;top:15465;width:9700;height:0;visibility:visible;mso-wrap-style:square;v-text-anchor:top" coordsize="9700,0" path="m,l9699,e" filled="f" strokeweight=".20464mm">
              <v:path arrowok="t" o:connecttype="custom" o:connectlocs="0,0;9699,0" o:connectangles="0,0"/>
            </v:shape>
            <w10:wrap anchorx="page" anchory="page"/>
          </v:group>
        </w:pic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42" w:firstLine="709"/>
        <w:jc w:val="both"/>
        <w:rPr>
          <w:color w:val="000000"/>
          <w:sz w:val="28"/>
          <w:szCs w:val="28"/>
          <w:lang w:val="ru-RU"/>
        </w:rPr>
        <w:sectPr w:rsidR="003B58B4" w:rsidRPr="0022255E">
          <w:footerReference w:type="default" r:id="rId34"/>
          <w:pgSz w:w="11920" w:h="16840"/>
          <w:pgMar w:top="1100" w:right="740" w:bottom="280" w:left="1300" w:header="725" w:footer="1119" w:gutter="0"/>
          <w:cols w:space="720"/>
        </w:sectPr>
      </w:pPr>
    </w:p>
    <w:p w:rsidR="003B58B4" w:rsidRPr="0022255E" w:rsidRDefault="003B58B4" w:rsidP="009A4405">
      <w:pPr>
        <w:spacing w:before="3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60" w:lineRule="auto"/>
        <w:ind w:left="2878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2"/>
          <w:sz w:val="28"/>
          <w:szCs w:val="28"/>
        </w:rPr>
        <w:t>II</w:t>
      </w:r>
      <w:r w:rsidRPr="0022255E">
        <w:rPr>
          <w:b/>
          <w:bCs/>
          <w:color w:val="000000"/>
          <w:sz w:val="28"/>
          <w:szCs w:val="28"/>
          <w:lang w:val="ru-RU"/>
        </w:rPr>
        <w:t>: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ОДО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ТВЕ</w:t>
      </w:r>
      <w:r w:rsidRPr="0022255E">
        <w:rPr>
          <w:b/>
          <w:bCs/>
          <w:color w:val="000000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</w:p>
    <w:p w:rsidR="003B58B4" w:rsidRPr="0022255E" w:rsidRDefault="003B58B4" w:rsidP="009A4405">
      <w:pPr>
        <w:spacing w:before="3" w:line="360" w:lineRule="auto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60" w:lineRule="auto"/>
        <w:ind w:left="136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1. С</w:t>
      </w:r>
      <w:r w:rsidRPr="0022255E">
        <w:rPr>
          <w:b/>
          <w:bCs/>
          <w:color w:val="000000"/>
          <w:spacing w:val="5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ож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ев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фере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line="360" w:lineRule="auto"/>
        <w:ind w:left="851" w:hanging="709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pacing w:val="1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before="3" w:line="360" w:lineRule="auto"/>
        <w:rPr>
          <w:color w:val="000000"/>
          <w:sz w:val="12"/>
          <w:szCs w:val="12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лко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ияио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жен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т40,8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знос–7</w:t>
      </w:r>
      <w:r w:rsidRPr="0022255E">
        <w:rPr>
          <w:color w:val="000000"/>
          <w:spacing w:val="4"/>
          <w:sz w:val="28"/>
          <w:szCs w:val="28"/>
          <w:lang w:val="ru-RU"/>
        </w:rPr>
        <w:t>0</w:t>
      </w:r>
      <w:r w:rsidRPr="0022255E">
        <w:rPr>
          <w:color w:val="000000"/>
          <w:spacing w:val="-1"/>
          <w:sz w:val="28"/>
          <w:szCs w:val="28"/>
          <w:lang w:val="ru-RU"/>
        </w:rPr>
        <w:t>%</w:t>
      </w:r>
      <w:r w:rsidRPr="0022255E">
        <w:rPr>
          <w:color w:val="000000"/>
          <w:sz w:val="28"/>
          <w:szCs w:val="28"/>
          <w:lang w:val="ru-RU"/>
        </w:rPr>
        <w:t>.Ко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ным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ны </w:t>
      </w:r>
      <w:r w:rsidRPr="0022255E">
        <w:rPr>
          <w:color w:val="000000"/>
          <w:spacing w:val="12"/>
          <w:sz w:val="28"/>
          <w:szCs w:val="28"/>
          <w:lang w:val="ru-RU"/>
        </w:rPr>
        <w:t>5</w:t>
      </w:r>
      <w:r w:rsidRPr="0022255E">
        <w:rPr>
          <w:color w:val="000000"/>
          <w:spacing w:val="-1"/>
          <w:sz w:val="28"/>
          <w:szCs w:val="28"/>
          <w:lang w:val="ru-RU"/>
        </w:rPr>
        <w:t>-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э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жные жилые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жений–1219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1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position w:val="10"/>
          <w:sz w:val="18"/>
          <w:szCs w:val="18"/>
          <w:lang w:val="ru-RU"/>
        </w:rPr>
        <w:t>3</w:t>
      </w:r>
      <w:r w:rsidRPr="0022255E">
        <w:rPr>
          <w:color w:val="000000"/>
          <w:sz w:val="28"/>
          <w:szCs w:val="28"/>
          <w:lang w:val="ru-RU"/>
        </w:rPr>
        <w:t>/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и.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со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яв </w:t>
      </w:r>
      <w:r w:rsidRPr="0022255E">
        <w:rPr>
          <w:color w:val="000000"/>
          <w:spacing w:val="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лс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жений.С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рос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явло</w:t>
      </w:r>
      <w:r w:rsidRPr="0022255E">
        <w:rPr>
          <w:color w:val="000000"/>
          <w:spacing w:val="2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уна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О.</w:t>
      </w:r>
    </w:p>
    <w:p w:rsidR="003B58B4" w:rsidRPr="0022255E" w:rsidRDefault="003B58B4" w:rsidP="009A4405">
      <w:pPr>
        <w:spacing w:before="4" w:line="360" w:lineRule="auto"/>
        <w:ind w:left="136" w:right="106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5"/>
          <w:sz w:val="28"/>
          <w:szCs w:val="28"/>
          <w:lang w:val="ru-RU"/>
        </w:rPr>
        <w:t>1</w:t>
      </w:r>
      <w:r w:rsidRPr="0022255E">
        <w:rPr>
          <w:color w:val="000000"/>
          <w:sz w:val="28"/>
          <w:szCs w:val="28"/>
          <w:lang w:val="ru-RU"/>
        </w:rPr>
        <w:t>0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ий,со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им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омпро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 807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6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8"/>
          <w:sz w:val="28"/>
          <w:szCs w:val="28"/>
          <w:lang w:val="ru-RU"/>
        </w:rPr>
        <w:t>м</w:t>
      </w:r>
      <w:r w:rsidRPr="0022255E">
        <w:rPr>
          <w:color w:val="000000"/>
          <w:position w:val="10"/>
          <w:sz w:val="18"/>
          <w:szCs w:val="18"/>
          <w:lang w:val="ru-RU"/>
        </w:rPr>
        <w:t>3</w:t>
      </w:r>
      <w:r w:rsidRPr="0022255E">
        <w:rPr>
          <w:color w:val="000000"/>
          <w:sz w:val="28"/>
          <w:szCs w:val="28"/>
          <w:lang w:val="ru-RU"/>
        </w:rPr>
        <w:t>за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3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зонане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7" w:line="360" w:lineRule="auto"/>
        <w:ind w:left="136" w:right="10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а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но,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она 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ные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ужен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я 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 не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ьо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.О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ныез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нияи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 xml:space="preserve">т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2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про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иц</w:t>
      </w:r>
      <w:r w:rsidRPr="0022255E">
        <w:rPr>
          <w:color w:val="000000"/>
          <w:spacing w:val="1"/>
          <w:sz w:val="28"/>
          <w:szCs w:val="28"/>
          <w:lang w:val="ru-RU"/>
        </w:rPr>
        <w:t>аем</w:t>
      </w:r>
      <w:r w:rsidRPr="0022255E">
        <w:rPr>
          <w:color w:val="000000"/>
          <w:sz w:val="28"/>
          <w:szCs w:val="28"/>
          <w:lang w:val="ru-RU"/>
        </w:rPr>
        <w:t xml:space="preserve">ые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испо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озом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.О</w:t>
      </w:r>
      <w:r w:rsidRPr="0022255E">
        <w:rPr>
          <w:color w:val="000000"/>
          <w:spacing w:val="3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ит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1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я 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усн</w:t>
      </w:r>
      <w:r w:rsidRPr="0022255E">
        <w:rPr>
          <w:color w:val="000000"/>
          <w:spacing w:val="4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3" w:line="360" w:lineRule="auto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rPr>
          <w:color w:val="000000"/>
          <w:u w:val="single"/>
          <w:lang w:val="ru-RU"/>
        </w:rPr>
      </w:pPr>
      <w:r w:rsidRPr="0022255E">
        <w:rPr>
          <w:color w:val="000000"/>
          <w:w w:val="99"/>
          <w:sz w:val="28"/>
          <w:szCs w:val="28"/>
          <w:u w:val="single"/>
          <w:lang w:val="ru-RU"/>
        </w:rPr>
        <w:t>Дожде</w:t>
      </w:r>
      <w:r w:rsidRPr="0022255E">
        <w:rPr>
          <w:color w:val="000000"/>
          <w:spacing w:val="-2"/>
          <w:w w:val="99"/>
          <w:sz w:val="28"/>
          <w:szCs w:val="28"/>
          <w:u w:val="single"/>
          <w:lang w:val="ru-RU"/>
        </w:rPr>
        <w:t>в</w:t>
      </w:r>
      <w:r w:rsidRPr="0022255E">
        <w:rPr>
          <w:color w:val="000000"/>
          <w:w w:val="99"/>
          <w:sz w:val="28"/>
          <w:szCs w:val="28"/>
          <w:u w:val="single"/>
          <w:lang w:val="ru-RU"/>
        </w:rPr>
        <w:t xml:space="preserve">ая </w:t>
      </w:r>
      <w:r w:rsidRPr="0022255E">
        <w:rPr>
          <w:color w:val="000000"/>
          <w:spacing w:val="-1"/>
          <w:w w:val="99"/>
          <w:sz w:val="28"/>
          <w:szCs w:val="28"/>
          <w:u w:val="single"/>
          <w:lang w:val="ru-RU"/>
        </w:rPr>
        <w:t>к</w:t>
      </w:r>
      <w:r w:rsidRPr="0022255E">
        <w:rPr>
          <w:color w:val="000000"/>
          <w:w w:val="99"/>
          <w:sz w:val="28"/>
          <w:szCs w:val="28"/>
          <w:u w:val="single"/>
          <w:lang w:val="ru-RU"/>
        </w:rPr>
        <w:t>анализация.</w:t>
      </w:r>
    </w:p>
    <w:p w:rsidR="003B58B4" w:rsidRPr="0022255E" w:rsidRDefault="003B58B4" w:rsidP="009A4405">
      <w:pPr>
        <w:spacing w:before="1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36" w:right="104" w:firstLine="427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аср</w:t>
      </w:r>
      <w:r w:rsidRPr="0022255E">
        <w:rPr>
          <w:color w:val="000000"/>
          <w:spacing w:val="1"/>
          <w:sz w:val="28"/>
          <w:szCs w:val="28"/>
          <w:lang w:val="ru-RU"/>
        </w:rPr>
        <w:t>ассма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аем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в 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яще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я по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оль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, по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ным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м и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мир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мес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и.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спо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во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ый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нойо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и.</w:t>
      </w:r>
    </w:p>
    <w:p w:rsidR="003B58B4" w:rsidRPr="0022255E" w:rsidRDefault="003B58B4" w:rsidP="009A4405">
      <w:pPr>
        <w:spacing w:before="9" w:line="360" w:lineRule="auto"/>
        <w:ind w:left="136" w:right="112" w:firstLine="922"/>
        <w:rPr>
          <w:color w:val="000000"/>
          <w:sz w:val="28"/>
          <w:szCs w:val="28"/>
          <w:lang w:val="ru-RU"/>
        </w:rPr>
        <w:sectPr w:rsidR="003B58B4" w:rsidRPr="0022255E" w:rsidSect="004F6070">
          <w:footerReference w:type="default" r:id="rId35"/>
          <w:pgSz w:w="11920" w:h="16840"/>
          <w:pgMar w:top="1100" w:right="700" w:bottom="280" w:left="1280" w:header="725" w:footer="967" w:gutter="0"/>
          <w:pgNumType w:start="67"/>
          <w:cols w:space="720"/>
        </w:sectPr>
      </w:pP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ииио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женияп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ана р</w:t>
      </w:r>
      <w:r w:rsidRPr="0022255E">
        <w:rPr>
          <w:color w:val="000000"/>
          <w:spacing w:val="1"/>
          <w:sz w:val="28"/>
          <w:szCs w:val="28"/>
          <w:lang w:val="ru-RU"/>
        </w:rPr>
        <w:t>ассма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аем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" w:line="100" w:lineRule="exact"/>
        <w:rPr>
          <w:color w:val="000000"/>
          <w:sz w:val="11"/>
          <w:szCs w:val="11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851" w:right="108" w:hanging="425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pacing w:val="10"/>
          <w:sz w:val="28"/>
          <w:szCs w:val="28"/>
          <w:lang w:val="ru-RU"/>
        </w:rPr>
        <w:t>2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Описаниесуществующихканализационных очистных сооружений, включаяоценкусоответствияприменяемойтехнологической схемы требованиямобеспечениянормативов качествасточныхводи определениесуществующегодефицита(резерва)мощностей</w:t>
      </w:r>
    </w:p>
    <w:p w:rsidR="003B58B4" w:rsidRPr="0022255E" w:rsidRDefault="003B58B4" w:rsidP="009A4405">
      <w:pPr>
        <w:spacing w:before="15" w:line="360" w:lineRule="auto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2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омп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3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шесть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онн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3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0" w:line="360" w:lineRule="auto"/>
        <w:ind w:left="136" w:right="103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орий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 вц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2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олл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аи</w:t>
      </w:r>
      <w:r w:rsidRPr="0022255E">
        <w:rPr>
          <w:color w:val="000000"/>
          <w:spacing w:val="1"/>
          <w:sz w:val="28"/>
          <w:szCs w:val="28"/>
          <w:lang w:val="ru-RU"/>
        </w:rPr>
        <w:t>сам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омпо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тв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ныйр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р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5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е по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е 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порн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овпо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 xml:space="preserve">тна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ео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1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7" w:line="360" w:lineRule="auto"/>
        <w:ind w:left="136" w:firstLine="715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ок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7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ой.</w:t>
      </w:r>
    </w:p>
    <w:p w:rsidR="003B58B4" w:rsidRPr="0022255E" w:rsidRDefault="003B58B4" w:rsidP="009A4405">
      <w:pPr>
        <w:spacing w:line="360" w:lineRule="auto"/>
        <w:ind w:left="136" w:right="105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ке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ОСн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явн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 xml:space="preserve">ном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ниии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тр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иили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аме</w:t>
      </w:r>
      <w:r w:rsidRPr="0022255E">
        <w:rPr>
          <w:color w:val="000000"/>
          <w:sz w:val="28"/>
          <w:szCs w:val="28"/>
          <w:lang w:val="ru-RU"/>
        </w:rPr>
        <w:t>нына 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" w:line="360" w:lineRule="auto"/>
        <w:ind w:left="136" w:right="106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6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ОСн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ыли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ы. В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зи  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,  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о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нные  о 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   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ОС 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, опр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щег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ици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)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йопр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7" w:line="360" w:lineRule="auto"/>
        <w:ind w:left="136" w:right="110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3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ОС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т1219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1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position w:val="10"/>
          <w:sz w:val="18"/>
          <w:szCs w:val="18"/>
          <w:lang w:val="ru-RU"/>
        </w:rPr>
        <w:t>3</w:t>
      </w:r>
      <w:r w:rsidRPr="0022255E">
        <w:rPr>
          <w:color w:val="000000"/>
          <w:sz w:val="28"/>
          <w:szCs w:val="28"/>
          <w:lang w:val="ru-RU"/>
        </w:rPr>
        <w:t>/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и.</w:t>
      </w:r>
    </w:p>
    <w:p w:rsidR="003B58B4" w:rsidRPr="0022255E" w:rsidRDefault="003B58B4" w:rsidP="009A4405">
      <w:pPr>
        <w:spacing w:before="5" w:line="360" w:lineRule="auto"/>
        <w:ind w:left="136" w:right="101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ном 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од3031</w:t>
      </w:r>
      <w:r w:rsidRPr="0022255E">
        <w:rPr>
          <w:color w:val="000000"/>
          <w:spacing w:val="2"/>
          <w:sz w:val="28"/>
          <w:szCs w:val="28"/>
          <w:lang w:val="ru-RU"/>
        </w:rPr>
        <w:t>,8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position w:val="10"/>
          <w:sz w:val="18"/>
          <w:szCs w:val="18"/>
          <w:lang w:val="ru-RU"/>
        </w:rPr>
        <w:t>3</w:t>
      </w:r>
      <w:r w:rsidRPr="0022255E">
        <w:rPr>
          <w:color w:val="000000"/>
          <w:sz w:val="28"/>
          <w:szCs w:val="28"/>
          <w:lang w:val="ru-RU"/>
        </w:rPr>
        <w:t>/с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и,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т 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жен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т1 812,7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position w:val="10"/>
          <w:sz w:val="18"/>
          <w:szCs w:val="18"/>
          <w:lang w:val="ru-RU"/>
        </w:rPr>
        <w:t>3</w:t>
      </w:r>
      <w:r w:rsidRPr="0022255E">
        <w:rPr>
          <w:color w:val="000000"/>
          <w:sz w:val="28"/>
          <w:szCs w:val="28"/>
          <w:lang w:val="ru-RU"/>
        </w:rPr>
        <w:t>/с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before="16" w:line="360" w:lineRule="auto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16" w:line="360" w:lineRule="auto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16" w:line="360" w:lineRule="auto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16" w:line="360" w:lineRule="auto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16" w:line="360" w:lineRule="auto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16" w:line="360" w:lineRule="auto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36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851" w:hanging="425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pacing w:val="1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ки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line="360" w:lineRule="auto"/>
        <w:ind w:left="136" w:right="107" w:firstLine="706"/>
        <w:jc w:val="both"/>
        <w:rPr>
          <w:color w:val="000000"/>
          <w:spacing w:val="-4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7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2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надвумя  зон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1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В  </w:t>
      </w:r>
      <w:r w:rsidRPr="0022255E">
        <w:rPr>
          <w:color w:val="000000"/>
          <w:spacing w:val="1"/>
          <w:sz w:val="28"/>
          <w:szCs w:val="28"/>
          <w:lang w:val="ru-RU"/>
        </w:rPr>
        <w:t>э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  зоны  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т  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оэ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жные   жилые  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й  и  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8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8"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51" w:right="106" w:hanging="36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pacing w:val="10"/>
          <w:sz w:val="28"/>
          <w:szCs w:val="28"/>
          <w:lang w:val="ru-RU"/>
        </w:rPr>
        <w:t>4Описаниесостоянияифункционированиясистемыутилизацииосадка сточныхвод</w:t>
      </w:r>
    </w:p>
    <w:p w:rsidR="003B58B4" w:rsidRPr="0022255E" w:rsidRDefault="003B58B4" w:rsidP="009A4405">
      <w:pPr>
        <w:spacing w:line="360" w:lineRule="auto"/>
        <w:ind w:left="136" w:right="113" w:firstLine="706"/>
        <w:jc w:val="both"/>
        <w:rPr>
          <w:color w:val="000000"/>
          <w:spacing w:val="2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1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нныео 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ниии  </w:t>
      </w:r>
      <w:r w:rsidRPr="0022255E">
        <w:rPr>
          <w:color w:val="000000"/>
          <w:spacing w:val="6"/>
          <w:sz w:val="28"/>
          <w:szCs w:val="28"/>
          <w:lang w:val="ru-RU"/>
        </w:rPr>
        <w:t>ф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цион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циио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одне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993" w:right="109" w:hanging="567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pacing w:val="10"/>
          <w:sz w:val="28"/>
          <w:szCs w:val="28"/>
          <w:lang w:val="ru-RU"/>
        </w:rPr>
        <w:t>5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 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ян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яи фу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кци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я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ци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ови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йи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уж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</w:p>
    <w:p w:rsidR="003B58B4" w:rsidRPr="0022255E" w:rsidRDefault="003B58B4" w:rsidP="009A4405">
      <w:pPr>
        <w:spacing w:before="8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5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  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ухоз</w:t>
      </w:r>
      <w:r w:rsidRPr="0022255E">
        <w:rPr>
          <w:color w:val="000000"/>
          <w:spacing w:val="5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2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ов  от 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сам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ыхи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6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ща</w:t>
      </w:r>
      <w:r w:rsidRPr="0022255E">
        <w:rPr>
          <w:color w:val="000000"/>
          <w:sz w:val="28"/>
          <w:szCs w:val="28"/>
          <w:lang w:val="ru-RU"/>
        </w:rPr>
        <w:t>япро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жен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7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ой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т40,8к</w:t>
      </w:r>
      <w:r w:rsidRPr="0022255E">
        <w:rPr>
          <w:color w:val="000000"/>
          <w:spacing w:val="1"/>
          <w:sz w:val="28"/>
          <w:szCs w:val="28"/>
          <w:lang w:val="ru-RU"/>
        </w:rPr>
        <w:t>м.</w:t>
      </w:r>
    </w:p>
    <w:p w:rsidR="003B58B4" w:rsidRPr="0022255E" w:rsidRDefault="003B58B4" w:rsidP="009A4405">
      <w:pPr>
        <w:spacing w:line="360" w:lineRule="auto"/>
        <w:ind w:left="136" w:right="109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аме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ов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7"/>
          <w:sz w:val="28"/>
          <w:szCs w:val="28"/>
          <w:lang w:val="ru-RU"/>
        </w:rPr>
        <w:t>1</w:t>
      </w:r>
      <w:r w:rsidRPr="0022255E">
        <w:rPr>
          <w:color w:val="000000"/>
          <w:sz w:val="28"/>
          <w:szCs w:val="28"/>
          <w:lang w:val="ru-RU"/>
        </w:rPr>
        <w:t>50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315</w:t>
      </w:r>
      <w:r w:rsidRPr="0022255E">
        <w:rPr>
          <w:color w:val="000000"/>
          <w:spacing w:val="1"/>
          <w:sz w:val="28"/>
          <w:szCs w:val="28"/>
          <w:lang w:val="ru-RU"/>
        </w:rPr>
        <w:t>мм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яш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ньи</w:t>
      </w:r>
      <w:r w:rsidRPr="0022255E">
        <w:rPr>
          <w:color w:val="000000"/>
          <w:spacing w:val="2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нос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т70</w:t>
      </w:r>
      <w:r w:rsidRPr="0022255E">
        <w:rPr>
          <w:color w:val="000000"/>
          <w:spacing w:val="-1"/>
          <w:sz w:val="28"/>
          <w:szCs w:val="28"/>
          <w:lang w:val="ru-RU"/>
        </w:rPr>
        <w:t>%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9" w:firstLine="706"/>
        <w:jc w:val="both"/>
        <w:rPr>
          <w:color w:val="000000"/>
          <w:sz w:val="28"/>
          <w:szCs w:val="28"/>
          <w:lang w:val="ru-RU"/>
        </w:rPr>
        <w:sectPr w:rsidR="003B58B4" w:rsidRPr="0022255E">
          <w:pgSz w:w="11920" w:h="16840"/>
          <w:pgMar w:top="1100" w:right="700" w:bottom="280" w:left="1280" w:header="725" w:footer="967" w:gutter="0"/>
          <w:cols w:space="720"/>
        </w:sectPr>
      </w:pPr>
      <w:r w:rsidRPr="0022255E">
        <w:rPr>
          <w:color w:val="000000"/>
          <w:spacing w:val="1"/>
          <w:sz w:val="28"/>
          <w:szCs w:val="28"/>
          <w:lang w:val="ru-RU"/>
        </w:rPr>
        <w:t>Ф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нир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ниеиэк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ция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нного 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 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янао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нии«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ил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 эк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ний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ии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,у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нных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зом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роя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Ф</w:t>
      </w:r>
      <w:r w:rsidRPr="0022255E">
        <w:rPr>
          <w:color w:val="000000"/>
          <w:spacing w:val="-2"/>
          <w:sz w:val="28"/>
          <w:szCs w:val="28"/>
          <w:lang w:val="ru-RU"/>
        </w:rPr>
        <w:t>№</w:t>
      </w:r>
      <w:r w:rsidRPr="0022255E">
        <w:rPr>
          <w:color w:val="000000"/>
          <w:sz w:val="28"/>
          <w:szCs w:val="28"/>
          <w:lang w:val="ru-RU"/>
        </w:rPr>
        <w:t>168</w:t>
      </w:r>
      <w:r w:rsidRPr="0022255E">
        <w:rPr>
          <w:color w:val="000000"/>
          <w:spacing w:val="4"/>
          <w:sz w:val="28"/>
          <w:szCs w:val="28"/>
          <w:lang w:val="ru-RU"/>
        </w:rPr>
        <w:t xml:space="preserve"> о</w:t>
      </w:r>
      <w:r w:rsidRPr="0022255E">
        <w:rPr>
          <w:color w:val="000000"/>
          <w:sz w:val="28"/>
          <w:szCs w:val="28"/>
          <w:lang w:val="ru-RU"/>
        </w:rPr>
        <w:t>т30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12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1999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5" w:line="140" w:lineRule="exact"/>
        <w:rPr>
          <w:color w:val="000000"/>
          <w:sz w:val="14"/>
          <w:szCs w:val="14"/>
          <w:lang w:val="ru-RU"/>
        </w:rPr>
      </w:pPr>
    </w:p>
    <w:p w:rsidR="003B58B4" w:rsidRPr="0022255E" w:rsidRDefault="003B58B4" w:rsidP="009A4405">
      <w:pPr>
        <w:spacing w:before="22" w:line="360" w:lineRule="auto"/>
        <w:ind w:left="993" w:right="116" w:hanging="567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pacing w:val="10"/>
          <w:sz w:val="28"/>
          <w:szCs w:val="28"/>
          <w:lang w:val="ru-RU"/>
        </w:rPr>
        <w:t>6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а   б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и   и  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и  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 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м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</w:p>
    <w:p w:rsidR="003B58B4" w:rsidRPr="0022255E" w:rsidRDefault="003B58B4" w:rsidP="009A4405">
      <w:pPr>
        <w:spacing w:before="7" w:line="360" w:lineRule="auto"/>
        <w:ind w:left="993"/>
        <w:jc w:val="both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2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ую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уинжен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ужений,н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жнаяи  </w:t>
      </w:r>
      <w:r w:rsidRPr="0022255E">
        <w:rPr>
          <w:color w:val="000000"/>
          <w:spacing w:val="8"/>
          <w:sz w:val="28"/>
          <w:szCs w:val="28"/>
          <w:lang w:val="ru-RU"/>
        </w:rPr>
        <w:t>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нойиз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жн</w:t>
      </w:r>
      <w:r w:rsidRPr="0022255E">
        <w:rPr>
          <w:color w:val="000000"/>
          <w:spacing w:val="4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6"/>
          <w:sz w:val="28"/>
          <w:szCs w:val="28"/>
          <w:lang w:val="ru-RU"/>
        </w:rPr>
        <w:t>ш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аг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ияпо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8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.По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еме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яще</w:t>
      </w:r>
      <w:r w:rsidRPr="0022255E">
        <w:rPr>
          <w:color w:val="000000"/>
          <w:sz w:val="28"/>
          <w:szCs w:val="28"/>
          <w:lang w:val="ru-RU"/>
        </w:rPr>
        <w:t>й из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олл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оров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яна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ные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ы,о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зу</w:t>
      </w:r>
      <w:r w:rsidRPr="0022255E">
        <w:rPr>
          <w:color w:val="000000"/>
          <w:spacing w:val="-1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 xml:space="preserve">яна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риипо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2" w:line="360" w:lineRule="auto"/>
        <w:ind w:left="136" w:right="104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хэк</w:t>
      </w:r>
      <w:r w:rsidRPr="0022255E">
        <w:rPr>
          <w:color w:val="000000"/>
          <w:spacing w:val="2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2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аще</w:t>
      </w:r>
      <w:r w:rsidRPr="0022255E">
        <w:rPr>
          <w:color w:val="000000"/>
          <w:sz w:val="28"/>
          <w:szCs w:val="28"/>
          <w:lang w:val="ru-RU"/>
        </w:rPr>
        <w:t>нияо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ов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 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иори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4"/>
          <w:sz w:val="28"/>
          <w:szCs w:val="28"/>
          <w:lang w:val="ru-RU"/>
        </w:rPr>
        <w:t>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ыи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жнос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ний.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зы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ные </w:t>
      </w:r>
      <w:r w:rsidRPr="0022255E">
        <w:rPr>
          <w:color w:val="000000"/>
          <w:spacing w:val="4"/>
          <w:sz w:val="28"/>
          <w:szCs w:val="28"/>
          <w:lang w:val="ru-RU"/>
        </w:rPr>
        <w:t>с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яне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ф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 зн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ым э</w:t>
      </w:r>
      <w:r w:rsidRPr="0022255E">
        <w:rPr>
          <w:color w:val="000000"/>
          <w:spacing w:val="1"/>
          <w:sz w:val="28"/>
          <w:szCs w:val="28"/>
          <w:lang w:val="ru-RU"/>
        </w:rPr>
        <w:t>леме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ции, ноин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ымс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изр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жнос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2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жне</w:t>
      </w:r>
      <w:r w:rsidRPr="0022255E">
        <w:rPr>
          <w:color w:val="000000"/>
          <w:spacing w:val="7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ройо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япро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аизно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онн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и.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э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увпо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 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ции. 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но</w:t>
      </w:r>
      <w:r w:rsidRPr="0022255E">
        <w:rPr>
          <w:color w:val="000000"/>
          <w:sz w:val="28"/>
          <w:szCs w:val="28"/>
          <w:lang w:val="ru-RU"/>
        </w:rPr>
        <w:t>йз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рой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еэконо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ным р</w:t>
      </w:r>
      <w:r w:rsidRPr="0022255E">
        <w:rPr>
          <w:color w:val="000000"/>
          <w:spacing w:val="1"/>
          <w:sz w:val="28"/>
          <w:szCs w:val="28"/>
          <w:lang w:val="ru-RU"/>
        </w:rPr>
        <w:t>еше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япри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йн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овр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аи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ый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одр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в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ш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аме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ра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ав 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,поз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0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ьв  эк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ш</w:t>
      </w:r>
      <w:r w:rsidRPr="0022255E">
        <w:rPr>
          <w:color w:val="000000"/>
          <w:sz w:val="28"/>
          <w:szCs w:val="28"/>
          <w:lang w:val="ru-RU"/>
        </w:rPr>
        <w:t>иер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про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ы,о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ьим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 про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ьна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рок 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>50 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т и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ее</w:t>
      </w:r>
      <w:r w:rsidRPr="0022255E">
        <w:rPr>
          <w:color w:val="000000"/>
          <w:spacing w:val="-1"/>
          <w:sz w:val="28"/>
          <w:szCs w:val="28"/>
          <w:lang w:val="ru-RU"/>
        </w:rPr>
        <w:t>)</w:t>
      </w:r>
      <w:r w:rsidRPr="0022255E">
        <w:rPr>
          <w:color w:val="000000"/>
          <w:sz w:val="28"/>
          <w:szCs w:val="28"/>
          <w:lang w:val="ru-RU"/>
        </w:rPr>
        <w:t xml:space="preserve">.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ля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ь про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аем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овн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жным и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ым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лом 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полиэ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н.  </w:t>
      </w:r>
      <w:r w:rsidRPr="0022255E">
        <w:rPr>
          <w:color w:val="000000"/>
          <w:spacing w:val="-1"/>
          <w:sz w:val="28"/>
          <w:szCs w:val="28"/>
          <w:lang w:val="ru-RU"/>
        </w:rPr>
        <w:t>Э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от 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ржи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т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рные н</w:t>
      </w:r>
      <w:r w:rsidRPr="0022255E">
        <w:rPr>
          <w:color w:val="000000"/>
          <w:spacing w:val="1"/>
          <w:sz w:val="28"/>
          <w:szCs w:val="28"/>
          <w:lang w:val="ru-RU"/>
        </w:rPr>
        <w:t>аг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 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зком из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нии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ия в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имк э</w:t>
      </w:r>
      <w:r w:rsidRPr="0022255E">
        <w:rPr>
          <w:color w:val="000000"/>
          <w:spacing w:val="1"/>
          <w:sz w:val="28"/>
          <w:szCs w:val="28"/>
          <w:lang w:val="ru-RU"/>
        </w:rPr>
        <w:t>ле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рохи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орроз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и.</w:t>
      </w:r>
    </w:p>
    <w:p w:rsidR="003B58B4" w:rsidRPr="0022255E" w:rsidRDefault="003B58B4" w:rsidP="009A4405">
      <w:pPr>
        <w:spacing w:before="3" w:line="360" w:lineRule="auto"/>
        <w:ind w:left="136" w:right="110" w:firstLine="715"/>
        <w:jc w:val="both"/>
        <w:rPr>
          <w:color w:val="000000"/>
          <w:sz w:val="28"/>
          <w:szCs w:val="28"/>
          <w:lang w:val="ru-RU"/>
        </w:rPr>
        <w:sectPr w:rsidR="003B58B4" w:rsidRPr="0022255E">
          <w:pgSz w:w="11920" w:h="16840"/>
          <w:pgMar w:top="1100" w:right="700" w:bottom="280" w:left="1280" w:header="725" w:footer="967" w:gutter="0"/>
          <w:cols w:space="720"/>
        </w:sect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риэк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б</w:t>
      </w:r>
      <w:r w:rsidRPr="0022255E">
        <w:rPr>
          <w:color w:val="000000"/>
          <w:sz w:val="28"/>
          <w:szCs w:val="28"/>
          <w:lang w:val="ru-RU"/>
        </w:rPr>
        <w:t>иоло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икр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6"/>
          <w:sz w:val="28"/>
          <w:szCs w:val="28"/>
          <w:lang w:val="ru-RU"/>
        </w:rPr>
        <w:t>л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ным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илизи</w:t>
      </w:r>
      <w:r w:rsidRPr="0022255E">
        <w:rPr>
          <w:color w:val="000000"/>
          <w:spacing w:val="5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 xml:space="preserve">им 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эро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и.О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ныеп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ины,</w:t>
      </w:r>
      <w:r w:rsidRPr="0022255E">
        <w:rPr>
          <w:color w:val="000000"/>
          <w:spacing w:val="4"/>
          <w:sz w:val="28"/>
          <w:szCs w:val="28"/>
          <w:lang w:val="ru-RU"/>
        </w:rPr>
        <w:t xml:space="preserve"> п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ящ</w:t>
      </w:r>
      <w:r w:rsidRPr="0022255E">
        <w:rPr>
          <w:color w:val="000000"/>
          <w:sz w:val="28"/>
          <w:szCs w:val="28"/>
          <w:lang w:val="ru-RU"/>
        </w:rPr>
        <w:t>ие кн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ю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х 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роц</w:t>
      </w:r>
      <w:r w:rsidRPr="0022255E">
        <w:rPr>
          <w:color w:val="000000"/>
          <w:spacing w:val="1"/>
          <w:sz w:val="28"/>
          <w:szCs w:val="28"/>
          <w:lang w:val="ru-RU"/>
        </w:rPr>
        <w:t>есс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ри  эк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ции 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 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</w:p>
    <w:p w:rsidR="003B58B4" w:rsidRPr="0022255E" w:rsidRDefault="003B58B4" w:rsidP="009A4405">
      <w:pPr>
        <w:spacing w:before="3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7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5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:п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оив</w:t>
      </w:r>
      <w:r w:rsidRPr="0022255E">
        <w:rPr>
          <w:color w:val="000000"/>
          <w:spacing w:val="5"/>
          <w:sz w:val="28"/>
          <w:szCs w:val="28"/>
          <w:lang w:val="ru-RU"/>
        </w:rPr>
        <w:t>э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нии; по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ещес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, инги</w:t>
      </w:r>
      <w:r w:rsidRPr="0022255E">
        <w:rPr>
          <w:color w:val="000000"/>
          <w:spacing w:val="3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 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оц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иол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и.Оп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5"/>
          <w:sz w:val="28"/>
          <w:szCs w:val="28"/>
          <w:lang w:val="ru-RU"/>
        </w:rPr>
        <w:t>э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ции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женийвр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 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тоц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ие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оровиприн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ры,о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иен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ужений.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ым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омпо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ниян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жнос</w:t>
      </w:r>
      <w:r w:rsidRPr="0022255E">
        <w:rPr>
          <w:color w:val="000000"/>
          <w:spacing w:val="4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  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  эконо</w:t>
      </w:r>
      <w:r w:rsidRPr="0022255E">
        <w:rPr>
          <w:color w:val="000000"/>
          <w:spacing w:val="5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ии  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) 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ние 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лир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проц</w:t>
      </w:r>
      <w:r w:rsidRPr="0022255E">
        <w:rPr>
          <w:color w:val="000000"/>
          <w:spacing w:val="1"/>
          <w:sz w:val="28"/>
          <w:szCs w:val="28"/>
          <w:lang w:val="ru-RU"/>
        </w:rPr>
        <w:t>есса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13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пл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с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ий,н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нап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ниен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жнос</w:t>
      </w:r>
      <w:r w:rsidRPr="0022255E">
        <w:rPr>
          <w:color w:val="000000"/>
          <w:spacing w:val="4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51" w:right="114" w:hanging="567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pacing w:val="10"/>
          <w:sz w:val="28"/>
          <w:szCs w:val="28"/>
          <w:lang w:val="ru-RU"/>
        </w:rPr>
        <w:t>7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а 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 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м 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я 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 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z w:val="28"/>
          <w:szCs w:val="28"/>
          <w:lang w:val="ru-RU"/>
        </w:rPr>
        <w:t>жа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z w:val="28"/>
          <w:szCs w:val="28"/>
          <w:lang w:val="ru-RU"/>
        </w:rPr>
        <w:t>щую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</w:p>
    <w:p w:rsidR="003B58B4" w:rsidRPr="0022255E" w:rsidRDefault="003B58B4" w:rsidP="009A4405">
      <w:pPr>
        <w:spacing w:before="12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5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аем</w:t>
      </w:r>
      <w:r w:rsidRPr="0022255E">
        <w:rPr>
          <w:color w:val="000000"/>
          <w:sz w:val="28"/>
          <w:szCs w:val="28"/>
          <w:lang w:val="ru-RU"/>
        </w:rPr>
        <w:t>ых в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ныйо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, произ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яио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на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олжном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,нои</w:t>
      </w:r>
      <w:r w:rsidRPr="0022255E">
        <w:rPr>
          <w:color w:val="000000"/>
          <w:spacing w:val="7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за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ОС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овне по</w:t>
      </w:r>
      <w:r w:rsidRPr="0022255E">
        <w:rPr>
          <w:color w:val="000000"/>
          <w:spacing w:val="8"/>
          <w:sz w:val="28"/>
          <w:szCs w:val="28"/>
          <w:lang w:val="ru-RU"/>
        </w:rPr>
        <w:t>д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0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ннымл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лео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»</w:t>
      </w:r>
      <w:r w:rsidRPr="0022255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w w:val="99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22255E">
        <w:rPr>
          <w:color w:val="000000"/>
          <w:w w:val="99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 xml:space="preserve">т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им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мпо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 xml:space="preserve"> 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4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зр</w:t>
      </w:r>
      <w:r w:rsidRPr="0022255E">
        <w:rPr>
          <w:color w:val="000000"/>
          <w:spacing w:val="1"/>
          <w:sz w:val="28"/>
          <w:szCs w:val="28"/>
          <w:lang w:val="ru-RU"/>
        </w:rPr>
        <w:t>еш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цияна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с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 при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4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 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овнепрои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ся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лиза полученн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йин</w:t>
      </w:r>
      <w:r w:rsidRPr="0022255E">
        <w:rPr>
          <w:color w:val="000000"/>
          <w:spacing w:val="1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z w:val="28"/>
          <w:szCs w:val="28"/>
          <w:lang w:val="ru-RU"/>
        </w:rPr>
        <w:t xml:space="preserve">ции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ьо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,опр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нан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4" w:firstLine="360"/>
        <w:jc w:val="both"/>
        <w:rPr>
          <w:color w:val="000000"/>
          <w:sz w:val="28"/>
          <w:szCs w:val="28"/>
          <w:lang w:val="ru-RU"/>
        </w:rPr>
        <w:sectPr w:rsidR="003B58B4" w:rsidRPr="0022255E">
          <w:pgSz w:w="11920" w:h="16840"/>
          <w:pgMar w:top="1100" w:right="700" w:bottom="280" w:left="1280" w:header="725" w:footer="967" w:gutter="0"/>
          <w:cols w:space="720"/>
        </w:sectPr>
      </w:pPr>
    </w:p>
    <w:p w:rsidR="003B58B4" w:rsidRPr="0022255E" w:rsidRDefault="003B58B4" w:rsidP="009A4405">
      <w:pPr>
        <w:spacing w:before="3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57" w:lineRule="auto"/>
        <w:ind w:left="216" w:right="154" w:firstLine="68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лица</w:t>
      </w:r>
      <w:r w:rsidRPr="0022255E">
        <w:rPr>
          <w:color w:val="000000"/>
          <w:spacing w:val="2"/>
          <w:sz w:val="28"/>
          <w:szCs w:val="28"/>
          <w:lang w:val="ru-RU"/>
        </w:rPr>
        <w:t>2</w:t>
      </w:r>
      <w:r w:rsidRPr="0022255E">
        <w:rPr>
          <w:color w:val="000000"/>
          <w:sz w:val="28"/>
          <w:szCs w:val="28"/>
          <w:lang w:val="ru-RU"/>
        </w:rPr>
        <w:t>1.Оц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ияц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 на 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жаю</w:t>
      </w:r>
      <w:r w:rsidRPr="0022255E">
        <w:rPr>
          <w:color w:val="000000"/>
          <w:spacing w:val="5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</w:p>
    <w:tbl>
      <w:tblPr>
        <w:tblpPr w:leftFromText="180" w:rightFromText="180" w:vertAnchor="text" w:horzAnchor="margin" w:tblpY="-4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16"/>
        <w:gridCol w:w="1061"/>
        <w:gridCol w:w="1774"/>
      </w:tblGrid>
      <w:tr w:rsidR="003B58B4" w:rsidRPr="0022255E">
        <w:trPr>
          <w:trHeight w:hRule="exact" w:val="723"/>
        </w:trPr>
        <w:tc>
          <w:tcPr>
            <w:tcW w:w="6516" w:type="dxa"/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28"/>
              <w:ind w:left="2054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П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  <w:spacing w:val="-5"/>
              </w:rPr>
              <w:t>об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м</w:t>
            </w:r>
            <w:r w:rsidRPr="0022255E">
              <w:rPr>
                <w:b/>
                <w:bCs/>
                <w:color w:val="000000"/>
              </w:rPr>
              <w:t>ы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</w:rPr>
              <w:t>о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1"/>
              </w:rPr>
              <w:t>с</w:t>
            </w:r>
            <w:r w:rsidRPr="0022255E">
              <w:rPr>
                <w:b/>
                <w:bCs/>
                <w:color w:val="000000"/>
                <w:spacing w:val="-1"/>
              </w:rPr>
              <w:t>н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1"/>
              </w:rPr>
              <w:t>в</w:t>
            </w:r>
            <w:r w:rsidRPr="0022255E">
              <w:rPr>
                <w:b/>
                <w:bCs/>
                <w:color w:val="000000"/>
                <w:spacing w:val="-1"/>
              </w:rPr>
              <w:t>н</w:t>
            </w:r>
            <w:r w:rsidRPr="0022255E">
              <w:rPr>
                <w:b/>
                <w:bCs/>
                <w:color w:val="000000"/>
                <w:spacing w:val="1"/>
              </w:rPr>
              <w:t>ы</w:t>
            </w:r>
            <w:r w:rsidRPr="0022255E">
              <w:rPr>
                <w:b/>
                <w:bCs/>
                <w:color w:val="000000"/>
              </w:rPr>
              <w:t>м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  <w:spacing w:val="-5"/>
              </w:rPr>
              <w:t>а</w:t>
            </w:r>
            <w:r w:rsidRPr="0022255E">
              <w:rPr>
                <w:b/>
                <w:bCs/>
                <w:color w:val="000000"/>
                <w:w w:val="101"/>
              </w:rPr>
              <w:t>з</w:t>
            </w:r>
            <w:r w:rsidRPr="0022255E">
              <w:rPr>
                <w:b/>
                <w:bCs/>
                <w:color w:val="000000"/>
                <w:spacing w:val="-1"/>
                <w:w w:val="101"/>
              </w:rPr>
              <w:t>д</w:t>
            </w:r>
            <w:r w:rsidRPr="0022255E">
              <w:rPr>
                <w:b/>
                <w:bCs/>
                <w:color w:val="000000"/>
                <w:spacing w:val="-3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</w:rPr>
              <w:t>ам</w:t>
            </w:r>
          </w:p>
        </w:tc>
        <w:tc>
          <w:tcPr>
            <w:tcW w:w="1061" w:type="dxa"/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28"/>
              <w:ind w:left="105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3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й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-1"/>
              </w:rPr>
              <w:t>ин</w:t>
            </w:r>
            <w:r w:rsidRPr="0022255E">
              <w:rPr>
                <w:b/>
                <w:bCs/>
                <w:color w:val="000000"/>
              </w:rPr>
              <w:t>г*</w:t>
            </w:r>
          </w:p>
        </w:tc>
        <w:tc>
          <w:tcPr>
            <w:tcW w:w="1774" w:type="dxa"/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28"/>
              <w:ind w:left="417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2"/>
              </w:rPr>
              <w:t>Э</w:t>
            </w:r>
            <w:r w:rsidRPr="0022255E">
              <w:rPr>
                <w:b/>
                <w:bCs/>
                <w:color w:val="000000"/>
              </w:rPr>
              <w:t>ф</w:t>
            </w:r>
            <w:r w:rsidRPr="0022255E">
              <w:rPr>
                <w:b/>
                <w:bCs/>
                <w:color w:val="000000"/>
                <w:spacing w:val="-1"/>
              </w:rPr>
              <w:t>ф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к</w:t>
            </w:r>
            <w:r w:rsidRPr="0022255E">
              <w:rPr>
                <w:b/>
                <w:bCs/>
                <w:color w:val="000000"/>
              </w:rPr>
              <w:t>т</w:t>
            </w:r>
          </w:p>
        </w:tc>
      </w:tr>
      <w:tr w:rsidR="003B58B4" w:rsidRPr="0022255E">
        <w:trPr>
          <w:trHeight w:hRule="exact" w:val="1042"/>
        </w:trPr>
        <w:tc>
          <w:tcPr>
            <w:tcW w:w="6516" w:type="dxa"/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lang w:val="ru-RU"/>
              </w:rPr>
              <w:t xml:space="preserve">К1. 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ни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ж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ни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е </w:t>
            </w:r>
            <w:r w:rsidRPr="0022255E">
              <w:rPr>
                <w:b/>
                <w:bCs/>
                <w:color w:val="000000"/>
                <w:spacing w:val="-6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lang w:val="ru-RU"/>
              </w:rPr>
              <w:t>га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го 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>з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й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я 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а 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ж</w:t>
            </w:r>
            <w:r w:rsidRPr="0022255E">
              <w:rPr>
                <w:b/>
                <w:bCs/>
                <w:color w:val="000000"/>
                <w:lang w:val="ru-RU"/>
              </w:rPr>
              <w:t>аю</w:t>
            </w:r>
            <w:r w:rsidRPr="0022255E">
              <w:rPr>
                <w:b/>
                <w:bCs/>
                <w:color w:val="000000"/>
                <w:spacing w:val="-7"/>
                <w:lang w:val="ru-RU"/>
              </w:rPr>
              <w:t>щ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ую 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lang w:val="ru-RU"/>
              </w:rPr>
              <w:t>у</w:t>
            </w:r>
          </w:p>
          <w:p w:rsidR="003B58B4" w:rsidRPr="0022255E" w:rsidRDefault="003B58B4" w:rsidP="009A4405">
            <w:pPr>
              <w:spacing w:before="1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/>
              <w:rPr>
                <w:color w:val="000000"/>
                <w:lang w:val="ru-RU"/>
              </w:rPr>
            </w:pPr>
            <w:r w:rsidRPr="0022255E">
              <w:rPr>
                <w:i/>
                <w:iCs/>
                <w:color w:val="000000"/>
                <w:lang w:val="ru-RU"/>
              </w:rPr>
              <w:t>К</w:t>
            </w:r>
            <w:r w:rsidRPr="0022255E">
              <w:rPr>
                <w:i/>
                <w:iCs/>
                <w:color w:val="000000"/>
                <w:spacing w:val="-5"/>
                <w:lang w:val="ru-RU"/>
              </w:rPr>
              <w:t>1</w:t>
            </w:r>
            <w:r w:rsidRPr="0022255E">
              <w:rPr>
                <w:i/>
                <w:iCs/>
                <w:color w:val="000000"/>
                <w:spacing w:val="2"/>
                <w:lang w:val="ru-RU"/>
              </w:rPr>
              <w:t>.</w:t>
            </w:r>
            <w:r w:rsidRPr="0022255E">
              <w:rPr>
                <w:i/>
                <w:iCs/>
                <w:color w:val="000000"/>
                <w:lang w:val="ru-RU"/>
              </w:rPr>
              <w:t xml:space="preserve">1. 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О</w:t>
            </w:r>
            <w:r w:rsidRPr="0022255E">
              <w:rPr>
                <w:i/>
                <w:iCs/>
                <w:color w:val="000000"/>
                <w:lang w:val="ru-RU"/>
              </w:rPr>
              <w:t>ч</w:t>
            </w:r>
            <w:r w:rsidRPr="0022255E">
              <w:rPr>
                <w:i/>
                <w:iCs/>
                <w:color w:val="000000"/>
                <w:spacing w:val="-5"/>
                <w:lang w:val="ru-RU"/>
              </w:rPr>
              <w:t>и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с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т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к</w:t>
            </w:r>
            <w:r w:rsidRPr="0022255E">
              <w:rPr>
                <w:i/>
                <w:iCs/>
                <w:color w:val="000000"/>
                <w:lang w:val="ru-RU"/>
              </w:rPr>
              <w:t xml:space="preserve">а 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с</w:t>
            </w:r>
            <w:r w:rsidRPr="0022255E">
              <w:rPr>
                <w:i/>
                <w:iCs/>
                <w:color w:val="000000"/>
                <w:spacing w:val="-6"/>
                <w:lang w:val="ru-RU"/>
              </w:rPr>
              <w:t>т</w:t>
            </w:r>
            <w:r w:rsidRPr="0022255E">
              <w:rPr>
                <w:i/>
                <w:iCs/>
                <w:color w:val="000000"/>
                <w:lang w:val="ru-RU"/>
              </w:rPr>
              <w:t>очн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ы</w:t>
            </w:r>
            <w:r w:rsidRPr="0022255E">
              <w:rPr>
                <w:i/>
                <w:iCs/>
                <w:color w:val="000000"/>
                <w:lang w:val="ru-RU"/>
              </w:rPr>
              <w:t xml:space="preserve">х </w:t>
            </w:r>
            <w:r w:rsidRPr="0022255E">
              <w:rPr>
                <w:i/>
                <w:iCs/>
                <w:color w:val="000000"/>
                <w:spacing w:val="-1"/>
                <w:lang w:val="ru-RU"/>
              </w:rPr>
              <w:t>в</w:t>
            </w:r>
            <w:r w:rsidRPr="0022255E">
              <w:rPr>
                <w:i/>
                <w:iCs/>
                <w:color w:val="000000"/>
                <w:lang w:val="ru-RU"/>
              </w:rPr>
              <w:t>од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с 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1"/>
                <w:lang w:val="ru-RU"/>
              </w:rPr>
              <w:t>ч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 xml:space="preserve">о 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1"/>
                <w:lang w:val="ru-RU"/>
              </w:rPr>
              <w:t>ч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3"/>
                <w:lang w:val="ru-RU"/>
              </w:rPr>
              <w:t>щ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 xml:space="preserve">х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1"/>
                <w:lang w:val="ru-RU"/>
              </w:rPr>
              <w:t>ч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 xml:space="preserve">х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д</w:t>
            </w:r>
          </w:p>
        </w:tc>
        <w:tc>
          <w:tcPr>
            <w:tcW w:w="1061" w:type="dxa"/>
            <w:vAlign w:val="center"/>
          </w:tcPr>
          <w:p w:rsidR="003B58B4" w:rsidRPr="0022255E" w:rsidRDefault="003B58B4" w:rsidP="009A4405">
            <w:pPr>
              <w:ind w:left="439" w:right="43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</w:t>
            </w:r>
          </w:p>
        </w:tc>
        <w:tc>
          <w:tcPr>
            <w:tcW w:w="1774" w:type="dxa"/>
            <w:vAlign w:val="center"/>
          </w:tcPr>
          <w:p w:rsidR="003B58B4" w:rsidRPr="0022255E" w:rsidRDefault="003B58B4" w:rsidP="009A4405">
            <w:pPr>
              <w:ind w:left="124"/>
              <w:rPr>
                <w:color w:val="000000"/>
              </w:rPr>
            </w:pPr>
            <w:r w:rsidRPr="0022255E">
              <w:rPr>
                <w:color w:val="000000"/>
                <w:spacing w:val="1"/>
              </w:rPr>
              <w:t>Э</w:t>
            </w:r>
            <w:r w:rsidRPr="0022255E">
              <w:rPr>
                <w:color w:val="000000"/>
                <w:spacing w:val="-2"/>
                <w:w w:val="101"/>
              </w:rPr>
              <w:t>к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4"/>
              </w:rPr>
              <w:t>г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-1"/>
                <w:w w:val="101"/>
              </w:rPr>
              <w:t>ч</w:t>
            </w:r>
            <w:r w:rsidRPr="0022255E">
              <w:rPr>
                <w:color w:val="000000"/>
                <w:spacing w:val="1"/>
                <w:w w:val="101"/>
              </w:rPr>
              <w:t>е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-2"/>
                <w:w w:val="101"/>
              </w:rPr>
              <w:t>к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</w:rPr>
              <w:t>й</w:t>
            </w:r>
          </w:p>
        </w:tc>
      </w:tr>
      <w:tr w:rsidR="003B58B4" w:rsidRPr="0022255E">
        <w:trPr>
          <w:trHeight w:hRule="exact" w:val="701"/>
        </w:trPr>
        <w:tc>
          <w:tcPr>
            <w:tcW w:w="6516" w:type="dxa"/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i/>
                <w:iCs/>
                <w:color w:val="000000"/>
                <w:lang w:val="ru-RU"/>
              </w:rPr>
              <w:t>К1</w:t>
            </w:r>
            <w:r w:rsidRPr="0022255E">
              <w:rPr>
                <w:i/>
                <w:iCs/>
                <w:color w:val="000000"/>
                <w:spacing w:val="3"/>
                <w:lang w:val="ru-RU"/>
              </w:rPr>
              <w:t>.</w:t>
            </w:r>
            <w:r w:rsidRPr="0022255E">
              <w:rPr>
                <w:i/>
                <w:iCs/>
                <w:color w:val="000000"/>
                <w:spacing w:val="-5"/>
                <w:lang w:val="ru-RU"/>
              </w:rPr>
              <w:t xml:space="preserve">2 </w:t>
            </w:r>
            <w:r w:rsidRPr="0022255E">
              <w:rPr>
                <w:i/>
                <w:iCs/>
                <w:color w:val="000000"/>
                <w:lang w:val="ru-RU"/>
              </w:rPr>
              <w:t>.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О</w:t>
            </w:r>
            <w:r w:rsidRPr="0022255E">
              <w:rPr>
                <w:i/>
                <w:iCs/>
                <w:color w:val="000000"/>
                <w:spacing w:val="-5"/>
                <w:lang w:val="ru-RU"/>
              </w:rPr>
              <w:t>б</w:t>
            </w:r>
            <w:r w:rsidRPr="0022255E">
              <w:rPr>
                <w:i/>
                <w:iCs/>
                <w:color w:val="000000"/>
                <w:lang w:val="ru-RU"/>
              </w:rPr>
              <w:t>ра</w:t>
            </w:r>
            <w:r w:rsidRPr="0022255E">
              <w:rPr>
                <w:i/>
                <w:iCs/>
                <w:color w:val="000000"/>
                <w:spacing w:val="-1"/>
                <w:lang w:val="ru-RU"/>
              </w:rPr>
              <w:t>б</w:t>
            </w:r>
            <w:r w:rsidRPr="0022255E">
              <w:rPr>
                <w:i/>
                <w:iCs/>
                <w:color w:val="000000"/>
                <w:lang w:val="ru-RU"/>
              </w:rPr>
              <w:t>о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т</w:t>
            </w:r>
            <w:r w:rsidRPr="0022255E">
              <w:rPr>
                <w:i/>
                <w:iCs/>
                <w:color w:val="000000"/>
                <w:spacing w:val="-3"/>
                <w:lang w:val="ru-RU"/>
              </w:rPr>
              <w:t>к</w:t>
            </w:r>
            <w:r w:rsidRPr="0022255E">
              <w:rPr>
                <w:i/>
                <w:iCs/>
                <w:color w:val="000000"/>
                <w:lang w:val="ru-RU"/>
              </w:rPr>
              <w:t xml:space="preserve">а и 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у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т</w:t>
            </w:r>
            <w:r w:rsidRPr="0022255E">
              <w:rPr>
                <w:i/>
                <w:iCs/>
                <w:color w:val="000000"/>
                <w:lang w:val="ru-RU"/>
              </w:rPr>
              <w:t>и</w:t>
            </w:r>
            <w:r w:rsidRPr="0022255E">
              <w:rPr>
                <w:i/>
                <w:iCs/>
                <w:color w:val="000000"/>
                <w:spacing w:val="-1"/>
                <w:lang w:val="ru-RU"/>
              </w:rPr>
              <w:t>л</w:t>
            </w:r>
            <w:r w:rsidRPr="0022255E">
              <w:rPr>
                <w:i/>
                <w:iCs/>
                <w:color w:val="000000"/>
                <w:lang w:val="ru-RU"/>
              </w:rPr>
              <w:t>и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з</w:t>
            </w:r>
            <w:r w:rsidRPr="0022255E">
              <w:rPr>
                <w:i/>
                <w:iCs/>
                <w:color w:val="000000"/>
                <w:spacing w:val="-5"/>
                <w:lang w:val="ru-RU"/>
              </w:rPr>
              <w:t>а</w:t>
            </w:r>
            <w:r w:rsidRPr="0022255E">
              <w:rPr>
                <w:i/>
                <w:iCs/>
                <w:color w:val="000000"/>
                <w:lang w:val="ru-RU"/>
              </w:rPr>
              <w:t xml:space="preserve">ция </w:t>
            </w:r>
            <w:r w:rsidRPr="0022255E">
              <w:rPr>
                <w:i/>
                <w:iCs/>
                <w:color w:val="000000"/>
                <w:spacing w:val="-5"/>
                <w:lang w:val="ru-RU"/>
              </w:rPr>
              <w:t>о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с</w:t>
            </w:r>
            <w:r w:rsidRPr="0022255E">
              <w:rPr>
                <w:i/>
                <w:iCs/>
                <w:color w:val="000000"/>
                <w:lang w:val="ru-RU"/>
              </w:rPr>
              <w:t>а</w:t>
            </w:r>
            <w:r w:rsidRPr="0022255E">
              <w:rPr>
                <w:i/>
                <w:iCs/>
                <w:color w:val="000000"/>
                <w:spacing w:val="-1"/>
                <w:lang w:val="ru-RU"/>
              </w:rPr>
              <w:t>д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к</w:t>
            </w:r>
            <w:r w:rsidRPr="0022255E">
              <w:rPr>
                <w:i/>
                <w:iCs/>
                <w:color w:val="000000"/>
                <w:lang w:val="ru-RU"/>
              </w:rPr>
              <w:t xml:space="preserve">а 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с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т</w:t>
            </w:r>
            <w:r w:rsidRPr="0022255E">
              <w:rPr>
                <w:i/>
                <w:iCs/>
                <w:color w:val="000000"/>
                <w:lang w:val="ru-RU"/>
              </w:rPr>
              <w:t>очн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ы</w:t>
            </w:r>
            <w:r w:rsidRPr="0022255E">
              <w:rPr>
                <w:i/>
                <w:iCs/>
                <w:color w:val="000000"/>
                <w:lang w:val="ru-RU"/>
              </w:rPr>
              <w:t xml:space="preserve">х </w:t>
            </w:r>
            <w:r w:rsidRPr="0022255E">
              <w:rPr>
                <w:i/>
                <w:iCs/>
                <w:color w:val="000000"/>
                <w:spacing w:val="-1"/>
                <w:lang w:val="ru-RU"/>
              </w:rPr>
              <w:t>в</w:t>
            </w:r>
            <w:r w:rsidRPr="0022255E">
              <w:rPr>
                <w:i/>
                <w:iCs/>
                <w:color w:val="000000"/>
                <w:lang w:val="ru-RU"/>
              </w:rPr>
              <w:t>од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-2"/>
                <w:lang w:val="ru-RU"/>
              </w:rPr>
              <w:t>От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т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lang w:val="ru-RU"/>
              </w:rPr>
              <w:t xml:space="preserve">а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 xml:space="preserve">, 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тк</w:t>
            </w:r>
            <w:r w:rsidRPr="0022255E">
              <w:rPr>
                <w:color w:val="000000"/>
                <w:lang w:val="ru-RU"/>
              </w:rPr>
              <w:t xml:space="preserve">и и 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ци</w:t>
            </w:r>
            <w:r w:rsidRPr="0022255E">
              <w:rPr>
                <w:color w:val="000000"/>
                <w:lang w:val="ru-RU"/>
              </w:rPr>
              <w:t xml:space="preserve">и 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6"/>
                <w:w w:val="10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к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.</w:t>
            </w:r>
          </w:p>
        </w:tc>
        <w:tc>
          <w:tcPr>
            <w:tcW w:w="1061" w:type="dxa"/>
            <w:vAlign w:val="center"/>
          </w:tcPr>
          <w:p w:rsidR="003B58B4" w:rsidRPr="0022255E" w:rsidRDefault="003B58B4" w:rsidP="009A4405">
            <w:pPr>
              <w:ind w:left="439" w:right="43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</w:t>
            </w:r>
          </w:p>
        </w:tc>
        <w:tc>
          <w:tcPr>
            <w:tcW w:w="1774" w:type="dxa"/>
            <w:vAlign w:val="center"/>
          </w:tcPr>
          <w:p w:rsidR="003B58B4" w:rsidRPr="0022255E" w:rsidRDefault="003B58B4" w:rsidP="009A4405">
            <w:pPr>
              <w:ind w:left="124"/>
              <w:rPr>
                <w:color w:val="000000"/>
              </w:rPr>
            </w:pPr>
            <w:r w:rsidRPr="0022255E">
              <w:rPr>
                <w:color w:val="000000"/>
                <w:spacing w:val="1"/>
              </w:rPr>
              <w:t>Э</w:t>
            </w:r>
            <w:r w:rsidRPr="0022255E">
              <w:rPr>
                <w:color w:val="000000"/>
                <w:spacing w:val="-2"/>
                <w:w w:val="101"/>
              </w:rPr>
              <w:t>к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4"/>
              </w:rPr>
              <w:t>г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-1"/>
                <w:w w:val="101"/>
              </w:rPr>
              <w:t>ч</w:t>
            </w:r>
            <w:r w:rsidRPr="0022255E">
              <w:rPr>
                <w:color w:val="000000"/>
                <w:spacing w:val="1"/>
                <w:w w:val="101"/>
              </w:rPr>
              <w:t>е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-2"/>
                <w:w w:val="101"/>
              </w:rPr>
              <w:t>к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</w:rPr>
              <w:t>й</w:t>
            </w:r>
          </w:p>
        </w:tc>
      </w:tr>
      <w:tr w:rsidR="003B58B4" w:rsidRPr="0022255E">
        <w:trPr>
          <w:trHeight w:hRule="exact" w:val="1738"/>
        </w:trPr>
        <w:tc>
          <w:tcPr>
            <w:tcW w:w="6516" w:type="dxa"/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lang w:val="ru-RU"/>
              </w:rPr>
              <w:t xml:space="preserve">К2. 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Бес</w:t>
            </w:r>
            <w:r w:rsidRPr="0022255E">
              <w:rPr>
                <w:b/>
                <w:bCs/>
                <w:color w:val="000000"/>
                <w:spacing w:val="-6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йн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ь 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ве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ни</w:t>
            </w:r>
            <w:r w:rsidRPr="0022255E">
              <w:rPr>
                <w:b/>
                <w:bCs/>
                <w:color w:val="000000"/>
                <w:lang w:val="ru-RU"/>
              </w:rPr>
              <w:t>я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 xml:space="preserve"> с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х 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>д</w:t>
            </w:r>
          </w:p>
          <w:p w:rsidR="003B58B4" w:rsidRPr="0022255E" w:rsidRDefault="003B58B4" w:rsidP="009A4405">
            <w:pPr>
              <w:spacing w:before="1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spacing w:line="360" w:lineRule="auto"/>
              <w:ind w:left="105" w:right="66"/>
              <w:rPr>
                <w:color w:val="000000"/>
                <w:lang w:val="ru-RU"/>
              </w:rPr>
            </w:pPr>
            <w:r w:rsidRPr="0022255E">
              <w:rPr>
                <w:i/>
                <w:iCs/>
                <w:color w:val="000000"/>
                <w:lang w:val="ru-RU"/>
              </w:rPr>
              <w:t>К2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 xml:space="preserve">. </w:t>
            </w:r>
            <w:r w:rsidRPr="0022255E">
              <w:rPr>
                <w:i/>
                <w:iCs/>
                <w:color w:val="000000"/>
                <w:lang w:val="ru-RU"/>
              </w:rPr>
              <w:t>1.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А</w:t>
            </w:r>
            <w:r w:rsidRPr="0022255E">
              <w:rPr>
                <w:i/>
                <w:iCs/>
                <w:color w:val="000000"/>
                <w:spacing w:val="-1"/>
                <w:lang w:val="ru-RU"/>
              </w:rPr>
              <w:t>в</w:t>
            </w:r>
            <w:r w:rsidRPr="0022255E">
              <w:rPr>
                <w:i/>
                <w:iCs/>
                <w:color w:val="000000"/>
                <w:lang w:val="ru-RU"/>
              </w:rPr>
              <w:t>ар</w:t>
            </w:r>
            <w:r w:rsidRPr="0022255E">
              <w:rPr>
                <w:i/>
                <w:iCs/>
                <w:color w:val="000000"/>
                <w:spacing w:val="-5"/>
                <w:lang w:val="ru-RU"/>
              </w:rPr>
              <w:t>и</w:t>
            </w:r>
            <w:r w:rsidRPr="0022255E">
              <w:rPr>
                <w:i/>
                <w:iCs/>
                <w:color w:val="000000"/>
                <w:lang w:val="ru-RU"/>
              </w:rPr>
              <w:t>й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н</w:t>
            </w:r>
            <w:r w:rsidRPr="0022255E">
              <w:rPr>
                <w:i/>
                <w:iCs/>
                <w:color w:val="000000"/>
                <w:spacing w:val="-5"/>
                <w:lang w:val="ru-RU"/>
              </w:rPr>
              <w:t>о</w:t>
            </w:r>
            <w:r w:rsidRPr="0022255E">
              <w:rPr>
                <w:i/>
                <w:iCs/>
                <w:color w:val="000000"/>
                <w:lang w:val="ru-RU"/>
              </w:rPr>
              <w:t>е</w:t>
            </w:r>
            <w:r w:rsidRPr="0022255E">
              <w:rPr>
                <w:i/>
                <w:iCs/>
                <w:color w:val="000000"/>
                <w:spacing w:val="-3"/>
                <w:lang w:val="ru-RU"/>
              </w:rPr>
              <w:t>с</w:t>
            </w:r>
            <w:r w:rsidRPr="0022255E">
              <w:rPr>
                <w:i/>
                <w:iCs/>
                <w:color w:val="000000"/>
                <w:lang w:val="ru-RU"/>
              </w:rPr>
              <w:t>о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с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т</w:t>
            </w:r>
            <w:r w:rsidRPr="0022255E">
              <w:rPr>
                <w:i/>
                <w:iCs/>
                <w:color w:val="000000"/>
                <w:spacing w:val="-5"/>
                <w:lang w:val="ru-RU"/>
              </w:rPr>
              <w:t>о</w:t>
            </w:r>
            <w:r w:rsidRPr="0022255E">
              <w:rPr>
                <w:i/>
                <w:iCs/>
                <w:color w:val="000000"/>
                <w:spacing w:val="2"/>
                <w:lang w:val="ru-RU"/>
              </w:rPr>
              <w:t>я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н</w:t>
            </w:r>
            <w:r w:rsidRPr="0022255E">
              <w:rPr>
                <w:i/>
                <w:iCs/>
                <w:color w:val="000000"/>
                <w:spacing w:val="-5"/>
                <w:lang w:val="ru-RU"/>
              </w:rPr>
              <w:t>и</w:t>
            </w:r>
            <w:r w:rsidRPr="0022255E">
              <w:rPr>
                <w:i/>
                <w:iCs/>
                <w:color w:val="000000"/>
                <w:lang w:val="ru-RU"/>
              </w:rPr>
              <w:t xml:space="preserve">е 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к</w:t>
            </w:r>
            <w:r w:rsidRPr="0022255E">
              <w:rPr>
                <w:i/>
                <w:iCs/>
                <w:color w:val="000000"/>
                <w:lang w:val="ru-RU"/>
              </w:rPr>
              <w:t>а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н</w:t>
            </w:r>
            <w:r w:rsidRPr="0022255E">
              <w:rPr>
                <w:i/>
                <w:iCs/>
                <w:color w:val="000000"/>
                <w:lang w:val="ru-RU"/>
              </w:rPr>
              <w:t>а</w:t>
            </w:r>
            <w:r w:rsidRPr="0022255E">
              <w:rPr>
                <w:i/>
                <w:iCs/>
                <w:color w:val="000000"/>
                <w:spacing w:val="-1"/>
                <w:lang w:val="ru-RU"/>
              </w:rPr>
              <w:t>л</w:t>
            </w:r>
            <w:r w:rsidRPr="0022255E">
              <w:rPr>
                <w:i/>
                <w:iCs/>
                <w:color w:val="000000"/>
                <w:lang w:val="ru-RU"/>
              </w:rPr>
              <w:t>и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з</w:t>
            </w:r>
            <w:r w:rsidRPr="0022255E">
              <w:rPr>
                <w:i/>
                <w:iCs/>
                <w:color w:val="000000"/>
                <w:lang w:val="ru-RU"/>
              </w:rPr>
              <w:t>а</w:t>
            </w:r>
            <w:r w:rsidRPr="0022255E">
              <w:rPr>
                <w:i/>
                <w:iCs/>
                <w:color w:val="000000"/>
                <w:spacing w:val="-5"/>
                <w:lang w:val="ru-RU"/>
              </w:rPr>
              <w:t>ц</w:t>
            </w:r>
            <w:r w:rsidRPr="0022255E">
              <w:rPr>
                <w:i/>
                <w:iCs/>
                <w:color w:val="000000"/>
                <w:lang w:val="ru-RU"/>
              </w:rPr>
              <w:t>ио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н</w:t>
            </w:r>
            <w:r w:rsidRPr="0022255E">
              <w:rPr>
                <w:i/>
                <w:iCs/>
                <w:color w:val="000000"/>
                <w:spacing w:val="-4"/>
                <w:lang w:val="ru-RU"/>
              </w:rPr>
              <w:t>н</w:t>
            </w:r>
            <w:r w:rsidRPr="0022255E">
              <w:rPr>
                <w:i/>
                <w:iCs/>
                <w:color w:val="000000"/>
                <w:lang w:val="ru-RU"/>
              </w:rPr>
              <w:t>о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г</w:t>
            </w:r>
            <w:r w:rsidRPr="0022255E">
              <w:rPr>
                <w:i/>
                <w:iCs/>
                <w:color w:val="000000"/>
                <w:lang w:val="ru-RU"/>
              </w:rPr>
              <w:t xml:space="preserve">о </w:t>
            </w:r>
            <w:r w:rsidRPr="0022255E">
              <w:rPr>
                <w:i/>
                <w:iCs/>
                <w:color w:val="000000"/>
                <w:spacing w:val="-3"/>
                <w:lang w:val="ru-RU"/>
              </w:rPr>
              <w:t>к</w:t>
            </w:r>
            <w:r w:rsidRPr="0022255E">
              <w:rPr>
                <w:i/>
                <w:iCs/>
                <w:color w:val="000000"/>
                <w:lang w:val="ru-RU"/>
              </w:rPr>
              <w:t>о</w:t>
            </w:r>
            <w:r w:rsidRPr="0022255E">
              <w:rPr>
                <w:i/>
                <w:iCs/>
                <w:color w:val="000000"/>
                <w:spacing w:val="-1"/>
                <w:lang w:val="ru-RU"/>
              </w:rPr>
              <w:t>лл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е</w:t>
            </w:r>
            <w:r w:rsidRPr="0022255E">
              <w:rPr>
                <w:i/>
                <w:iCs/>
                <w:color w:val="000000"/>
                <w:spacing w:val="-3"/>
                <w:lang w:val="ru-RU"/>
              </w:rPr>
              <w:t>к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т</w:t>
            </w:r>
            <w:r w:rsidRPr="0022255E">
              <w:rPr>
                <w:i/>
                <w:iCs/>
                <w:color w:val="000000"/>
                <w:lang w:val="ru-RU"/>
              </w:rPr>
              <w:t xml:space="preserve">ора и </w:t>
            </w:r>
            <w:r w:rsidRPr="0022255E">
              <w:rPr>
                <w:i/>
                <w:iCs/>
                <w:color w:val="000000"/>
                <w:spacing w:val="1"/>
                <w:w w:val="101"/>
                <w:lang w:val="ru-RU"/>
              </w:rPr>
              <w:t>к</w:t>
            </w:r>
            <w:r w:rsidRPr="0022255E">
              <w:rPr>
                <w:i/>
                <w:iCs/>
                <w:color w:val="000000"/>
                <w:lang w:val="ru-RU"/>
              </w:rPr>
              <w:t>а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н</w:t>
            </w:r>
            <w:r w:rsidRPr="0022255E">
              <w:rPr>
                <w:i/>
                <w:iCs/>
                <w:color w:val="000000"/>
                <w:lang w:val="ru-RU"/>
              </w:rPr>
              <w:t>а</w:t>
            </w:r>
            <w:r w:rsidRPr="0022255E">
              <w:rPr>
                <w:i/>
                <w:iCs/>
                <w:color w:val="000000"/>
                <w:spacing w:val="-1"/>
                <w:lang w:val="ru-RU"/>
              </w:rPr>
              <w:t>л</w:t>
            </w:r>
            <w:r w:rsidRPr="0022255E">
              <w:rPr>
                <w:i/>
                <w:iCs/>
                <w:color w:val="000000"/>
                <w:lang w:val="ru-RU"/>
              </w:rPr>
              <w:t>и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з</w:t>
            </w:r>
            <w:r w:rsidRPr="0022255E">
              <w:rPr>
                <w:i/>
                <w:iCs/>
                <w:color w:val="000000"/>
                <w:lang w:val="ru-RU"/>
              </w:rPr>
              <w:t>а</w:t>
            </w:r>
            <w:r w:rsidRPr="0022255E">
              <w:rPr>
                <w:i/>
                <w:iCs/>
                <w:color w:val="000000"/>
                <w:spacing w:val="-5"/>
                <w:lang w:val="ru-RU"/>
              </w:rPr>
              <w:t>ц</w:t>
            </w:r>
            <w:r w:rsidRPr="0022255E">
              <w:rPr>
                <w:i/>
                <w:iCs/>
                <w:color w:val="000000"/>
                <w:spacing w:val="7"/>
                <w:lang w:val="ru-RU"/>
              </w:rPr>
              <w:t>и</w:t>
            </w:r>
            <w:r w:rsidRPr="0022255E">
              <w:rPr>
                <w:i/>
                <w:iCs/>
                <w:color w:val="000000"/>
                <w:lang w:val="ru-RU"/>
              </w:rPr>
              <w:t>о</w:t>
            </w:r>
            <w:r w:rsidRPr="0022255E">
              <w:rPr>
                <w:i/>
                <w:iCs/>
                <w:color w:val="000000"/>
                <w:spacing w:val="1"/>
                <w:lang w:val="ru-RU"/>
              </w:rPr>
              <w:t>н</w:t>
            </w:r>
            <w:r w:rsidRPr="0022255E">
              <w:rPr>
                <w:i/>
                <w:iCs/>
                <w:color w:val="000000"/>
                <w:spacing w:val="-4"/>
                <w:lang w:val="ru-RU"/>
              </w:rPr>
              <w:t>н</w:t>
            </w:r>
            <w:r w:rsidRPr="0022255E">
              <w:rPr>
                <w:i/>
                <w:iCs/>
                <w:color w:val="000000"/>
                <w:lang w:val="ru-RU"/>
              </w:rPr>
              <w:t xml:space="preserve">ой </w:t>
            </w:r>
            <w:r w:rsidRPr="0022255E">
              <w:rPr>
                <w:i/>
                <w:iCs/>
                <w:color w:val="000000"/>
                <w:spacing w:val="1"/>
                <w:w w:val="101"/>
                <w:lang w:val="ru-RU"/>
              </w:rPr>
              <w:t>се</w:t>
            </w:r>
            <w:r w:rsidRPr="0022255E">
              <w:rPr>
                <w:i/>
                <w:iCs/>
                <w:color w:val="000000"/>
                <w:spacing w:val="-2"/>
                <w:lang w:val="ru-RU"/>
              </w:rPr>
              <w:t>т</w:t>
            </w:r>
            <w:r w:rsidRPr="0022255E">
              <w:rPr>
                <w:i/>
                <w:iCs/>
                <w:color w:val="000000"/>
                <w:lang w:val="ru-RU"/>
              </w:rPr>
              <w:t>и</w:t>
            </w:r>
          </w:p>
          <w:p w:rsidR="003B58B4" w:rsidRPr="0022255E" w:rsidRDefault="003B58B4" w:rsidP="009A4405">
            <w:pPr>
              <w:spacing w:before="4" w:line="360" w:lineRule="auto"/>
              <w:ind w:left="105" w:right="80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1"/>
                <w:lang w:val="ru-RU"/>
              </w:rPr>
              <w:t>ва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 xml:space="preserve">е </w:t>
            </w:r>
            <w:r w:rsidRPr="0022255E">
              <w:rPr>
                <w:color w:val="000000"/>
                <w:spacing w:val="-3"/>
                <w:lang w:val="ru-RU"/>
              </w:rPr>
              <w:t>се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 xml:space="preserve">и </w:t>
            </w:r>
            <w:r w:rsidRPr="0022255E">
              <w:rPr>
                <w:color w:val="000000"/>
                <w:spacing w:val="1"/>
                <w:lang w:val="ru-RU"/>
              </w:rPr>
              <w:t xml:space="preserve">в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2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 xml:space="preserve">е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2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 xml:space="preserve">х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3"/>
                <w:lang w:val="ru-RU"/>
              </w:rPr>
              <w:t>к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ро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й 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к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в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4"/>
                <w:lang w:val="ru-RU"/>
              </w:rPr>
              <w:t>ч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 xml:space="preserve">х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 xml:space="preserve">. 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ль</w:t>
            </w:r>
            <w:r w:rsidRPr="0022255E">
              <w:rPr>
                <w:color w:val="000000"/>
                <w:spacing w:val="2"/>
                <w:lang w:val="ru-RU"/>
              </w:rPr>
              <w:t>ш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w w:val="101"/>
                <w:lang w:val="ru-RU"/>
              </w:rPr>
              <w:t xml:space="preserve">е 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4"/>
                <w:lang w:val="ru-RU"/>
              </w:rPr>
              <w:t>ч</w:t>
            </w:r>
            <w:r w:rsidRPr="0022255E">
              <w:rPr>
                <w:color w:val="000000"/>
                <w:spacing w:val="-3"/>
                <w:lang w:val="ru-RU"/>
              </w:rPr>
              <w:t>ес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 xml:space="preserve"> з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в</w:t>
            </w:r>
          </w:p>
        </w:tc>
        <w:tc>
          <w:tcPr>
            <w:tcW w:w="1061" w:type="dxa"/>
            <w:vAlign w:val="center"/>
          </w:tcPr>
          <w:p w:rsidR="003B58B4" w:rsidRPr="0022255E" w:rsidRDefault="003B58B4" w:rsidP="009A4405">
            <w:pPr>
              <w:ind w:left="439" w:right="43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</w:t>
            </w:r>
          </w:p>
        </w:tc>
        <w:tc>
          <w:tcPr>
            <w:tcW w:w="1774" w:type="dxa"/>
            <w:vAlign w:val="center"/>
          </w:tcPr>
          <w:p w:rsidR="003B58B4" w:rsidRPr="0022255E" w:rsidRDefault="003B58B4" w:rsidP="009A4405">
            <w:pPr>
              <w:ind w:left="124"/>
              <w:rPr>
                <w:color w:val="000000"/>
              </w:rPr>
            </w:pPr>
            <w:r w:rsidRPr="0022255E">
              <w:rPr>
                <w:color w:val="000000"/>
                <w:spacing w:val="1"/>
              </w:rPr>
              <w:t>Э</w:t>
            </w:r>
            <w:r w:rsidRPr="0022255E">
              <w:rPr>
                <w:color w:val="000000"/>
                <w:spacing w:val="-2"/>
                <w:w w:val="101"/>
              </w:rPr>
              <w:t>к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</w:rPr>
              <w:t>л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4"/>
              </w:rPr>
              <w:t>г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  <w:spacing w:val="-1"/>
                <w:w w:val="101"/>
              </w:rPr>
              <w:t>ч</w:t>
            </w:r>
            <w:r w:rsidRPr="0022255E">
              <w:rPr>
                <w:color w:val="000000"/>
                <w:spacing w:val="1"/>
                <w:w w:val="101"/>
              </w:rPr>
              <w:t>е</w:t>
            </w:r>
            <w:r w:rsidRPr="0022255E">
              <w:rPr>
                <w:color w:val="000000"/>
                <w:spacing w:val="-3"/>
                <w:w w:val="101"/>
              </w:rPr>
              <w:t>с</w:t>
            </w:r>
            <w:r w:rsidRPr="0022255E">
              <w:rPr>
                <w:color w:val="000000"/>
                <w:spacing w:val="-2"/>
                <w:w w:val="101"/>
              </w:rPr>
              <w:t>к</w:t>
            </w:r>
            <w:r w:rsidRPr="0022255E">
              <w:rPr>
                <w:color w:val="000000"/>
                <w:spacing w:val="-2"/>
              </w:rPr>
              <w:t>и</w:t>
            </w:r>
            <w:r w:rsidRPr="0022255E">
              <w:rPr>
                <w:color w:val="000000"/>
              </w:rPr>
              <w:t>й</w:t>
            </w:r>
          </w:p>
        </w:tc>
      </w:tr>
    </w:tbl>
    <w:p w:rsidR="003B58B4" w:rsidRPr="0022255E" w:rsidRDefault="003B58B4" w:rsidP="009A4405">
      <w:pPr>
        <w:spacing w:line="480" w:lineRule="atLeast"/>
        <w:ind w:left="216" w:right="143" w:firstLine="360"/>
        <w:rPr>
          <w:color w:val="000000"/>
          <w:spacing w:val="1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group id="Group 17" o:spid="_x0000_s1091" style="position:absolute;left:0;text-align:left;margin-left:287.9pt;margin-top:46.75pt;width:226.85pt;height:0;z-index:-251657216;mso-position-horizontal-relative:page;mso-position-vertical-relative:text" coordorigin="5758,935" coordsize="4537,0">
            <v:shape id="Freeform 18" o:spid="_x0000_s1092" style="position:absolute;left:5758;top:935;width:4537;height:0;visibility:visible;mso-wrap-style:square;v-text-anchor:top" coordsize="4537,0" path="m,l4537,e" filled="f" strokeweight=".82pt">
              <v:path arrowok="t" o:connecttype="custom" o:connectlocs="0,0;4537,0" o:connectangles="0,0"/>
            </v:shape>
            <w10:wrap anchorx="page"/>
          </v:group>
        </w:pict>
      </w:r>
      <w:r w:rsidRPr="0022255E">
        <w:rPr>
          <w:color w:val="000000"/>
          <w:sz w:val="28"/>
          <w:szCs w:val="28"/>
          <w:lang w:val="ru-RU"/>
        </w:rPr>
        <w:t>*</w:t>
      </w:r>
      <w:r w:rsidRPr="0022255E">
        <w:rPr>
          <w:color w:val="000000"/>
          <w:spacing w:val="1"/>
          <w:sz w:val="28"/>
          <w:szCs w:val="28"/>
          <w:lang w:val="ru-RU"/>
        </w:rPr>
        <w:t>дляопределениярейтингапримененаэкспертнаяоценкапо5-тибальной системе.Максимальныйрейтинг(5)соответствуетмаксимальномуриску.</w:t>
      </w:r>
    </w:p>
    <w:p w:rsidR="003B58B4" w:rsidRPr="0022255E" w:rsidRDefault="003B58B4" w:rsidP="009A4405">
      <w:pPr>
        <w:spacing w:before="3" w:line="100" w:lineRule="exact"/>
        <w:rPr>
          <w:color w:val="000000"/>
          <w:spacing w:val="1"/>
          <w:sz w:val="28"/>
          <w:szCs w:val="28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993" w:right="150" w:hanging="426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pacing w:val="10"/>
          <w:sz w:val="28"/>
          <w:szCs w:val="28"/>
          <w:lang w:val="ru-RU"/>
        </w:rPr>
        <w:t>8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й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городского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ия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 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ох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ой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line="360" w:lineRule="auto"/>
        <w:ind w:left="216" w:right="14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 зонане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10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2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1"/>
          <w:sz w:val="28"/>
          <w:szCs w:val="28"/>
          <w:lang w:val="ru-RU"/>
        </w:rPr>
        <w:t>Час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ный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орне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емам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ля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  испо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у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мы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993" w:right="154" w:hanging="426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1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pacing w:val="10"/>
          <w:sz w:val="28"/>
          <w:szCs w:val="28"/>
          <w:lang w:val="ru-RU"/>
        </w:rPr>
        <w:t>9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и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ки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об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м в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line="360" w:lineRule="auto"/>
        <w:ind w:left="216" w:right="149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иеи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иепро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  в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нии</w:t>
      </w:r>
      <w:r w:rsidRPr="0022255E">
        <w:rPr>
          <w:color w:val="000000"/>
          <w:spacing w:val="1"/>
          <w:sz w:val="28"/>
          <w:szCs w:val="28"/>
          <w:lang w:val="ru-RU"/>
        </w:rPr>
        <w:t>городс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576"/>
        <w:rPr>
          <w:color w:val="000000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- 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22" w:line="360" w:lineRule="auto"/>
        <w:ind w:left="49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- 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хое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-5"/>
          <w:sz w:val="28"/>
          <w:szCs w:val="28"/>
          <w:lang w:val="ru-RU"/>
        </w:rPr>
        <w:t xml:space="preserve"> 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49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 О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иепри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личе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еме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36" w:right="113" w:firstLine="360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 О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 xml:space="preserve">ие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 про</w:t>
      </w:r>
      <w:r w:rsidRPr="0022255E">
        <w:rPr>
          <w:color w:val="000000"/>
          <w:spacing w:val="1"/>
          <w:sz w:val="28"/>
          <w:szCs w:val="28"/>
          <w:lang w:val="ru-RU"/>
        </w:rPr>
        <w:t>цессам</w:t>
      </w:r>
      <w:r w:rsidRPr="0022255E">
        <w:rPr>
          <w:color w:val="000000"/>
          <w:sz w:val="28"/>
          <w:szCs w:val="28"/>
          <w:lang w:val="ru-RU"/>
        </w:rPr>
        <w:t>и.</w:t>
      </w:r>
    </w:p>
    <w:p w:rsidR="003B58B4" w:rsidRPr="0022255E" w:rsidRDefault="003B58B4" w:rsidP="009A4405">
      <w:pPr>
        <w:spacing w:line="360" w:lineRule="auto"/>
        <w:ind w:left="136" w:right="104" w:firstLine="857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36"/>
          <w:pgSz w:w="11920" w:h="16840"/>
          <w:pgMar w:top="1040" w:right="700" w:bottom="280" w:left="1280" w:header="725" w:footer="967" w:gutter="0"/>
          <w:cols w:space="720"/>
        </w:sectPr>
      </w:pPr>
      <w:r w:rsidRPr="0022255E">
        <w:rPr>
          <w:color w:val="000000"/>
          <w:spacing w:val="-2"/>
          <w:sz w:val="28"/>
          <w:szCs w:val="28"/>
          <w:lang w:val="ru-RU"/>
        </w:rPr>
        <w:t>Также   немаловажная   проблема   заключается   в   том,   что   очистка поверхностно-ливневыхсточныхвод не производится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0" w:line="140" w:lineRule="exact"/>
        <w:rPr>
          <w:color w:val="000000"/>
          <w:sz w:val="14"/>
          <w:szCs w:val="14"/>
          <w:lang w:val="ru-RU"/>
        </w:rPr>
      </w:pPr>
    </w:p>
    <w:p w:rsidR="003B58B4" w:rsidRPr="0022255E" w:rsidRDefault="003B58B4" w:rsidP="009A4405">
      <w:pPr>
        <w:spacing w:before="10" w:line="140" w:lineRule="exact"/>
        <w:rPr>
          <w:color w:val="000000"/>
          <w:sz w:val="14"/>
          <w:szCs w:val="14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36" w:right="3123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 xml:space="preserve">2.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одв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993" w:right="111" w:hanging="709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2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1 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одв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ю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у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 и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м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line="360" w:lineRule="auto"/>
        <w:ind w:left="136" w:right="102" w:firstLine="857"/>
        <w:jc w:val="both"/>
        <w:rPr>
          <w:color w:val="000000"/>
          <w:spacing w:val="-2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 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яще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я в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нии</w:t>
      </w:r>
      <w:r w:rsidRPr="0022255E">
        <w:rPr>
          <w:color w:val="000000"/>
          <w:spacing w:val="-2"/>
          <w:sz w:val="28"/>
          <w:szCs w:val="28"/>
          <w:lang w:val="ru-RU"/>
        </w:rPr>
        <w:t>эксплуатируютсядве системы водоотведения: централизованныесистемыводоотведенияхозяйственно-бытовыхсточныхвод.</w:t>
      </w:r>
    </w:p>
    <w:p w:rsidR="003B58B4" w:rsidRPr="0022255E" w:rsidRDefault="003B58B4" w:rsidP="009A4405">
      <w:pPr>
        <w:spacing w:before="3" w:line="240" w:lineRule="exact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00" w:lineRule="exact"/>
        <w:ind w:left="993" w:hanging="222"/>
        <w:rPr>
          <w:color w:val="000000"/>
          <w:sz w:val="28"/>
          <w:szCs w:val="28"/>
        </w:rPr>
      </w:pPr>
      <w:r w:rsidRPr="0022255E">
        <w:rPr>
          <w:color w:val="000000"/>
          <w:spacing w:val="-2"/>
          <w:position w:val="-1"/>
          <w:sz w:val="28"/>
          <w:szCs w:val="28"/>
        </w:rPr>
        <w:t>Т</w:t>
      </w:r>
      <w:r w:rsidRPr="0022255E">
        <w:rPr>
          <w:color w:val="000000"/>
          <w:spacing w:val="1"/>
          <w:position w:val="-1"/>
          <w:sz w:val="28"/>
          <w:szCs w:val="28"/>
        </w:rPr>
        <w:t>а</w:t>
      </w:r>
      <w:r w:rsidRPr="0022255E">
        <w:rPr>
          <w:color w:val="000000"/>
          <w:spacing w:val="2"/>
          <w:position w:val="-1"/>
          <w:sz w:val="28"/>
          <w:szCs w:val="28"/>
        </w:rPr>
        <w:t>б</w:t>
      </w:r>
      <w:r w:rsidRPr="0022255E">
        <w:rPr>
          <w:color w:val="000000"/>
          <w:position w:val="-1"/>
          <w:sz w:val="28"/>
          <w:szCs w:val="28"/>
        </w:rPr>
        <w:t>лица</w:t>
      </w:r>
      <w:r w:rsidRPr="0022255E">
        <w:rPr>
          <w:color w:val="000000"/>
          <w:spacing w:val="2"/>
          <w:position w:val="-1"/>
          <w:sz w:val="28"/>
          <w:szCs w:val="28"/>
        </w:rPr>
        <w:t>2</w:t>
      </w:r>
      <w:r w:rsidRPr="0022255E">
        <w:rPr>
          <w:color w:val="000000"/>
          <w:position w:val="-1"/>
          <w:sz w:val="28"/>
          <w:szCs w:val="28"/>
        </w:rPr>
        <w:t>2. О</w:t>
      </w:r>
      <w:r w:rsidRPr="0022255E">
        <w:rPr>
          <w:color w:val="000000"/>
          <w:spacing w:val="3"/>
          <w:position w:val="-1"/>
          <w:sz w:val="28"/>
          <w:szCs w:val="28"/>
        </w:rPr>
        <w:t>б</w:t>
      </w:r>
      <w:r w:rsidRPr="0022255E">
        <w:rPr>
          <w:color w:val="000000"/>
          <w:spacing w:val="1"/>
          <w:position w:val="-1"/>
          <w:sz w:val="28"/>
          <w:szCs w:val="28"/>
        </w:rPr>
        <w:t>щ</w:t>
      </w:r>
      <w:r w:rsidRPr="0022255E">
        <w:rPr>
          <w:color w:val="000000"/>
          <w:position w:val="-1"/>
          <w:sz w:val="28"/>
          <w:szCs w:val="28"/>
        </w:rPr>
        <w:t>ий</w:t>
      </w:r>
      <w:r w:rsidRPr="0022255E">
        <w:rPr>
          <w:color w:val="000000"/>
          <w:spacing w:val="2"/>
          <w:position w:val="-1"/>
          <w:sz w:val="28"/>
          <w:szCs w:val="28"/>
        </w:rPr>
        <w:t>б</w:t>
      </w:r>
      <w:r w:rsidRPr="0022255E">
        <w:rPr>
          <w:color w:val="000000"/>
          <w:spacing w:val="1"/>
          <w:position w:val="-1"/>
          <w:sz w:val="28"/>
          <w:szCs w:val="28"/>
        </w:rPr>
        <w:t>а</w:t>
      </w:r>
      <w:r w:rsidRPr="0022255E">
        <w:rPr>
          <w:color w:val="000000"/>
          <w:position w:val="-1"/>
          <w:sz w:val="28"/>
          <w:szCs w:val="28"/>
        </w:rPr>
        <w:t>л</w:t>
      </w:r>
      <w:r w:rsidRPr="0022255E">
        <w:rPr>
          <w:color w:val="000000"/>
          <w:spacing w:val="1"/>
          <w:position w:val="-1"/>
          <w:sz w:val="28"/>
          <w:szCs w:val="28"/>
        </w:rPr>
        <w:t>а</w:t>
      </w:r>
      <w:r w:rsidRPr="0022255E">
        <w:rPr>
          <w:color w:val="000000"/>
          <w:position w:val="-1"/>
          <w:sz w:val="28"/>
          <w:szCs w:val="28"/>
        </w:rPr>
        <w:t>нс</w:t>
      </w:r>
      <w:r w:rsidRPr="0022255E">
        <w:rPr>
          <w:color w:val="000000"/>
          <w:spacing w:val="-2"/>
          <w:position w:val="-1"/>
          <w:sz w:val="28"/>
          <w:szCs w:val="28"/>
        </w:rPr>
        <w:t>в</w:t>
      </w:r>
      <w:r w:rsidRPr="0022255E">
        <w:rPr>
          <w:color w:val="000000"/>
          <w:position w:val="-1"/>
          <w:sz w:val="28"/>
          <w:szCs w:val="28"/>
        </w:rPr>
        <w:t>о</w:t>
      </w:r>
      <w:r w:rsidRPr="0022255E">
        <w:rPr>
          <w:color w:val="000000"/>
          <w:spacing w:val="2"/>
          <w:position w:val="-1"/>
          <w:sz w:val="28"/>
          <w:szCs w:val="28"/>
        </w:rPr>
        <w:t>д</w:t>
      </w:r>
      <w:r w:rsidRPr="0022255E">
        <w:rPr>
          <w:color w:val="000000"/>
          <w:position w:val="-1"/>
          <w:sz w:val="28"/>
          <w:szCs w:val="28"/>
        </w:rPr>
        <w:t>оо</w:t>
      </w:r>
      <w:r w:rsidRPr="0022255E">
        <w:rPr>
          <w:color w:val="000000"/>
          <w:spacing w:val="-2"/>
          <w:position w:val="-1"/>
          <w:sz w:val="28"/>
          <w:szCs w:val="28"/>
        </w:rPr>
        <w:t>т</w:t>
      </w:r>
      <w:r w:rsidRPr="0022255E">
        <w:rPr>
          <w:color w:val="000000"/>
          <w:spacing w:val="3"/>
          <w:position w:val="-1"/>
          <w:sz w:val="28"/>
          <w:szCs w:val="28"/>
        </w:rPr>
        <w:t>в</w:t>
      </w:r>
      <w:r w:rsidRPr="0022255E">
        <w:rPr>
          <w:color w:val="000000"/>
          <w:spacing w:val="1"/>
          <w:position w:val="-1"/>
          <w:sz w:val="28"/>
          <w:szCs w:val="28"/>
        </w:rPr>
        <w:t>е</w:t>
      </w:r>
      <w:r w:rsidRPr="0022255E">
        <w:rPr>
          <w:color w:val="000000"/>
          <w:spacing w:val="2"/>
          <w:position w:val="-1"/>
          <w:sz w:val="28"/>
          <w:szCs w:val="28"/>
        </w:rPr>
        <w:t>д</w:t>
      </w:r>
      <w:r w:rsidRPr="0022255E">
        <w:rPr>
          <w:color w:val="000000"/>
          <w:spacing w:val="1"/>
          <w:position w:val="-1"/>
          <w:sz w:val="28"/>
          <w:szCs w:val="28"/>
        </w:rPr>
        <w:t>е</w:t>
      </w:r>
      <w:r w:rsidRPr="0022255E">
        <w:rPr>
          <w:color w:val="000000"/>
          <w:position w:val="-1"/>
          <w:sz w:val="28"/>
          <w:szCs w:val="28"/>
        </w:rPr>
        <w:t>ния</w: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897"/>
        <w:gridCol w:w="5469"/>
        <w:gridCol w:w="1025"/>
        <w:gridCol w:w="2309"/>
      </w:tblGrid>
      <w:tr w:rsidR="003B58B4" w:rsidRPr="0022255E">
        <w:trPr>
          <w:trHeight w:hRule="exact" w:val="675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48"/>
              <w:rPr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№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п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1"/>
                <w:szCs w:val="21"/>
              </w:rPr>
              <w:t>/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п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990" w:right="1986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pacing w:val="1"/>
                <w:sz w:val="21"/>
                <w:szCs w:val="2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к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1"/>
                <w:szCs w:val="21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sz w:val="21"/>
                <w:szCs w:val="21"/>
              </w:rPr>
              <w:t>л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и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19"/>
              <w:rPr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д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.</w:t>
            </w:r>
            <w:r w:rsidRPr="0022255E">
              <w:rPr>
                <w:b/>
                <w:bCs/>
                <w:color w:val="000000"/>
                <w:spacing w:val="-6"/>
                <w:sz w:val="21"/>
                <w:szCs w:val="21"/>
              </w:rPr>
              <w:t>и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з</w:t>
            </w: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</w:rPr>
              <w:t>м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.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705"/>
              <w:rPr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201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 xml:space="preserve">7 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г</w:t>
            </w:r>
            <w:r w:rsidRPr="0022255E">
              <w:rPr>
                <w:b/>
                <w:bCs/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д</w:t>
            </w:r>
          </w:p>
        </w:tc>
      </w:tr>
      <w:tr w:rsidR="003B58B4" w:rsidRPr="0022255E">
        <w:trPr>
          <w:trHeight w:hRule="exact" w:val="409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sz w:val="21"/>
                <w:szCs w:val="2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  <w:lang w:val="ru-RU"/>
              </w:rPr>
              <w:t>ин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  <w:lang w:val="ru-RU"/>
              </w:rPr>
              <w:t>я</w:t>
            </w: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sz w:val="21"/>
                <w:szCs w:val="21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х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sz w:val="21"/>
                <w:szCs w:val="21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,в</w:t>
            </w: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77"/>
              <w:rPr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</w:rPr>
              <w:t>ы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1"/>
                <w:szCs w:val="21"/>
              </w:rPr>
              <w:t>с</w:t>
            </w: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</w:rPr>
              <w:t>.</w:t>
            </w:r>
            <w:r w:rsidRPr="0022255E">
              <w:rPr>
                <w:b/>
                <w:bCs/>
                <w:color w:val="000000"/>
                <w:spacing w:val="2"/>
                <w:sz w:val="21"/>
                <w:szCs w:val="21"/>
              </w:rPr>
              <w:t>м</w:t>
            </w:r>
            <w:r w:rsidRPr="0022255E">
              <w:rPr>
                <w:b/>
                <w:bCs/>
                <w:color w:val="000000"/>
                <w:w w:val="99"/>
                <w:position w:val="8"/>
                <w:sz w:val="21"/>
                <w:szCs w:val="21"/>
              </w:rPr>
              <w:t>3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7"/>
              <w:ind w:left="711" w:right="707"/>
              <w:jc w:val="center"/>
              <w:rPr>
                <w:b/>
                <w:bCs/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1 106,6</w:t>
            </w:r>
          </w:p>
          <w:p w:rsidR="003B58B4" w:rsidRPr="0022255E" w:rsidRDefault="003B58B4" w:rsidP="009A4405">
            <w:pPr>
              <w:spacing w:before="57"/>
              <w:ind w:left="711" w:right="707"/>
              <w:jc w:val="center"/>
              <w:rPr>
                <w:color w:val="000000"/>
                <w:sz w:val="21"/>
                <w:szCs w:val="21"/>
                <w:lang w:val="ru-RU"/>
              </w:rPr>
            </w:pPr>
          </w:p>
        </w:tc>
      </w:tr>
      <w:tr w:rsidR="003B58B4" w:rsidRPr="0022255E">
        <w:trPr>
          <w:trHeight w:hRule="exact" w:val="409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1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</w:t>
            </w:r>
            <w:r w:rsidRPr="0022255E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6"/>
                <w:sz w:val="21"/>
                <w:szCs w:val="21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ас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е</w:t>
            </w:r>
            <w:r w:rsidRPr="0022255E">
              <w:rPr>
                <w:color w:val="000000"/>
                <w:sz w:val="21"/>
                <w:szCs w:val="21"/>
              </w:rPr>
              <w:t>л</w:t>
            </w:r>
            <w:r w:rsidRPr="0022255E">
              <w:rPr>
                <w:color w:val="000000"/>
                <w:spacing w:val="-3"/>
                <w:sz w:val="21"/>
                <w:szCs w:val="21"/>
              </w:rPr>
              <w:t>е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н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и</w:t>
            </w:r>
            <w:r w:rsidRPr="0022255E">
              <w:rPr>
                <w:color w:val="000000"/>
                <w:w w:val="101"/>
                <w:sz w:val="21"/>
                <w:szCs w:val="21"/>
              </w:rPr>
              <w:t>е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01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с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21"/>
                <w:szCs w:val="21"/>
              </w:rPr>
              <w:t>3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52"/>
              <w:ind w:left="712" w:right="708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1 005,3</w:t>
            </w:r>
          </w:p>
        </w:tc>
      </w:tr>
      <w:tr w:rsidR="003B58B4" w:rsidRPr="0022255E">
        <w:trPr>
          <w:trHeight w:hRule="exact" w:val="409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1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</w:t>
            </w:r>
            <w:r w:rsidRPr="0022255E">
              <w:rPr>
                <w:color w:val="000000"/>
                <w:sz w:val="21"/>
                <w:szCs w:val="21"/>
              </w:rPr>
              <w:t>2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Б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юд</w:t>
            </w:r>
            <w:r w:rsidRPr="0022255E">
              <w:rPr>
                <w:color w:val="000000"/>
                <w:sz w:val="21"/>
                <w:szCs w:val="21"/>
              </w:rPr>
              <w:t>ж</w:t>
            </w:r>
            <w:r w:rsidRPr="0022255E">
              <w:rPr>
                <w:color w:val="000000"/>
                <w:spacing w:val="-3"/>
                <w:sz w:val="21"/>
                <w:szCs w:val="21"/>
              </w:rPr>
              <w:t>е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тн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ы</w:t>
            </w:r>
            <w:r w:rsidRPr="0022255E">
              <w:rPr>
                <w:color w:val="000000"/>
                <w:sz w:val="21"/>
                <w:szCs w:val="21"/>
              </w:rPr>
              <w:t>е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z w:val="21"/>
                <w:szCs w:val="21"/>
              </w:rPr>
              <w:t>р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г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а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ни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з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а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ци</w:t>
            </w:r>
            <w:r w:rsidRPr="0022255E">
              <w:rPr>
                <w:color w:val="000000"/>
                <w:sz w:val="21"/>
                <w:szCs w:val="21"/>
              </w:rPr>
              <w:t>и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01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с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21"/>
                <w:szCs w:val="21"/>
              </w:rPr>
              <w:t>3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47"/>
              <w:ind w:left="861" w:right="857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42,0</w:t>
            </w:r>
          </w:p>
          <w:p w:rsidR="003B58B4" w:rsidRPr="0022255E" w:rsidRDefault="003B58B4" w:rsidP="009A4405">
            <w:pPr>
              <w:spacing w:before="47"/>
              <w:ind w:left="861" w:right="857"/>
              <w:jc w:val="center"/>
              <w:rPr>
                <w:color w:val="000000"/>
                <w:sz w:val="21"/>
                <w:szCs w:val="21"/>
                <w:lang w:val="ru-RU"/>
              </w:rPr>
            </w:pPr>
          </w:p>
        </w:tc>
      </w:tr>
      <w:tr w:rsidR="003B58B4" w:rsidRPr="0022255E">
        <w:trPr>
          <w:trHeight w:hRule="exact" w:val="410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1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</w:t>
            </w:r>
            <w:r w:rsidRPr="0022255E">
              <w:rPr>
                <w:color w:val="000000"/>
                <w:sz w:val="21"/>
                <w:szCs w:val="21"/>
              </w:rPr>
              <w:t>3</w:t>
            </w:r>
          </w:p>
        </w:tc>
        <w:tc>
          <w:tcPr>
            <w:tcW w:w="5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П</w:t>
            </w:r>
            <w:r w:rsidRPr="0022255E">
              <w:rPr>
                <w:color w:val="000000"/>
                <w:sz w:val="21"/>
                <w:szCs w:val="21"/>
              </w:rPr>
              <w:t>р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ч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и</w:t>
            </w:r>
            <w:r w:rsidRPr="0022255E">
              <w:rPr>
                <w:color w:val="000000"/>
                <w:sz w:val="21"/>
                <w:szCs w:val="21"/>
              </w:rPr>
              <w:t>е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z w:val="21"/>
                <w:szCs w:val="21"/>
              </w:rPr>
              <w:t>р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г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а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ни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з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а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ци</w:t>
            </w:r>
            <w:r w:rsidRPr="0022255E">
              <w:rPr>
                <w:color w:val="000000"/>
                <w:sz w:val="21"/>
                <w:szCs w:val="21"/>
              </w:rPr>
              <w:t>и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01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с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21"/>
                <w:szCs w:val="21"/>
              </w:rPr>
              <w:t>3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before="48"/>
              <w:ind w:left="861" w:right="857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59,3</w:t>
            </w:r>
          </w:p>
        </w:tc>
      </w:tr>
    </w:tbl>
    <w:p w:rsidR="003B58B4" w:rsidRPr="0022255E" w:rsidRDefault="003B58B4" w:rsidP="009A4405">
      <w:pPr>
        <w:spacing w:before="5" w:line="240" w:lineRule="exact"/>
        <w:rPr>
          <w:color w:val="000000"/>
          <w:sz w:val="24"/>
          <w:szCs w:val="24"/>
        </w:rPr>
      </w:pPr>
    </w:p>
    <w:p w:rsidR="003B58B4" w:rsidRPr="0022255E" w:rsidRDefault="003B58B4" w:rsidP="009A4405">
      <w:pPr>
        <w:spacing w:before="22" w:line="360" w:lineRule="auto"/>
        <w:ind w:left="136" w:right="108" w:firstLine="857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зя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ые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ие 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.жил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пол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жена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реме</w:t>
      </w:r>
      <w:r w:rsidRPr="0022255E">
        <w:rPr>
          <w:color w:val="000000"/>
          <w:spacing w:val="4"/>
          <w:sz w:val="28"/>
          <w:szCs w:val="28"/>
          <w:lang w:val="ru-RU"/>
        </w:rPr>
        <w:t>ш</w:t>
      </w:r>
      <w:r w:rsidRPr="0022255E">
        <w:rPr>
          <w:color w:val="000000"/>
          <w:sz w:val="28"/>
          <w:szCs w:val="28"/>
          <w:lang w:val="ru-RU"/>
        </w:rPr>
        <w:t>кус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>иипро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>и.В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и сэ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имр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упр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мна3зон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: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 отн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ия,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ниеот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pacing w:val="2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йи про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pacing w:val="1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й.</w:t>
      </w:r>
    </w:p>
    <w:p w:rsidR="003B58B4" w:rsidRPr="0022255E" w:rsidRDefault="003B58B4" w:rsidP="009A4405">
      <w:pPr>
        <w:spacing w:before="11"/>
        <w:ind w:left="426"/>
        <w:rPr>
          <w:color w:val="000000"/>
          <w:lang w:val="ru-RU"/>
        </w:rPr>
      </w:pPr>
      <w:r w:rsidRPr="00823DD5">
        <w:rPr>
          <w:noProof/>
          <w:color w:val="000000"/>
          <w:lang w:val="ru-RU" w:eastAsia="ru-RU"/>
        </w:rPr>
        <w:pict>
          <v:shape id="Диаграмма 5" o:spid="_x0000_i1029" type="#_x0000_t75" style="width:438.75pt;height:201.75pt;visibility:visible">
            <v:imagedata r:id="rId37" o:title=""/>
            <o:lock v:ext="edit" aspectratio="f"/>
          </v:shape>
        </w:pict>
      </w:r>
    </w:p>
    <w:p w:rsidR="003B58B4" w:rsidRPr="0022255E" w:rsidRDefault="003B58B4" w:rsidP="009A4405">
      <w:pPr>
        <w:spacing w:line="140" w:lineRule="exact"/>
        <w:rPr>
          <w:color w:val="000000"/>
          <w:sz w:val="15"/>
          <w:szCs w:val="15"/>
          <w:lang w:val="ru-RU"/>
        </w:rPr>
      </w:pPr>
    </w:p>
    <w:p w:rsidR="003B58B4" w:rsidRPr="0022255E" w:rsidRDefault="003B58B4" w:rsidP="009A4405">
      <w:pPr>
        <w:ind w:left="136"/>
        <w:rPr>
          <w:color w:val="000000"/>
          <w:sz w:val="28"/>
          <w:szCs w:val="28"/>
          <w:lang w:val="ru-RU"/>
        </w:rPr>
        <w:sectPr w:rsidR="003B58B4" w:rsidRPr="0022255E">
          <w:pgSz w:w="11920" w:h="16840"/>
          <w:pgMar w:top="1100" w:right="700" w:bottom="280" w:left="1280" w:header="725" w:footer="967" w:gutter="0"/>
          <w:cols w:space="720"/>
        </w:sectPr>
      </w:pPr>
      <w:r w:rsidRPr="0022255E">
        <w:rPr>
          <w:color w:val="000000"/>
          <w:spacing w:val="-1"/>
          <w:sz w:val="28"/>
          <w:szCs w:val="28"/>
          <w:lang w:val="ru-RU"/>
        </w:rPr>
        <w:t xml:space="preserve">Диаграмма 4.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</w:p>
    <w:p w:rsidR="003B58B4" w:rsidRPr="0022255E" w:rsidRDefault="003B58B4" w:rsidP="009A4405">
      <w:pPr>
        <w:spacing w:before="5" w:line="140" w:lineRule="exact"/>
        <w:rPr>
          <w:color w:val="000000"/>
          <w:sz w:val="14"/>
          <w:szCs w:val="14"/>
          <w:lang w:val="ru-RU"/>
        </w:rPr>
      </w:pPr>
    </w:p>
    <w:p w:rsidR="003B58B4" w:rsidRPr="0022255E" w:rsidRDefault="003B58B4" w:rsidP="009A4405">
      <w:pPr>
        <w:spacing w:before="22" w:line="360" w:lineRule="auto"/>
        <w:ind w:left="851" w:right="109" w:hanging="567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2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2О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аф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ки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before="7" w:line="360" w:lineRule="auto"/>
        <w:jc w:val="both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36" w:right="98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нныеоб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ема</w:t>
      </w:r>
      <w:r w:rsidRPr="0022255E">
        <w:rPr>
          <w:color w:val="000000"/>
          <w:sz w:val="28"/>
          <w:szCs w:val="28"/>
          <w:lang w:val="ru-RU"/>
        </w:rPr>
        <w:t>хн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  по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ш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хв 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ОС не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ны, в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ияп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,произ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ный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лизне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20" w:line="360" w:lineRule="auto"/>
        <w:jc w:val="both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11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2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3    С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ий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ий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 xml:space="preserve"> с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и у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а 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од и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 xml:space="preserve"> 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применении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и 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и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5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сче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ов</w:t>
      </w:r>
    </w:p>
    <w:p w:rsidR="003B58B4" w:rsidRPr="0022255E" w:rsidRDefault="003B58B4" w:rsidP="009A4405">
      <w:pPr>
        <w:spacing w:before="10" w:line="360" w:lineRule="auto"/>
        <w:jc w:val="both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3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яще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мме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ийу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тпр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маем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д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ис</w:t>
      </w:r>
      <w:r w:rsidRPr="0022255E">
        <w:rPr>
          <w:color w:val="000000"/>
          <w:spacing w:val="-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имз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оличе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одприним</w:t>
      </w:r>
      <w:r w:rsidRPr="0022255E">
        <w:rPr>
          <w:color w:val="000000"/>
          <w:spacing w:val="2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ым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8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у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ы.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оляо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овр</w:t>
      </w:r>
      <w:r w:rsidRPr="0022255E">
        <w:rPr>
          <w:color w:val="000000"/>
          <w:spacing w:val="1"/>
          <w:sz w:val="28"/>
          <w:szCs w:val="28"/>
          <w:lang w:val="ru-RU"/>
        </w:rPr>
        <w:t>асс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нным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</w:p>
    <w:p w:rsidR="003B58B4" w:rsidRPr="0022255E" w:rsidRDefault="003B58B4" w:rsidP="009A4405">
      <w:pPr>
        <w:spacing w:before="2" w:line="360" w:lineRule="auto"/>
        <w:ind w:left="136" w:right="895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100</w:t>
      </w:r>
      <w:r w:rsidRPr="0022255E">
        <w:rPr>
          <w:color w:val="000000"/>
          <w:spacing w:val="-1"/>
          <w:sz w:val="28"/>
          <w:szCs w:val="28"/>
          <w:lang w:val="ru-RU"/>
        </w:rPr>
        <w:t>%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13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ер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мме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яв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иис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оном«О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жениии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»№</w:t>
      </w:r>
    </w:p>
    <w:p w:rsidR="003B58B4" w:rsidRPr="0022255E" w:rsidRDefault="003B58B4" w:rsidP="009A4405">
      <w:pPr>
        <w:spacing w:before="6" w:line="360" w:lineRule="auto"/>
        <w:ind w:left="136" w:right="7483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416от07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12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2011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0" w:line="360" w:lineRule="auto"/>
        <w:jc w:val="both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12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2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4    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>е10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тба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в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одв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ю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ки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 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ф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ови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</w:p>
    <w:p w:rsidR="003B58B4" w:rsidRPr="0022255E" w:rsidRDefault="003B58B4" w:rsidP="009A4405">
      <w:pPr>
        <w:spacing w:before="10" w:line="360" w:lineRule="auto"/>
        <w:jc w:val="both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10" w:firstLine="706"/>
        <w:jc w:val="both"/>
        <w:rPr>
          <w:color w:val="000000"/>
          <w:sz w:val="28"/>
          <w:szCs w:val="28"/>
          <w:lang w:val="ru-RU"/>
        </w:rPr>
        <w:sectPr w:rsidR="003B58B4" w:rsidRPr="0022255E">
          <w:pgSz w:w="11920" w:h="16840"/>
          <w:pgMar w:top="1100" w:right="700" w:bottom="280" w:left="1280" w:header="725" w:footer="967" w:gutter="0"/>
          <w:cols w:space="720"/>
        </w:sect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нияпоо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нымпо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мпо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одза 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ние10л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ны </w:t>
      </w:r>
      <w:r w:rsidRPr="0022255E">
        <w:rPr>
          <w:color w:val="000000"/>
          <w:spacing w:val="6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ыли.Про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лизан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жно. 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ниезон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ици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 ир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 запо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ние10л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о.</w:t>
      </w:r>
    </w:p>
    <w:p w:rsidR="003B58B4" w:rsidRPr="0022255E" w:rsidRDefault="003B58B4" w:rsidP="009A4405">
      <w:pPr>
        <w:spacing w:before="78"/>
        <w:ind w:left="2800" w:right="2899"/>
        <w:jc w:val="center"/>
        <w:rPr>
          <w:color w:val="000000"/>
          <w:sz w:val="22"/>
          <w:szCs w:val="22"/>
          <w:lang w:val="ru-RU"/>
        </w:rPr>
      </w:pPr>
      <w:r w:rsidRPr="0022255E">
        <w:rPr>
          <w:color w:val="000000"/>
          <w:spacing w:val="2"/>
          <w:sz w:val="22"/>
          <w:szCs w:val="22"/>
          <w:lang w:val="ru-RU"/>
        </w:rPr>
        <w:t>С</w:t>
      </w:r>
      <w:r w:rsidRPr="0022255E">
        <w:rPr>
          <w:color w:val="000000"/>
          <w:spacing w:val="-1"/>
          <w:sz w:val="22"/>
          <w:szCs w:val="22"/>
          <w:lang w:val="ru-RU"/>
        </w:rPr>
        <w:t>Х</w:t>
      </w:r>
      <w:r w:rsidRPr="0022255E">
        <w:rPr>
          <w:color w:val="000000"/>
          <w:sz w:val="22"/>
          <w:szCs w:val="22"/>
          <w:lang w:val="ru-RU"/>
        </w:rPr>
        <w:t>ЕМА</w:t>
      </w:r>
      <w:r w:rsidRPr="0022255E">
        <w:rPr>
          <w:color w:val="000000"/>
          <w:spacing w:val="-3"/>
          <w:sz w:val="22"/>
          <w:szCs w:val="22"/>
          <w:lang w:val="ru-RU"/>
        </w:rPr>
        <w:t xml:space="preserve"> В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sz w:val="22"/>
          <w:szCs w:val="22"/>
          <w:lang w:val="ru-RU"/>
        </w:rPr>
        <w:t>Д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pacing w:val="1"/>
          <w:sz w:val="22"/>
          <w:szCs w:val="22"/>
          <w:lang w:val="ru-RU"/>
        </w:rPr>
        <w:t>С</w:t>
      </w:r>
      <w:r w:rsidRPr="0022255E">
        <w:rPr>
          <w:color w:val="000000"/>
          <w:spacing w:val="4"/>
          <w:sz w:val="22"/>
          <w:szCs w:val="22"/>
          <w:lang w:val="ru-RU"/>
        </w:rPr>
        <w:t>Н</w:t>
      </w:r>
      <w:r w:rsidRPr="0022255E">
        <w:rPr>
          <w:color w:val="000000"/>
          <w:spacing w:val="-6"/>
          <w:sz w:val="22"/>
          <w:szCs w:val="22"/>
          <w:lang w:val="ru-RU"/>
        </w:rPr>
        <w:t>А</w:t>
      </w:r>
      <w:r w:rsidRPr="0022255E">
        <w:rPr>
          <w:color w:val="000000"/>
          <w:spacing w:val="-2"/>
          <w:sz w:val="22"/>
          <w:szCs w:val="22"/>
          <w:lang w:val="ru-RU"/>
        </w:rPr>
        <w:t>Б</w:t>
      </w:r>
      <w:r w:rsidRPr="0022255E">
        <w:rPr>
          <w:color w:val="000000"/>
          <w:spacing w:val="-1"/>
          <w:sz w:val="22"/>
          <w:szCs w:val="22"/>
          <w:lang w:val="ru-RU"/>
        </w:rPr>
        <w:t>Ж</w:t>
      </w:r>
      <w:r w:rsidRPr="0022255E">
        <w:rPr>
          <w:color w:val="000000"/>
          <w:sz w:val="22"/>
          <w:szCs w:val="22"/>
          <w:lang w:val="ru-RU"/>
        </w:rPr>
        <w:t>Е</w:t>
      </w:r>
      <w:r w:rsidRPr="0022255E">
        <w:rPr>
          <w:color w:val="000000"/>
          <w:spacing w:val="-2"/>
          <w:sz w:val="22"/>
          <w:szCs w:val="22"/>
          <w:lang w:val="ru-RU"/>
        </w:rPr>
        <w:t>Н</w:t>
      </w:r>
      <w:r w:rsidRPr="0022255E">
        <w:rPr>
          <w:color w:val="000000"/>
          <w:spacing w:val="-1"/>
          <w:sz w:val="22"/>
          <w:szCs w:val="22"/>
          <w:lang w:val="ru-RU"/>
        </w:rPr>
        <w:t>И</w:t>
      </w:r>
      <w:r w:rsidRPr="0022255E">
        <w:rPr>
          <w:color w:val="000000"/>
          <w:sz w:val="22"/>
          <w:szCs w:val="22"/>
          <w:lang w:val="ru-RU"/>
        </w:rPr>
        <w:t>ЯИ</w:t>
      </w:r>
      <w:r w:rsidRPr="0022255E">
        <w:rPr>
          <w:color w:val="000000"/>
          <w:spacing w:val="-3"/>
          <w:sz w:val="22"/>
          <w:szCs w:val="22"/>
          <w:lang w:val="ru-RU"/>
        </w:rPr>
        <w:t>В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sz w:val="22"/>
          <w:szCs w:val="22"/>
          <w:lang w:val="ru-RU"/>
        </w:rPr>
        <w:t>Д</w:t>
      </w:r>
      <w:r w:rsidRPr="0022255E">
        <w:rPr>
          <w:color w:val="000000"/>
          <w:spacing w:val="-1"/>
          <w:sz w:val="22"/>
          <w:szCs w:val="22"/>
          <w:lang w:val="ru-RU"/>
        </w:rPr>
        <w:t>ОО</w:t>
      </w:r>
      <w:r w:rsidRPr="0022255E">
        <w:rPr>
          <w:color w:val="000000"/>
          <w:spacing w:val="4"/>
          <w:sz w:val="22"/>
          <w:szCs w:val="22"/>
          <w:lang w:val="ru-RU"/>
        </w:rPr>
        <w:t>Т</w:t>
      </w:r>
      <w:r w:rsidRPr="0022255E">
        <w:rPr>
          <w:color w:val="000000"/>
          <w:spacing w:val="-3"/>
          <w:sz w:val="22"/>
          <w:szCs w:val="22"/>
          <w:lang w:val="ru-RU"/>
        </w:rPr>
        <w:t>В</w:t>
      </w:r>
      <w:r w:rsidRPr="0022255E">
        <w:rPr>
          <w:color w:val="000000"/>
          <w:sz w:val="22"/>
          <w:szCs w:val="22"/>
          <w:lang w:val="ru-RU"/>
        </w:rPr>
        <w:t>Е</w:t>
      </w:r>
      <w:r w:rsidRPr="0022255E">
        <w:rPr>
          <w:color w:val="000000"/>
          <w:spacing w:val="-2"/>
          <w:sz w:val="22"/>
          <w:szCs w:val="22"/>
          <w:lang w:val="ru-RU"/>
        </w:rPr>
        <w:t>Д</w:t>
      </w:r>
      <w:r w:rsidRPr="0022255E">
        <w:rPr>
          <w:color w:val="000000"/>
          <w:sz w:val="22"/>
          <w:szCs w:val="22"/>
          <w:lang w:val="ru-RU"/>
        </w:rPr>
        <w:t>Е</w:t>
      </w:r>
      <w:r w:rsidRPr="0022255E">
        <w:rPr>
          <w:color w:val="000000"/>
          <w:spacing w:val="-2"/>
          <w:sz w:val="22"/>
          <w:szCs w:val="22"/>
          <w:lang w:val="ru-RU"/>
        </w:rPr>
        <w:t>Н</w:t>
      </w:r>
      <w:r w:rsidRPr="0022255E">
        <w:rPr>
          <w:color w:val="000000"/>
          <w:spacing w:val="4"/>
          <w:sz w:val="22"/>
          <w:szCs w:val="22"/>
          <w:lang w:val="ru-RU"/>
        </w:rPr>
        <w:t>И</w:t>
      </w:r>
      <w:r w:rsidRPr="0022255E">
        <w:rPr>
          <w:color w:val="000000"/>
          <w:sz w:val="22"/>
          <w:szCs w:val="22"/>
          <w:lang w:val="ru-RU"/>
        </w:rPr>
        <w:t>Я</w:t>
      </w:r>
      <w:r w:rsidRPr="0022255E">
        <w:rPr>
          <w:color w:val="000000"/>
          <w:spacing w:val="-4"/>
          <w:sz w:val="22"/>
          <w:szCs w:val="22"/>
          <w:lang w:val="ru-RU"/>
        </w:rPr>
        <w:t>М</w:t>
      </w:r>
      <w:r w:rsidRPr="0022255E">
        <w:rPr>
          <w:color w:val="000000"/>
          <w:spacing w:val="2"/>
          <w:sz w:val="22"/>
          <w:szCs w:val="22"/>
          <w:lang w:val="ru-RU"/>
        </w:rPr>
        <w:t>У</w:t>
      </w:r>
      <w:r w:rsidRPr="0022255E">
        <w:rPr>
          <w:color w:val="000000"/>
          <w:spacing w:val="-1"/>
          <w:sz w:val="22"/>
          <w:szCs w:val="22"/>
          <w:lang w:val="ru-RU"/>
        </w:rPr>
        <w:t>НИЦИП</w:t>
      </w:r>
      <w:r w:rsidRPr="0022255E">
        <w:rPr>
          <w:color w:val="000000"/>
          <w:spacing w:val="-6"/>
          <w:sz w:val="22"/>
          <w:szCs w:val="22"/>
          <w:lang w:val="ru-RU"/>
        </w:rPr>
        <w:t>А</w:t>
      </w:r>
      <w:r w:rsidRPr="0022255E">
        <w:rPr>
          <w:color w:val="000000"/>
          <w:spacing w:val="-1"/>
          <w:sz w:val="22"/>
          <w:szCs w:val="22"/>
          <w:lang w:val="ru-RU"/>
        </w:rPr>
        <w:t>Л</w:t>
      </w:r>
      <w:r w:rsidRPr="0022255E">
        <w:rPr>
          <w:color w:val="000000"/>
          <w:spacing w:val="-2"/>
          <w:sz w:val="22"/>
          <w:szCs w:val="22"/>
          <w:lang w:val="ru-RU"/>
        </w:rPr>
        <w:t>Ь</w:t>
      </w:r>
      <w:r w:rsidRPr="0022255E">
        <w:rPr>
          <w:color w:val="000000"/>
          <w:spacing w:val="-1"/>
          <w:sz w:val="22"/>
          <w:szCs w:val="22"/>
          <w:lang w:val="ru-RU"/>
        </w:rPr>
        <w:t>НО</w:t>
      </w:r>
      <w:r w:rsidRPr="0022255E">
        <w:rPr>
          <w:color w:val="000000"/>
          <w:spacing w:val="2"/>
          <w:sz w:val="22"/>
          <w:szCs w:val="22"/>
          <w:lang w:val="ru-RU"/>
        </w:rPr>
        <w:t>Г</w:t>
      </w:r>
      <w:r w:rsidRPr="0022255E">
        <w:rPr>
          <w:color w:val="000000"/>
          <w:sz w:val="22"/>
          <w:szCs w:val="22"/>
          <w:lang w:val="ru-RU"/>
        </w:rPr>
        <w:t>О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sz w:val="22"/>
          <w:szCs w:val="22"/>
          <w:lang w:val="ru-RU"/>
        </w:rPr>
        <w:t>Б</w:t>
      </w:r>
      <w:r w:rsidRPr="0022255E">
        <w:rPr>
          <w:color w:val="000000"/>
          <w:spacing w:val="2"/>
          <w:sz w:val="22"/>
          <w:szCs w:val="22"/>
          <w:lang w:val="ru-RU"/>
        </w:rPr>
        <w:t>Р</w:t>
      </w:r>
      <w:r w:rsidRPr="0022255E">
        <w:rPr>
          <w:color w:val="000000"/>
          <w:spacing w:val="-6"/>
          <w:sz w:val="22"/>
          <w:szCs w:val="22"/>
          <w:lang w:val="ru-RU"/>
        </w:rPr>
        <w:t>А</w:t>
      </w:r>
      <w:r w:rsidRPr="0022255E">
        <w:rPr>
          <w:color w:val="000000"/>
          <w:sz w:val="22"/>
          <w:szCs w:val="22"/>
          <w:lang w:val="ru-RU"/>
        </w:rPr>
        <w:t>З</w:t>
      </w:r>
      <w:r w:rsidRPr="0022255E">
        <w:rPr>
          <w:color w:val="000000"/>
          <w:spacing w:val="3"/>
          <w:sz w:val="22"/>
          <w:szCs w:val="22"/>
          <w:lang w:val="ru-RU"/>
        </w:rPr>
        <w:t>О</w:t>
      </w:r>
      <w:r w:rsidRPr="0022255E">
        <w:rPr>
          <w:color w:val="000000"/>
          <w:spacing w:val="1"/>
          <w:sz w:val="22"/>
          <w:szCs w:val="22"/>
          <w:lang w:val="ru-RU"/>
        </w:rPr>
        <w:t>В</w:t>
      </w:r>
      <w:r w:rsidRPr="0022255E">
        <w:rPr>
          <w:color w:val="000000"/>
          <w:spacing w:val="-6"/>
          <w:sz w:val="22"/>
          <w:szCs w:val="22"/>
          <w:lang w:val="ru-RU"/>
        </w:rPr>
        <w:t>А</w:t>
      </w:r>
      <w:r w:rsidRPr="0022255E">
        <w:rPr>
          <w:color w:val="000000"/>
          <w:spacing w:val="-1"/>
          <w:sz w:val="22"/>
          <w:szCs w:val="22"/>
          <w:lang w:val="ru-RU"/>
        </w:rPr>
        <w:t>НИ</w:t>
      </w:r>
      <w:r w:rsidRPr="0022255E">
        <w:rPr>
          <w:color w:val="000000"/>
          <w:sz w:val="22"/>
          <w:szCs w:val="22"/>
          <w:lang w:val="ru-RU"/>
        </w:rPr>
        <w:t>Я</w:t>
      </w:r>
    </w:p>
    <w:p w:rsidR="003B58B4" w:rsidRPr="0022255E" w:rsidRDefault="003B58B4" w:rsidP="009A4405">
      <w:pPr>
        <w:spacing w:line="240" w:lineRule="exact"/>
        <w:ind w:left="3569" w:right="3654"/>
        <w:jc w:val="center"/>
        <w:rPr>
          <w:color w:val="000000"/>
          <w:sz w:val="22"/>
          <w:szCs w:val="22"/>
          <w:lang w:val="ru-RU"/>
        </w:rPr>
      </w:pPr>
      <w:r w:rsidRPr="0022255E">
        <w:rPr>
          <w:color w:val="000000"/>
          <w:spacing w:val="-5"/>
          <w:sz w:val="22"/>
          <w:szCs w:val="22"/>
          <w:lang w:val="ru-RU"/>
        </w:rPr>
        <w:t>«</w:t>
      </w:r>
      <w:r w:rsidRPr="0022255E">
        <w:rPr>
          <w:color w:val="000000"/>
          <w:spacing w:val="1"/>
          <w:sz w:val="22"/>
          <w:szCs w:val="22"/>
          <w:lang w:val="ru-RU"/>
        </w:rPr>
        <w:t>Я</w:t>
      </w:r>
      <w:r w:rsidRPr="0022255E">
        <w:rPr>
          <w:color w:val="000000"/>
          <w:spacing w:val="-2"/>
          <w:sz w:val="22"/>
          <w:szCs w:val="22"/>
          <w:lang w:val="ru-RU"/>
        </w:rPr>
        <w:t>Б</w:t>
      </w:r>
      <w:r w:rsidRPr="0022255E">
        <w:rPr>
          <w:color w:val="000000"/>
          <w:spacing w:val="-1"/>
          <w:sz w:val="22"/>
          <w:szCs w:val="22"/>
          <w:lang w:val="ru-RU"/>
        </w:rPr>
        <w:t>ЛОН</w:t>
      </w:r>
      <w:r w:rsidRPr="0022255E">
        <w:rPr>
          <w:color w:val="000000"/>
          <w:spacing w:val="4"/>
          <w:sz w:val="22"/>
          <w:szCs w:val="22"/>
          <w:lang w:val="ru-RU"/>
        </w:rPr>
        <w:t>О</w:t>
      </w:r>
      <w:r w:rsidRPr="0022255E">
        <w:rPr>
          <w:color w:val="000000"/>
          <w:spacing w:val="-3"/>
          <w:sz w:val="22"/>
          <w:szCs w:val="22"/>
          <w:lang w:val="ru-RU"/>
        </w:rPr>
        <w:t>В</w:t>
      </w:r>
      <w:r w:rsidRPr="0022255E">
        <w:rPr>
          <w:color w:val="000000"/>
          <w:spacing w:val="1"/>
          <w:sz w:val="22"/>
          <w:szCs w:val="22"/>
          <w:lang w:val="ru-RU"/>
        </w:rPr>
        <w:t>СК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z w:val="22"/>
          <w:szCs w:val="22"/>
          <w:lang w:val="ru-RU"/>
        </w:rPr>
        <w:t>Е</w:t>
      </w:r>
      <w:r w:rsidRPr="0022255E">
        <w:rPr>
          <w:color w:val="000000"/>
          <w:spacing w:val="2"/>
          <w:sz w:val="22"/>
          <w:szCs w:val="22"/>
          <w:lang w:val="ru-RU"/>
        </w:rPr>
        <w:t xml:space="preserve"> Г</w:t>
      </w:r>
      <w:r w:rsidRPr="0022255E">
        <w:rPr>
          <w:color w:val="000000"/>
          <w:spacing w:val="-6"/>
          <w:sz w:val="22"/>
          <w:szCs w:val="22"/>
          <w:lang w:val="ru-RU"/>
        </w:rPr>
        <w:t>О</w:t>
      </w:r>
      <w:r w:rsidRPr="0022255E">
        <w:rPr>
          <w:color w:val="000000"/>
          <w:spacing w:val="2"/>
          <w:sz w:val="22"/>
          <w:szCs w:val="22"/>
          <w:lang w:val="ru-RU"/>
        </w:rPr>
        <w:t>Р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sz w:val="22"/>
          <w:szCs w:val="22"/>
          <w:lang w:val="ru-RU"/>
        </w:rPr>
        <w:t>Д</w:t>
      </w:r>
      <w:r w:rsidRPr="0022255E">
        <w:rPr>
          <w:color w:val="000000"/>
          <w:spacing w:val="1"/>
          <w:sz w:val="22"/>
          <w:szCs w:val="22"/>
          <w:lang w:val="ru-RU"/>
        </w:rPr>
        <w:t>СК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z w:val="22"/>
          <w:szCs w:val="22"/>
          <w:lang w:val="ru-RU"/>
        </w:rPr>
        <w:t>Е</w:t>
      </w:r>
      <w:r w:rsidRPr="0022255E">
        <w:rPr>
          <w:color w:val="000000"/>
          <w:spacing w:val="-1"/>
          <w:sz w:val="22"/>
          <w:szCs w:val="22"/>
          <w:lang w:val="ru-RU"/>
        </w:rPr>
        <w:t>ПО</w:t>
      </w:r>
      <w:r w:rsidRPr="0022255E">
        <w:rPr>
          <w:color w:val="000000"/>
          <w:spacing w:val="1"/>
          <w:sz w:val="22"/>
          <w:szCs w:val="22"/>
          <w:lang w:val="ru-RU"/>
        </w:rPr>
        <w:t>С</w:t>
      </w:r>
      <w:r w:rsidRPr="0022255E">
        <w:rPr>
          <w:color w:val="000000"/>
          <w:sz w:val="22"/>
          <w:szCs w:val="22"/>
          <w:lang w:val="ru-RU"/>
        </w:rPr>
        <w:t>Е</w:t>
      </w:r>
      <w:r w:rsidRPr="0022255E">
        <w:rPr>
          <w:color w:val="000000"/>
          <w:spacing w:val="-1"/>
          <w:sz w:val="22"/>
          <w:szCs w:val="22"/>
          <w:lang w:val="ru-RU"/>
        </w:rPr>
        <w:t>Л</w:t>
      </w:r>
      <w:r w:rsidRPr="0022255E">
        <w:rPr>
          <w:color w:val="000000"/>
          <w:sz w:val="22"/>
          <w:szCs w:val="22"/>
          <w:lang w:val="ru-RU"/>
        </w:rPr>
        <w:t>Е</w:t>
      </w:r>
      <w:r w:rsidRPr="0022255E">
        <w:rPr>
          <w:color w:val="000000"/>
          <w:spacing w:val="-2"/>
          <w:sz w:val="22"/>
          <w:szCs w:val="22"/>
          <w:lang w:val="ru-RU"/>
        </w:rPr>
        <w:t>Н</w:t>
      </w:r>
      <w:r w:rsidRPr="0022255E">
        <w:rPr>
          <w:color w:val="000000"/>
          <w:spacing w:val="-1"/>
          <w:sz w:val="22"/>
          <w:szCs w:val="22"/>
          <w:lang w:val="ru-RU"/>
        </w:rPr>
        <w:t>И</w:t>
      </w:r>
      <w:r w:rsidRPr="0022255E">
        <w:rPr>
          <w:color w:val="000000"/>
          <w:sz w:val="22"/>
          <w:szCs w:val="22"/>
          <w:lang w:val="ru-RU"/>
        </w:rPr>
        <w:t>Е»</w:t>
      </w:r>
      <w:r w:rsidRPr="0022255E">
        <w:rPr>
          <w:color w:val="000000"/>
          <w:spacing w:val="-1"/>
          <w:sz w:val="22"/>
          <w:szCs w:val="22"/>
          <w:lang w:val="ru-RU"/>
        </w:rPr>
        <w:t>Н</w:t>
      </w:r>
      <w:r w:rsidRPr="0022255E">
        <w:rPr>
          <w:color w:val="000000"/>
          <w:sz w:val="22"/>
          <w:szCs w:val="22"/>
          <w:lang w:val="ru-RU"/>
        </w:rPr>
        <w:t>А</w:t>
      </w:r>
      <w:r w:rsidRPr="0022255E">
        <w:rPr>
          <w:color w:val="000000"/>
          <w:spacing w:val="-1"/>
          <w:sz w:val="22"/>
          <w:szCs w:val="22"/>
          <w:lang w:val="ru-RU"/>
        </w:rPr>
        <w:t>П</w:t>
      </w:r>
      <w:r w:rsidRPr="0022255E">
        <w:rPr>
          <w:color w:val="000000"/>
          <w:sz w:val="22"/>
          <w:szCs w:val="22"/>
          <w:lang w:val="ru-RU"/>
        </w:rPr>
        <w:t>Е</w:t>
      </w:r>
      <w:r w:rsidRPr="0022255E">
        <w:rPr>
          <w:color w:val="000000"/>
          <w:spacing w:val="1"/>
          <w:sz w:val="22"/>
          <w:szCs w:val="22"/>
          <w:lang w:val="ru-RU"/>
        </w:rPr>
        <w:t>Р</w:t>
      </w:r>
      <w:r w:rsidRPr="0022255E">
        <w:rPr>
          <w:color w:val="000000"/>
          <w:spacing w:val="-1"/>
          <w:sz w:val="22"/>
          <w:szCs w:val="22"/>
          <w:lang w:val="ru-RU"/>
        </w:rPr>
        <w:t>ИО</w:t>
      </w:r>
      <w:r w:rsidRPr="0022255E">
        <w:rPr>
          <w:color w:val="000000"/>
          <w:sz w:val="22"/>
          <w:szCs w:val="22"/>
          <w:lang w:val="ru-RU"/>
        </w:rPr>
        <w:t>Д</w:t>
      </w:r>
      <w:r w:rsidRPr="0022255E">
        <w:rPr>
          <w:color w:val="000000"/>
          <w:spacing w:val="-2"/>
          <w:sz w:val="22"/>
          <w:szCs w:val="22"/>
          <w:lang w:val="ru-RU"/>
        </w:rPr>
        <w:t>Д</w:t>
      </w:r>
      <w:r w:rsidRPr="0022255E">
        <w:rPr>
          <w:color w:val="000000"/>
          <w:sz w:val="22"/>
          <w:szCs w:val="22"/>
          <w:lang w:val="ru-RU"/>
        </w:rPr>
        <w:t>О20</w:t>
      </w:r>
      <w:r w:rsidRPr="0022255E">
        <w:rPr>
          <w:color w:val="000000"/>
          <w:spacing w:val="6"/>
          <w:sz w:val="22"/>
          <w:szCs w:val="22"/>
          <w:lang w:val="ru-RU"/>
        </w:rPr>
        <w:t>30</w:t>
      </w:r>
      <w:r w:rsidRPr="0022255E">
        <w:rPr>
          <w:color w:val="000000"/>
          <w:spacing w:val="2"/>
          <w:sz w:val="22"/>
          <w:szCs w:val="22"/>
          <w:lang w:val="ru-RU"/>
        </w:rPr>
        <w:t>Г</w:t>
      </w:r>
      <w:r w:rsidRPr="0022255E">
        <w:rPr>
          <w:color w:val="000000"/>
          <w:spacing w:val="-1"/>
          <w:sz w:val="22"/>
          <w:szCs w:val="22"/>
          <w:lang w:val="ru-RU"/>
        </w:rPr>
        <w:t>О</w:t>
      </w:r>
      <w:r w:rsidRPr="0022255E">
        <w:rPr>
          <w:color w:val="000000"/>
          <w:spacing w:val="-2"/>
          <w:sz w:val="22"/>
          <w:szCs w:val="22"/>
          <w:lang w:val="ru-RU"/>
        </w:rPr>
        <w:t>Д</w:t>
      </w:r>
      <w:r w:rsidRPr="0022255E">
        <w:rPr>
          <w:color w:val="000000"/>
          <w:sz w:val="22"/>
          <w:szCs w:val="22"/>
          <w:lang w:val="ru-RU"/>
        </w:rPr>
        <w:t>А</w:t>
      </w:r>
    </w:p>
    <w:p w:rsidR="003B58B4" w:rsidRPr="0022255E" w:rsidRDefault="003B58B4" w:rsidP="009A4405">
      <w:pPr>
        <w:spacing w:before="8" w:line="275" w:lineRule="auto"/>
        <w:ind w:left="259" w:right="353"/>
        <w:jc w:val="center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2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5    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гн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еба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одв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 xml:space="preserve"> ц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из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ую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яи</w:t>
      </w:r>
      <w:r w:rsidRPr="0022255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w w:val="99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w w:val="99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w w:val="99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w w:val="99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w w:val="99"/>
          <w:sz w:val="28"/>
          <w:szCs w:val="28"/>
          <w:lang w:val="ru-RU"/>
        </w:rPr>
        <w:t xml:space="preserve">я 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ов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5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ки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ам</w:t>
      </w:r>
      <w:r w:rsidRPr="0022255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w w:val="99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w w:val="99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w w:val="99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2"/>
          <w:w w:val="99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w w:val="99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w w:val="99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w w:val="99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w w:val="99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line="320" w:lineRule="exact"/>
        <w:ind w:left="739"/>
        <w:rPr>
          <w:color w:val="000000"/>
          <w:position w:val="-1"/>
          <w:sz w:val="28"/>
          <w:szCs w:val="28"/>
          <w:lang w:val="ru-RU"/>
        </w:rPr>
      </w:pP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position w:val="-1"/>
          <w:sz w:val="28"/>
          <w:szCs w:val="28"/>
          <w:lang w:val="ru-RU"/>
        </w:rPr>
        <w:t xml:space="preserve">лица23. </w:t>
      </w:r>
      <w:r w:rsidRPr="0022255E">
        <w:rPr>
          <w:color w:val="000000"/>
          <w:spacing w:val="-4"/>
          <w:position w:val="-1"/>
          <w:sz w:val="28"/>
          <w:szCs w:val="28"/>
          <w:lang w:val="ru-RU"/>
        </w:rPr>
        <w:t>П</w:t>
      </w:r>
      <w:r w:rsidRPr="0022255E">
        <w:rPr>
          <w:color w:val="000000"/>
          <w:position w:val="-1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г</w:t>
      </w:r>
      <w:r w:rsidRPr="0022255E">
        <w:rPr>
          <w:color w:val="000000"/>
          <w:position w:val="-1"/>
          <w:sz w:val="28"/>
          <w:szCs w:val="28"/>
          <w:lang w:val="ru-RU"/>
        </w:rPr>
        <w:t>но</w:t>
      </w:r>
      <w:r w:rsidRPr="0022255E">
        <w:rPr>
          <w:color w:val="000000"/>
          <w:spacing w:val="5"/>
          <w:position w:val="-1"/>
          <w:sz w:val="28"/>
          <w:szCs w:val="28"/>
          <w:lang w:val="ru-RU"/>
        </w:rPr>
        <w:t>з</w:t>
      </w:r>
      <w:r w:rsidRPr="0022255E">
        <w:rPr>
          <w:color w:val="000000"/>
          <w:position w:val="-1"/>
          <w:sz w:val="28"/>
          <w:szCs w:val="28"/>
          <w:lang w:val="ru-RU"/>
        </w:rPr>
        <w:t>ные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с</w:t>
      </w:r>
      <w:r w:rsidRPr="0022255E">
        <w:rPr>
          <w:color w:val="000000"/>
          <w:position w:val="-1"/>
          <w:sz w:val="28"/>
          <w:szCs w:val="28"/>
          <w:lang w:val="ru-RU"/>
        </w:rPr>
        <w:t>ыо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position w:val="-1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е</w:t>
      </w:r>
      <w:r w:rsidRPr="0022255E">
        <w:rPr>
          <w:color w:val="000000"/>
          <w:position w:val="-1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</w:t>
      </w:r>
      <w:r w:rsidRPr="0022255E">
        <w:rPr>
          <w:color w:val="000000"/>
          <w:position w:val="-1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position w:val="-1"/>
          <w:sz w:val="28"/>
          <w:szCs w:val="28"/>
          <w:lang w:val="ru-RU"/>
        </w:rPr>
        <w:t>к</w:t>
      </w:r>
      <w:r w:rsidRPr="0022255E">
        <w:rPr>
          <w:color w:val="000000"/>
          <w:position w:val="-1"/>
          <w:sz w:val="28"/>
          <w:szCs w:val="28"/>
          <w:lang w:val="ru-RU"/>
        </w:rPr>
        <w:t>овпо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position w:val="-1"/>
          <w:sz w:val="28"/>
          <w:szCs w:val="28"/>
          <w:lang w:val="ru-RU"/>
        </w:rPr>
        <w:t>е</w:t>
      </w:r>
      <w:r w:rsidRPr="0022255E">
        <w:rPr>
          <w:color w:val="000000"/>
          <w:position w:val="-1"/>
          <w:sz w:val="28"/>
          <w:szCs w:val="28"/>
          <w:lang w:val="ru-RU"/>
        </w:rPr>
        <w:t>хноло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position w:val="-1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position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position w:val="-1"/>
          <w:sz w:val="28"/>
          <w:szCs w:val="28"/>
          <w:lang w:val="ru-RU"/>
        </w:rPr>
        <w:t>к</w:t>
      </w:r>
      <w:r w:rsidRPr="0022255E">
        <w:rPr>
          <w:color w:val="000000"/>
          <w:position w:val="-1"/>
          <w:sz w:val="28"/>
          <w:szCs w:val="28"/>
          <w:lang w:val="ru-RU"/>
        </w:rPr>
        <w:t>имзон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а</w:t>
      </w:r>
      <w:r w:rsidRPr="0022255E">
        <w:rPr>
          <w:color w:val="000000"/>
          <w:position w:val="-1"/>
          <w:sz w:val="28"/>
          <w:szCs w:val="28"/>
          <w:lang w:val="ru-RU"/>
        </w:rPr>
        <w:t>м отведения</w:t>
      </w:r>
      <w:r w:rsidRPr="0022255E">
        <w:rPr>
          <w:color w:val="000000"/>
          <w:spacing w:val="-2"/>
          <w:position w:val="-1"/>
          <w:sz w:val="28"/>
          <w:szCs w:val="28"/>
          <w:lang w:val="ru-RU"/>
        </w:rPr>
        <w:t>т</w:t>
      </w:r>
      <w:r w:rsidRPr="0022255E">
        <w:rPr>
          <w:color w:val="000000"/>
          <w:position w:val="-1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с</w:t>
      </w:r>
      <w:r w:rsidRPr="0022255E">
        <w:rPr>
          <w:color w:val="000000"/>
          <w:position w:val="-1"/>
          <w:sz w:val="28"/>
          <w:szCs w:val="28"/>
          <w:lang w:val="ru-RU"/>
        </w:rPr>
        <w:t>.</w:t>
      </w:r>
      <w:r w:rsidRPr="0022255E">
        <w:rPr>
          <w:color w:val="000000"/>
          <w:spacing w:val="14"/>
          <w:position w:val="-1"/>
          <w:sz w:val="28"/>
          <w:szCs w:val="28"/>
          <w:lang w:val="ru-RU"/>
        </w:rPr>
        <w:t>м</w:t>
      </w:r>
      <w:r w:rsidRPr="0022255E">
        <w:rPr>
          <w:color w:val="000000"/>
          <w:position w:val="9"/>
          <w:sz w:val="18"/>
          <w:szCs w:val="18"/>
          <w:lang w:val="ru-RU"/>
        </w:rPr>
        <w:t>3</w:t>
      </w:r>
      <w:r w:rsidRPr="0022255E">
        <w:rPr>
          <w:color w:val="000000"/>
          <w:position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position w:val="-1"/>
          <w:sz w:val="28"/>
          <w:szCs w:val="28"/>
          <w:lang w:val="ru-RU"/>
        </w:rPr>
        <w:t>г</w:t>
      </w:r>
      <w:r w:rsidRPr="0022255E">
        <w:rPr>
          <w:color w:val="000000"/>
          <w:position w:val="-1"/>
          <w:sz w:val="28"/>
          <w:szCs w:val="28"/>
          <w:lang w:val="ru-RU"/>
        </w:rPr>
        <w:t>од</w:t>
      </w:r>
    </w:p>
    <w:tbl>
      <w:tblPr>
        <w:tblW w:w="13802" w:type="dxa"/>
        <w:tblInd w:w="-106" w:type="dxa"/>
        <w:tblLook w:val="00A0"/>
      </w:tblPr>
      <w:tblGrid>
        <w:gridCol w:w="960"/>
        <w:gridCol w:w="4989"/>
        <w:gridCol w:w="992"/>
        <w:gridCol w:w="1701"/>
        <w:gridCol w:w="1720"/>
        <w:gridCol w:w="1720"/>
        <w:gridCol w:w="1720"/>
      </w:tblGrid>
      <w:tr w:rsidR="003B58B4" w:rsidRPr="00656FF2">
        <w:trPr>
          <w:trHeight w:val="348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4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Ед.изм.</w:t>
            </w:r>
          </w:p>
        </w:tc>
        <w:tc>
          <w:tcPr>
            <w:tcW w:w="68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  <w:t>2019г (производственные программы, утвержденные УГРЦТ)</w:t>
            </w:r>
          </w:p>
        </w:tc>
      </w:tr>
      <w:tr w:rsidR="003B58B4" w:rsidRPr="0022255E">
        <w:trPr>
          <w:trHeight w:val="484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4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ООО КХ Яблоновское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-103" w:right="-94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ООО Строитель-Юг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ООО МКХ Краснодарское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ВСЕГО</w:t>
            </w:r>
          </w:p>
        </w:tc>
      </w:tr>
      <w:tr w:rsidR="003B58B4" w:rsidRPr="0022255E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Приемсточныхвод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1 136,17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337,00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264,40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1 737,57</w:t>
            </w:r>
          </w:p>
        </w:tc>
      </w:tr>
      <w:tr w:rsidR="003B58B4" w:rsidRPr="0022255E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Поабонентам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1 136,17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264,40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1 400,57</w:t>
            </w:r>
          </w:p>
        </w:tc>
      </w:tr>
      <w:tr w:rsidR="003B58B4" w:rsidRPr="0022255E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2.1.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3B58B4">
            <w:pPr>
              <w:ind w:firstLineChars="84" w:firstLine="31680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население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1 004,37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204,70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1 209,07</w:t>
            </w:r>
          </w:p>
        </w:tc>
      </w:tr>
      <w:tr w:rsidR="003B58B4" w:rsidRPr="0022255E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2.2.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3B58B4">
            <w:pPr>
              <w:ind w:firstLineChars="84" w:firstLine="31680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бюджетныеорганизации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72,50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92,50</w:t>
            </w:r>
          </w:p>
        </w:tc>
      </w:tr>
      <w:tr w:rsidR="003B58B4" w:rsidRPr="0022255E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2.3.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3B58B4">
            <w:pPr>
              <w:ind w:firstLineChars="84" w:firstLine="31680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прочиепотребители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59,30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39,70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99,00</w:t>
            </w:r>
          </w:p>
        </w:tc>
      </w:tr>
      <w:tr w:rsidR="003B58B4" w:rsidRPr="0022255E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Оторганизаций, осуществляющихводоотведение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337,00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337,00</w:t>
            </w:r>
          </w:p>
        </w:tc>
      </w:tr>
    </w:tbl>
    <w:p w:rsidR="003B58B4" w:rsidRPr="0022255E" w:rsidRDefault="003B58B4" w:rsidP="009A4405">
      <w:pPr>
        <w:spacing w:before="4" w:line="160" w:lineRule="exact"/>
        <w:rPr>
          <w:color w:val="000000"/>
          <w:sz w:val="16"/>
          <w:szCs w:val="16"/>
          <w:lang w:val="ru-RU"/>
        </w:rPr>
      </w:pPr>
    </w:p>
    <w:tbl>
      <w:tblPr>
        <w:tblW w:w="13888" w:type="dxa"/>
        <w:tblInd w:w="-106" w:type="dxa"/>
        <w:tblLook w:val="00A0"/>
      </w:tblPr>
      <w:tblGrid>
        <w:gridCol w:w="960"/>
        <w:gridCol w:w="2725"/>
        <w:gridCol w:w="1276"/>
        <w:gridCol w:w="1559"/>
        <w:gridCol w:w="1560"/>
        <w:gridCol w:w="1162"/>
        <w:gridCol w:w="1559"/>
        <w:gridCol w:w="1701"/>
        <w:gridCol w:w="1386"/>
      </w:tblGrid>
      <w:tr w:rsidR="003B58B4" w:rsidRPr="0022255E">
        <w:trPr>
          <w:trHeight w:val="97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2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Ед.изм.</w:t>
            </w:r>
          </w:p>
        </w:tc>
        <w:tc>
          <w:tcPr>
            <w:tcW w:w="89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Прогнозные балансы</w:t>
            </w:r>
          </w:p>
        </w:tc>
      </w:tr>
      <w:tr w:rsidR="003B58B4" w:rsidRPr="0022255E">
        <w:trPr>
          <w:trHeight w:val="97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2020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2021 год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2022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2024 год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5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год</w:t>
            </w:r>
          </w:p>
        </w:tc>
      </w:tr>
      <w:tr w:rsidR="003B58B4" w:rsidRPr="0022255E">
        <w:trPr>
          <w:trHeight w:val="5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Приемсточныхвод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val="ru-RU"/>
              </w:rPr>
              <w:t>1 160,60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1 212,11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1 372,03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1 669,24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2 067,01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2 571,09</w:t>
            </w:r>
          </w:p>
        </w:tc>
      </w:tr>
      <w:tr w:rsidR="003B58B4" w:rsidRPr="0022255E">
        <w:trPr>
          <w:trHeight w:val="56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Поабонентам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val="ru-RU"/>
              </w:rPr>
              <w:t>1 160,60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1 212,11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1 372,03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1 669,24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2 067,01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2 571,09</w:t>
            </w:r>
          </w:p>
        </w:tc>
      </w:tr>
      <w:tr w:rsidR="003B58B4" w:rsidRPr="0022255E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2.1.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3B58B4">
            <w:pPr>
              <w:ind w:firstLineChars="84" w:firstLine="31680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население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  <w:t>1 054,36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1 101,15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1 246,43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1 516,44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1 877,79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2 335,73</w:t>
            </w:r>
          </w:p>
        </w:tc>
      </w:tr>
      <w:tr w:rsidR="003B58B4" w:rsidRPr="0022255E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2.2.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3B58B4">
            <w:pPr>
              <w:ind w:firstLineChars="84" w:firstLine="31680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бюджетныеорганизации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  <w:t>42,81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4</w:t>
            </w:r>
            <w:r w:rsidRPr="0022255E"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  <w:t>2,95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  <w:t>45,61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  <w:t>50,54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  <w:t>57,14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  <w:t>65,50</w:t>
            </w:r>
          </w:p>
        </w:tc>
      </w:tr>
      <w:tr w:rsidR="003B58B4" w:rsidRPr="0022255E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2.3.</w:t>
            </w:r>
          </w:p>
        </w:tc>
        <w:tc>
          <w:tcPr>
            <w:tcW w:w="2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3B58B4">
            <w:pPr>
              <w:ind w:firstLineChars="84" w:firstLine="31680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прочиепотребители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  <w:t>63,43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6</w:t>
            </w:r>
            <w:r w:rsidRPr="0022255E"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  <w:t>8,01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7</w:t>
            </w:r>
            <w:r w:rsidRPr="0022255E"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  <w:t>9,99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  <w:t>102,26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  <w:r w:rsidRPr="0022255E"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  <w:t>32,08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  <w:t>1</w:t>
            </w:r>
            <w:r w:rsidRPr="0022255E">
              <w:rPr>
                <w:rFonts w:ascii="Arial" w:hAnsi="Arial" w:cs="Arial"/>
                <w:color w:val="000000"/>
                <w:sz w:val="21"/>
                <w:szCs w:val="21"/>
                <w:lang w:val="ru-RU" w:eastAsia="ru-RU"/>
              </w:rPr>
              <w:t>69,86</w:t>
            </w:r>
          </w:p>
        </w:tc>
      </w:tr>
    </w:tbl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tbl>
      <w:tblPr>
        <w:tblW w:w="13779" w:type="dxa"/>
        <w:tblInd w:w="-106" w:type="dxa"/>
        <w:tblLook w:val="00A0"/>
      </w:tblPr>
      <w:tblGrid>
        <w:gridCol w:w="960"/>
        <w:gridCol w:w="3605"/>
        <w:gridCol w:w="1276"/>
        <w:gridCol w:w="1559"/>
        <w:gridCol w:w="1560"/>
        <w:gridCol w:w="1559"/>
        <w:gridCol w:w="1559"/>
        <w:gridCol w:w="1701"/>
      </w:tblGrid>
      <w:tr w:rsidR="003B58B4" w:rsidRPr="0022255E">
        <w:trPr>
          <w:trHeight w:val="232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3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Ед.изм.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Прогнозные балансы</w:t>
            </w:r>
          </w:p>
        </w:tc>
      </w:tr>
      <w:tr w:rsidR="003B58B4" w:rsidRPr="0022255E">
        <w:trPr>
          <w:trHeight w:val="185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2026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2027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2028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2029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2030 год</w:t>
            </w:r>
          </w:p>
        </w:tc>
      </w:tr>
      <w:tr w:rsidR="003B58B4" w:rsidRPr="0022255E">
        <w:trPr>
          <w:trHeight w:val="29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Приемсточныхвод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3 075,17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3 579,25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4 083,33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4 587,41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5 091,49</w:t>
            </w:r>
          </w:p>
        </w:tc>
      </w:tr>
      <w:tr w:rsidR="003B58B4" w:rsidRPr="0022255E">
        <w:trPr>
          <w:trHeight w:val="27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Поабонентам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3 075,17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3 579,25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4 083,33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4 587,41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5 091,49</w:t>
            </w:r>
          </w:p>
        </w:tc>
      </w:tr>
      <w:tr w:rsidR="003B58B4" w:rsidRPr="0022255E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2.1.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3B58B4">
            <w:pPr>
              <w:ind w:firstLineChars="84" w:firstLine="31680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население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2 793,67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3 251,61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3 709,55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4 167,49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4 625,43</w:t>
            </w:r>
          </w:p>
        </w:tc>
      </w:tr>
      <w:tr w:rsidR="003B58B4" w:rsidRPr="0022255E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2.2.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3B58B4">
            <w:pPr>
              <w:ind w:firstLineChars="84" w:firstLine="31680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бюджетныеорганизации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73,86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82,22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90,58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98,94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107,30</w:t>
            </w:r>
          </w:p>
        </w:tc>
      </w:tr>
      <w:tr w:rsidR="003B58B4" w:rsidRPr="0022255E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2.3.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3B58B4">
            <w:pPr>
              <w:ind w:firstLineChars="84" w:firstLine="31680"/>
              <w:rPr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group id="Group 13" o:spid="_x0000_s1093" style="position:absolute;left:0;text-align:left;margin-left:-67.2pt;margin-top:23.9pt;width:731.45pt;height:0;z-index:-251652096;mso-position-horizontal-relative:page;mso-position-vertical-relative:page" coordorigin="1104,10530" coordsize="14629,0">
                  <v:shape id="Freeform 14" o:spid="_x0000_s1094" style="position:absolute;left:1104;top:10530;width:14629;height:0;visibility:visible;mso-wrap-style:square;v-text-anchor:top" coordsize="14629,0" path="m,l14630,e" filled="f" strokeweight=".58pt">
                    <v:path arrowok="t" o:connecttype="custom" o:connectlocs="0,0;14630,0" o:connectangles="0,0"/>
                  </v:shape>
                  <w10:wrap anchorx="page" anchory="page"/>
                </v:group>
              </w:pict>
            </w:r>
            <w:r w:rsidRPr="0022255E">
              <w:rPr>
                <w:color w:val="000000"/>
                <w:sz w:val="21"/>
                <w:szCs w:val="21"/>
                <w:lang w:eastAsia="ru-RU"/>
              </w:rPr>
              <w:t>прочиепотребители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тыс.м3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207,64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245,42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283,20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320,98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2255E">
              <w:rPr>
                <w:rFonts w:ascii="Arial" w:hAnsi="Arial" w:cs="Arial"/>
                <w:color w:val="000000"/>
                <w:sz w:val="21"/>
                <w:szCs w:val="21"/>
              </w:rPr>
              <w:t>358,76</w:t>
            </w:r>
          </w:p>
        </w:tc>
      </w:tr>
    </w:tbl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/>
        <w:ind w:right="113"/>
        <w:jc w:val="right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w w:val="99"/>
          <w:sz w:val="28"/>
          <w:szCs w:val="28"/>
          <w:lang w:val="ru-RU"/>
        </w:rPr>
        <w:t>75</w:t>
      </w:r>
    </w:p>
    <w:p w:rsidR="003B58B4" w:rsidRPr="0022255E" w:rsidRDefault="003B58B4" w:rsidP="009A4405">
      <w:pPr>
        <w:spacing w:before="4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38"/>
          <w:footerReference w:type="default" r:id="rId39"/>
          <w:pgSz w:w="16840" w:h="11920" w:orient="landscape"/>
          <w:pgMar w:top="620" w:right="1020" w:bottom="280" w:left="1100" w:header="0" w:footer="0" w:gutter="0"/>
          <w:cols w:space="720"/>
        </w:sectPr>
      </w:pPr>
    </w:p>
    <w:p w:rsidR="003B58B4" w:rsidRPr="0022255E" w:rsidRDefault="003B58B4" w:rsidP="009A4405">
      <w:pPr>
        <w:spacing w:before="6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42" w:right="2739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3. «П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оз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ъе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w w:val="99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w w:val="99"/>
          <w:sz w:val="28"/>
          <w:szCs w:val="28"/>
          <w:lang w:val="ru-RU"/>
        </w:rPr>
        <w:t>»</w:t>
      </w:r>
    </w:p>
    <w:p w:rsidR="003B58B4" w:rsidRPr="0022255E" w:rsidRDefault="003B58B4" w:rsidP="009A4405">
      <w:pPr>
        <w:spacing w:before="9" w:line="360" w:lineRule="auto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60" w:lineRule="auto"/>
        <w:ind w:left="116" w:right="73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1    С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яоф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миож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одв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before="18" w:line="360" w:lineRule="auto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line="360" w:lineRule="auto"/>
        <w:ind w:left="116" w:right="60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Фа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упл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  в20</w:t>
      </w:r>
      <w:r w:rsidRPr="0022255E">
        <w:rPr>
          <w:color w:val="000000"/>
          <w:spacing w:val="8"/>
          <w:sz w:val="28"/>
          <w:szCs w:val="28"/>
          <w:lang w:val="ru-RU"/>
        </w:rPr>
        <w:t>17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о1106</w:t>
      </w:r>
      <w:r w:rsidRPr="0022255E">
        <w:rPr>
          <w:color w:val="000000"/>
          <w:spacing w:val="2"/>
          <w:sz w:val="28"/>
          <w:szCs w:val="28"/>
          <w:lang w:val="ru-RU"/>
        </w:rPr>
        <w:t>,60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.м,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4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 в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оло3</w:t>
      </w:r>
      <w:r w:rsidRPr="0022255E">
        <w:rPr>
          <w:color w:val="000000"/>
          <w:spacing w:val="2"/>
          <w:sz w:val="28"/>
          <w:szCs w:val="28"/>
          <w:lang w:val="ru-RU"/>
        </w:rPr>
        <w:t>,</w:t>
      </w:r>
      <w:r w:rsidRPr="0022255E">
        <w:rPr>
          <w:color w:val="000000"/>
          <w:sz w:val="28"/>
          <w:szCs w:val="28"/>
          <w:lang w:val="ru-RU"/>
        </w:rPr>
        <w:t>03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.К20</w:t>
      </w:r>
      <w:r w:rsidRPr="0022255E">
        <w:rPr>
          <w:color w:val="000000"/>
          <w:spacing w:val="3"/>
          <w:sz w:val="28"/>
          <w:szCs w:val="28"/>
          <w:lang w:val="ru-RU"/>
        </w:rPr>
        <w:t>25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 ожи</w:t>
      </w:r>
      <w:r w:rsidRPr="0022255E">
        <w:rPr>
          <w:color w:val="000000"/>
          <w:spacing w:val="1"/>
          <w:sz w:val="28"/>
          <w:szCs w:val="28"/>
          <w:lang w:val="ru-RU"/>
        </w:rPr>
        <w:t>даем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упл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ние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т2 571,09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епо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ниев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и–7,04</w:t>
      </w:r>
      <w:r w:rsidRPr="0022255E">
        <w:rPr>
          <w:color w:val="000000"/>
          <w:spacing w:val="-2"/>
          <w:sz w:val="28"/>
          <w:szCs w:val="28"/>
          <w:lang w:val="ru-RU"/>
        </w:rPr>
        <w:t xml:space="preserve"> 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16" w:right="62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зис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о20</w:t>
      </w:r>
      <w:r w:rsidRPr="0022255E">
        <w:rPr>
          <w:color w:val="000000"/>
          <w:spacing w:val="4"/>
          <w:sz w:val="28"/>
          <w:szCs w:val="28"/>
          <w:lang w:val="ru-RU"/>
        </w:rPr>
        <w:t>30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о 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3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ний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т около30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/су</w:t>
      </w:r>
      <w:r w:rsidRPr="0022255E">
        <w:rPr>
          <w:color w:val="000000"/>
          <w:spacing w:val="-1"/>
          <w:sz w:val="28"/>
          <w:szCs w:val="28"/>
          <w:lang w:val="ru-RU"/>
        </w:rPr>
        <w:t>тк</w:t>
      </w:r>
      <w:r w:rsidRPr="0022255E">
        <w:rPr>
          <w:color w:val="000000"/>
          <w:sz w:val="28"/>
          <w:szCs w:val="28"/>
          <w:lang w:val="ru-RU"/>
        </w:rPr>
        <w:t xml:space="preserve">и. 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413" w:right="420"/>
        <w:jc w:val="center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2С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кт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О«Яб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w w:val="99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w w:val="99"/>
          <w:sz w:val="28"/>
          <w:szCs w:val="28"/>
          <w:lang w:val="ru-RU"/>
        </w:rPr>
        <w:t>се</w:t>
      </w:r>
      <w:r w:rsidRPr="0022255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w w:val="99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w w:val="99"/>
          <w:sz w:val="28"/>
          <w:szCs w:val="28"/>
          <w:lang w:val="ru-RU"/>
        </w:rPr>
        <w:t>»</w:t>
      </w:r>
    </w:p>
    <w:p w:rsidR="003B58B4" w:rsidRPr="0022255E" w:rsidRDefault="003B58B4" w:rsidP="009A4405">
      <w:pPr>
        <w:spacing w:before="3" w:line="360" w:lineRule="auto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16" w:right="67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щег</w:t>
      </w:r>
      <w:r w:rsidRPr="0022255E">
        <w:rPr>
          <w:color w:val="000000"/>
          <w:sz w:val="28"/>
          <w:szCs w:val="28"/>
          <w:lang w:val="ru-RU"/>
        </w:rPr>
        <w:t>оип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нной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нав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лицениже.</w:t>
      </w:r>
    </w:p>
    <w:p w:rsidR="003B58B4" w:rsidRPr="0022255E" w:rsidRDefault="003B58B4" w:rsidP="009A4405">
      <w:pPr>
        <w:spacing w:before="51" w:line="360" w:lineRule="auto"/>
        <w:ind w:left="116" w:right="74" w:firstLine="706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group id="Group 10" o:spid="_x0000_s1096" style="position:absolute;left:0;text-align:left;margin-left:69.4pt;margin-top:773.25pt;width:485pt;height:0;z-index:-251656192;mso-position-horizontal-relative:page;mso-position-vertical-relative:page" coordorigin="1388,15465" coordsize="9700,0">
            <v:shape id="Freeform 11" o:spid="_x0000_s1097" style="position:absolute;left:1388;top:15465;width:9700;height:0;visibility:visible;mso-wrap-style:square;v-text-anchor:top" coordsize="9700,0" path="m,l9699,e" filled="f" strokeweight=".20464mm">
              <v:path arrowok="t" o:connecttype="custom" o:connectlocs="0,0;9699,0" o:connectangles="0,0"/>
            </v:shape>
            <w10:wrap anchorx="page" anchory="page"/>
          </v:group>
        </w:pic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лица24.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ра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 ип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</w:p>
    <w:p w:rsidR="003B58B4" w:rsidRPr="0022255E" w:rsidRDefault="003B58B4" w:rsidP="009A4405">
      <w:pPr>
        <w:spacing w:before="6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83"/>
        <w:gridCol w:w="1142"/>
        <w:gridCol w:w="1950"/>
        <w:gridCol w:w="1858"/>
      </w:tblGrid>
      <w:tr w:rsidR="003B58B4" w:rsidRPr="00656FF2">
        <w:trPr>
          <w:trHeight w:hRule="exact" w:val="1054"/>
        </w:trPr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509"/>
              <w:rPr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pacing w:val="1"/>
                <w:sz w:val="21"/>
                <w:szCs w:val="21"/>
              </w:rPr>
              <w:t>Н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и</w:t>
            </w: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</w:rPr>
              <w:t>м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н</w:t>
            </w:r>
            <w:r w:rsidRPr="0022255E">
              <w:rPr>
                <w:b/>
                <w:bCs/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</w:rPr>
              <w:t>в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ни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е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197"/>
              <w:rPr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д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.</w:t>
            </w:r>
            <w:r w:rsidRPr="0022255E">
              <w:rPr>
                <w:b/>
                <w:bCs/>
                <w:color w:val="000000"/>
                <w:spacing w:val="-6"/>
                <w:sz w:val="21"/>
                <w:szCs w:val="21"/>
              </w:rPr>
              <w:t>и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з</w:t>
            </w: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</w:rPr>
              <w:t>м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.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spacing w:line="360" w:lineRule="auto"/>
              <w:ind w:left="471" w:hanging="259"/>
              <w:rPr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</w:rPr>
              <w:t>С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у</w:t>
            </w:r>
            <w:r w:rsidRPr="0022255E">
              <w:rPr>
                <w:b/>
                <w:bCs/>
                <w:color w:val="000000"/>
                <w:spacing w:val="-7"/>
                <w:sz w:val="21"/>
                <w:szCs w:val="21"/>
              </w:rPr>
              <w:t>щ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1"/>
                <w:szCs w:val="21"/>
              </w:rPr>
              <w:t>ес</w:t>
            </w: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</w:rPr>
              <w:t>в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ую</w:t>
            </w:r>
            <w:r w:rsidRPr="0022255E">
              <w:rPr>
                <w:b/>
                <w:bCs/>
                <w:color w:val="000000"/>
                <w:spacing w:val="-7"/>
                <w:sz w:val="21"/>
                <w:szCs w:val="21"/>
              </w:rPr>
              <w:t>щ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ий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  <w:lang w:val="ru-RU"/>
              </w:rPr>
              <w:t>,</w:t>
            </w: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</w:rPr>
              <w:t>ы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1"/>
                <w:szCs w:val="21"/>
              </w:rPr>
              <w:t>с</w:t>
            </w: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</w:rPr>
              <w:t>.</w:t>
            </w:r>
            <w:r w:rsidRPr="0022255E">
              <w:rPr>
                <w:b/>
                <w:bCs/>
                <w:color w:val="000000"/>
                <w:spacing w:val="2"/>
                <w:sz w:val="21"/>
                <w:szCs w:val="21"/>
              </w:rPr>
              <w:t>м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3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</w:rPr>
              <w:t>/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г</w:t>
            </w:r>
            <w:r w:rsidRPr="0022255E">
              <w:rPr>
                <w:b/>
                <w:bCs/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д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spacing w:line="220" w:lineRule="exact"/>
              <w:ind w:left="142" w:right="137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sz w:val="21"/>
                <w:szCs w:val="2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2"/>
                <w:sz w:val="21"/>
                <w:szCs w:val="21"/>
                <w:lang w:val="ru-RU"/>
              </w:rPr>
              <w:t>л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  <w:lang w:val="ru-RU"/>
              </w:rPr>
              <w:t>ни</w:t>
            </w: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spacing w:val="-5"/>
                <w:sz w:val="21"/>
                <w:szCs w:val="21"/>
                <w:lang w:val="ru-RU"/>
              </w:rPr>
              <w:t>у</w:t>
            </w: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sz w:val="21"/>
                <w:szCs w:val="21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йк</w:t>
            </w:r>
          </w:p>
          <w:p w:rsidR="003B58B4" w:rsidRPr="0022255E" w:rsidRDefault="003B58B4" w:rsidP="009A4405">
            <w:pPr>
              <w:ind w:left="582" w:right="575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2030г</w:t>
            </w: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,</w:t>
            </w:r>
          </w:p>
          <w:p w:rsidR="003B58B4" w:rsidRPr="0022255E" w:rsidRDefault="003B58B4" w:rsidP="009A4405">
            <w:pPr>
              <w:ind w:left="387" w:right="387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1"/>
                <w:szCs w:val="2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  <w:lang w:val="ru-RU"/>
              </w:rPr>
              <w:t>.</w:t>
            </w:r>
            <w:r w:rsidRPr="0022255E">
              <w:rPr>
                <w:b/>
                <w:bCs/>
                <w:color w:val="000000"/>
                <w:spacing w:val="2"/>
                <w:sz w:val="21"/>
                <w:szCs w:val="21"/>
                <w:lang w:val="ru-RU"/>
              </w:rPr>
              <w:t>м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3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  <w:lang w:val="ru-RU"/>
              </w:rPr>
              <w:t>/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г</w:t>
            </w:r>
            <w:r w:rsidRPr="0022255E">
              <w:rPr>
                <w:b/>
                <w:bCs/>
                <w:color w:val="000000"/>
                <w:spacing w:val="-5"/>
                <w:sz w:val="21"/>
                <w:szCs w:val="21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д</w:t>
            </w:r>
          </w:p>
        </w:tc>
      </w:tr>
      <w:tr w:rsidR="003B58B4" w:rsidRPr="0022255E">
        <w:trPr>
          <w:trHeight w:hRule="exact" w:val="656"/>
        </w:trPr>
        <w:tc>
          <w:tcPr>
            <w:tcW w:w="368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333" w:right="1331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6"/>
                <w:sz w:val="21"/>
                <w:szCs w:val="21"/>
              </w:rPr>
              <w:t>Н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ас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е</w:t>
            </w:r>
            <w:r w:rsidRPr="0022255E">
              <w:rPr>
                <w:color w:val="000000"/>
                <w:sz w:val="21"/>
                <w:szCs w:val="21"/>
              </w:rPr>
              <w:t>л</w:t>
            </w:r>
            <w:r w:rsidRPr="0022255E">
              <w:rPr>
                <w:color w:val="000000"/>
                <w:spacing w:val="-3"/>
                <w:sz w:val="21"/>
                <w:szCs w:val="21"/>
              </w:rPr>
              <w:t>е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н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и</w:t>
            </w:r>
            <w:r w:rsidRPr="0022255E">
              <w:rPr>
                <w:color w:val="000000"/>
                <w:w w:val="101"/>
                <w:sz w:val="21"/>
                <w:szCs w:val="21"/>
              </w:rPr>
              <w:t>е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79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с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21"/>
                <w:szCs w:val="21"/>
              </w:rPr>
              <w:t>3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47"/>
              <w:ind w:left="634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</w:rPr>
              <w:t>1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> </w:t>
            </w:r>
            <w:r w:rsidRPr="0022255E">
              <w:rPr>
                <w:color w:val="000000"/>
                <w:sz w:val="21"/>
                <w:szCs w:val="21"/>
              </w:rPr>
              <w:t>0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>05,</w:t>
            </w:r>
            <w:r w:rsidRPr="0022255E">
              <w:rPr>
                <w:color w:val="000000"/>
                <w:spacing w:val="2"/>
                <w:sz w:val="21"/>
                <w:szCs w:val="21"/>
                <w:lang w:val="ru-RU"/>
              </w:rPr>
              <w:t>30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4 625,43</w:t>
            </w:r>
          </w:p>
        </w:tc>
      </w:tr>
      <w:tr w:rsidR="003B58B4" w:rsidRPr="0022255E">
        <w:trPr>
          <w:trHeight w:hRule="exact" w:val="482"/>
        </w:trPr>
        <w:tc>
          <w:tcPr>
            <w:tcW w:w="36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749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Б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юд</w:t>
            </w:r>
            <w:r w:rsidRPr="0022255E">
              <w:rPr>
                <w:color w:val="000000"/>
                <w:sz w:val="21"/>
                <w:szCs w:val="21"/>
              </w:rPr>
              <w:t>ж</w:t>
            </w:r>
            <w:r w:rsidRPr="0022255E">
              <w:rPr>
                <w:color w:val="000000"/>
                <w:spacing w:val="-3"/>
                <w:sz w:val="21"/>
                <w:szCs w:val="21"/>
              </w:rPr>
              <w:t>е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тн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ы</w:t>
            </w:r>
            <w:r w:rsidRPr="0022255E">
              <w:rPr>
                <w:color w:val="000000"/>
                <w:sz w:val="21"/>
                <w:szCs w:val="21"/>
              </w:rPr>
              <w:t>е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z w:val="21"/>
                <w:szCs w:val="21"/>
              </w:rPr>
              <w:t>р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г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а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ни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з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а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ци</w:t>
            </w:r>
            <w:r w:rsidRPr="0022255E">
              <w:rPr>
                <w:color w:val="000000"/>
                <w:sz w:val="21"/>
                <w:szCs w:val="21"/>
              </w:rPr>
              <w:t>и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79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с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21"/>
                <w:szCs w:val="21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47"/>
              <w:ind w:left="748" w:right="552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42,00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107,30</w:t>
            </w:r>
          </w:p>
        </w:tc>
      </w:tr>
      <w:tr w:rsidR="003B58B4" w:rsidRPr="0022255E">
        <w:trPr>
          <w:trHeight w:hRule="exact" w:val="482"/>
        </w:trPr>
        <w:tc>
          <w:tcPr>
            <w:tcW w:w="368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66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П</w:t>
            </w:r>
            <w:r w:rsidRPr="0022255E">
              <w:rPr>
                <w:color w:val="000000"/>
                <w:sz w:val="21"/>
                <w:szCs w:val="21"/>
              </w:rPr>
              <w:t>р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ч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и</w:t>
            </w:r>
            <w:r w:rsidRPr="0022255E">
              <w:rPr>
                <w:color w:val="000000"/>
                <w:sz w:val="21"/>
                <w:szCs w:val="21"/>
              </w:rPr>
              <w:t>е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а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б</w:t>
            </w:r>
            <w:r w:rsidRPr="0022255E">
              <w:rPr>
                <w:color w:val="000000"/>
                <w:sz w:val="21"/>
                <w:szCs w:val="21"/>
              </w:rPr>
              <w:t>о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н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е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н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z w:val="21"/>
                <w:szCs w:val="21"/>
              </w:rPr>
              <w:t>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79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с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.м</w:t>
            </w:r>
            <w:r w:rsidRPr="0022255E">
              <w:rPr>
                <w:color w:val="000000"/>
                <w:w w:val="99"/>
                <w:position w:val="7"/>
                <w:sz w:val="21"/>
                <w:szCs w:val="21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47"/>
              <w:ind w:left="748" w:right="552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59,30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358,76</w:t>
            </w:r>
          </w:p>
        </w:tc>
      </w:tr>
    </w:tbl>
    <w:p w:rsidR="003B58B4" w:rsidRPr="0022255E" w:rsidRDefault="003B58B4" w:rsidP="009A4405">
      <w:pPr>
        <w:spacing w:before="8" w:line="160" w:lineRule="exact"/>
        <w:rPr>
          <w:color w:val="000000"/>
          <w:sz w:val="16"/>
          <w:szCs w:val="16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before="22"/>
        <w:ind w:right="105"/>
        <w:jc w:val="right"/>
        <w:rPr>
          <w:color w:val="000000"/>
          <w:sz w:val="28"/>
          <w:szCs w:val="28"/>
        </w:rPr>
      </w:pPr>
      <w:r w:rsidRPr="0022255E">
        <w:rPr>
          <w:color w:val="000000"/>
          <w:w w:val="99"/>
          <w:sz w:val="28"/>
          <w:szCs w:val="28"/>
        </w:rPr>
        <w:t>76</w:t>
      </w:r>
    </w:p>
    <w:p w:rsidR="003B58B4" w:rsidRPr="0022255E" w:rsidRDefault="003B58B4" w:rsidP="009A4405">
      <w:pPr>
        <w:spacing w:line="320" w:lineRule="exact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40"/>
          <w:footerReference w:type="default" r:id="rId41"/>
          <w:pgSz w:w="11920" w:h="16840"/>
          <w:pgMar w:top="1100" w:right="740" w:bottom="280" w:left="1300" w:header="725" w:footer="0" w:gutter="0"/>
          <w:cols w:space="720"/>
        </w:sectPr>
      </w:pPr>
    </w:p>
    <w:p w:rsidR="003B58B4" w:rsidRPr="0022255E" w:rsidRDefault="003B58B4" w:rsidP="009A4405">
      <w:pPr>
        <w:spacing w:before="9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79" w:lineRule="auto"/>
        <w:ind w:left="1026" w:right="323" w:hanging="744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279" w:lineRule="auto"/>
        <w:ind w:left="1026" w:right="323" w:hanging="744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pacing w:val="1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сче</w:t>
      </w:r>
      <w:r w:rsidRPr="0022255E">
        <w:rPr>
          <w:b/>
          <w:bCs/>
          <w:color w:val="000000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бу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хо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хо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одс 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бу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ъе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ов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аи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ф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(р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>)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ам</w:t>
      </w:r>
    </w:p>
    <w:p w:rsidR="003B58B4" w:rsidRPr="0022255E" w:rsidRDefault="003B58B4" w:rsidP="009A4405">
      <w:pPr>
        <w:spacing w:line="300" w:lineRule="exact"/>
        <w:ind w:left="4401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ам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 xml:space="preserve"> 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ок</w:t>
      </w:r>
    </w:p>
    <w:p w:rsidR="003B58B4" w:rsidRPr="0022255E" w:rsidRDefault="003B58B4" w:rsidP="009A4405">
      <w:pPr>
        <w:spacing w:before="18" w:line="260" w:lineRule="exact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line="300" w:lineRule="exact"/>
        <w:ind w:left="133"/>
        <w:rPr>
          <w:color w:val="000000"/>
          <w:position w:val="-1"/>
          <w:sz w:val="28"/>
          <w:szCs w:val="28"/>
          <w:lang w:val="ru-RU"/>
        </w:rPr>
      </w:pPr>
      <w:r w:rsidRPr="0022255E">
        <w:rPr>
          <w:color w:val="000000"/>
          <w:position w:val="-1"/>
          <w:sz w:val="28"/>
          <w:szCs w:val="28"/>
          <w:lang w:val="ru-RU"/>
        </w:rPr>
        <w:t>Таблица 25</w:t>
      </w:r>
    </w:p>
    <w:tbl>
      <w:tblPr>
        <w:tblW w:w="15087" w:type="dxa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46"/>
        <w:gridCol w:w="1750"/>
        <w:gridCol w:w="1515"/>
        <w:gridCol w:w="1515"/>
        <w:gridCol w:w="1688"/>
        <w:gridCol w:w="1565"/>
        <w:gridCol w:w="1343"/>
        <w:gridCol w:w="1565"/>
      </w:tblGrid>
      <w:tr w:rsidR="003B58B4" w:rsidRPr="0022255E">
        <w:trPr>
          <w:trHeight w:hRule="exact" w:val="576"/>
        </w:trPr>
        <w:tc>
          <w:tcPr>
            <w:tcW w:w="4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2" w:line="220" w:lineRule="exact"/>
              <w:ind w:left="1012" w:right="273" w:hanging="696"/>
              <w:rPr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pacing w:val="1"/>
                <w:sz w:val="21"/>
                <w:szCs w:val="21"/>
              </w:rPr>
              <w:t>Н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и</w:t>
            </w: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</w:rPr>
              <w:t>м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н</w:t>
            </w:r>
            <w:r w:rsidRPr="0022255E">
              <w:rPr>
                <w:b/>
                <w:bCs/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</w:rPr>
              <w:t>в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ни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е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1"/>
                <w:szCs w:val="21"/>
              </w:rPr>
              <w:t>с</w:t>
            </w: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</w:rPr>
              <w:t>т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а</w:t>
            </w: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1"/>
                <w:szCs w:val="21"/>
              </w:rPr>
              <w:t>е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йза</w:t>
            </w: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</w:rPr>
              <w:t>тр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ат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86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д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.</w:t>
            </w:r>
            <w:r w:rsidRPr="0022255E">
              <w:rPr>
                <w:b/>
                <w:bCs/>
                <w:color w:val="000000"/>
                <w:spacing w:val="-6"/>
                <w:sz w:val="21"/>
                <w:szCs w:val="21"/>
              </w:rPr>
              <w:t>и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з</w:t>
            </w: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</w:rPr>
              <w:t>м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.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20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1</w:t>
            </w:r>
          </w:p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2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2023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4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</w:t>
            </w:r>
            <w:r w:rsidRPr="0022255E">
              <w:rPr>
                <w:b/>
                <w:bCs/>
                <w:color w:val="000000"/>
                <w:sz w:val="21"/>
                <w:szCs w:val="21"/>
                <w:lang w:val="ru-RU"/>
              </w:rPr>
              <w:t>5</w:t>
            </w:r>
          </w:p>
        </w:tc>
      </w:tr>
      <w:tr w:rsidR="003B58B4" w:rsidRPr="0022255E">
        <w:trPr>
          <w:trHeight w:hRule="exact" w:val="446"/>
        </w:trPr>
        <w:tc>
          <w:tcPr>
            <w:tcW w:w="4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47"/>
              <w:ind w:left="100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П</w:t>
            </w:r>
            <w:r w:rsidRPr="0022255E">
              <w:rPr>
                <w:color w:val="000000"/>
                <w:sz w:val="21"/>
                <w:szCs w:val="21"/>
              </w:rPr>
              <w:t>р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pacing w:val="-3"/>
                <w:sz w:val="21"/>
                <w:szCs w:val="21"/>
              </w:rPr>
              <w:t>е</w:t>
            </w:r>
            <w:r w:rsidRPr="0022255E">
              <w:rPr>
                <w:color w:val="000000"/>
                <w:spacing w:val="3"/>
                <w:sz w:val="21"/>
                <w:szCs w:val="21"/>
              </w:rPr>
              <w:t>к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тн</w:t>
            </w:r>
            <w:r w:rsidRPr="0022255E">
              <w:rPr>
                <w:color w:val="000000"/>
                <w:spacing w:val="1"/>
                <w:sz w:val="21"/>
                <w:szCs w:val="21"/>
              </w:rPr>
              <w:t>а</w:t>
            </w:r>
            <w:r w:rsidRPr="0022255E">
              <w:rPr>
                <w:color w:val="000000"/>
                <w:sz w:val="21"/>
                <w:szCs w:val="21"/>
              </w:rPr>
              <w:t>я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м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щн</w:t>
            </w:r>
            <w:r w:rsidRPr="0022255E">
              <w:rPr>
                <w:color w:val="000000"/>
                <w:sz w:val="21"/>
                <w:szCs w:val="21"/>
              </w:rPr>
              <w:t>о</w:t>
            </w:r>
            <w:r w:rsidRPr="0022255E">
              <w:rPr>
                <w:color w:val="000000"/>
                <w:spacing w:val="-3"/>
                <w:sz w:val="21"/>
                <w:szCs w:val="21"/>
              </w:rPr>
              <w:t>с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z w:val="21"/>
                <w:szCs w:val="21"/>
              </w:rPr>
              <w:t>ьК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О</w:t>
            </w:r>
            <w:r w:rsidRPr="0022255E">
              <w:rPr>
                <w:color w:val="000000"/>
                <w:sz w:val="21"/>
                <w:szCs w:val="21"/>
              </w:rPr>
              <w:t>С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43"/>
              <w:ind w:left="100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с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.м</w:t>
            </w:r>
            <w:r w:rsidRPr="0022255E">
              <w:rPr>
                <w:color w:val="000000"/>
                <w:spacing w:val="2"/>
                <w:w w:val="99"/>
                <w:position w:val="7"/>
                <w:sz w:val="21"/>
                <w:szCs w:val="21"/>
              </w:rPr>
              <w:t>3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/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г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z w:val="21"/>
                <w:szCs w:val="21"/>
              </w:rPr>
              <w:t>д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47"/>
              <w:ind w:left="273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445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47"/>
              <w:ind w:left="273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1 540</w:t>
            </w:r>
          </w:p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47"/>
              <w:ind w:left="273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4 460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47"/>
              <w:ind w:left="177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8 110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47"/>
              <w:ind w:left="177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9 935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47"/>
              <w:ind w:left="204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11 760</w:t>
            </w:r>
          </w:p>
        </w:tc>
      </w:tr>
      <w:tr w:rsidR="003B58B4" w:rsidRPr="0022255E">
        <w:trPr>
          <w:trHeight w:hRule="exact" w:val="580"/>
        </w:trPr>
        <w:tc>
          <w:tcPr>
            <w:tcW w:w="4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0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pacing w:val="-2"/>
                <w:sz w:val="21"/>
                <w:szCs w:val="21"/>
                <w:lang w:val="ru-RU"/>
              </w:rPr>
              <w:t>П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>р</w:t>
            </w:r>
            <w:r w:rsidRPr="0022255E">
              <w:rPr>
                <w:color w:val="000000"/>
                <w:spacing w:val="-5"/>
                <w:sz w:val="21"/>
                <w:szCs w:val="21"/>
                <w:lang w:val="ru-RU"/>
              </w:rPr>
              <w:t>о</w:t>
            </w:r>
            <w:r w:rsidRPr="0022255E">
              <w:rPr>
                <w:color w:val="000000"/>
                <w:spacing w:val="2"/>
                <w:sz w:val="21"/>
                <w:szCs w:val="21"/>
                <w:lang w:val="ru-RU"/>
              </w:rPr>
              <w:t>п</w:t>
            </w:r>
            <w:r w:rsidRPr="0022255E">
              <w:rPr>
                <w:color w:val="000000"/>
                <w:spacing w:val="-5"/>
                <w:sz w:val="21"/>
                <w:szCs w:val="21"/>
                <w:lang w:val="ru-RU"/>
              </w:rPr>
              <w:t>у</w:t>
            </w:r>
            <w:r w:rsidRPr="0022255E">
              <w:rPr>
                <w:color w:val="000000"/>
                <w:spacing w:val="-2"/>
                <w:sz w:val="21"/>
                <w:szCs w:val="21"/>
                <w:lang w:val="ru-RU"/>
              </w:rPr>
              <w:t>щ</w:t>
            </w:r>
            <w:r w:rsidRPr="0022255E">
              <w:rPr>
                <w:color w:val="000000"/>
                <w:spacing w:val="1"/>
                <w:sz w:val="21"/>
                <w:szCs w:val="21"/>
                <w:lang w:val="ru-RU"/>
              </w:rPr>
              <w:t>е</w:t>
            </w:r>
            <w:r w:rsidRPr="0022255E">
              <w:rPr>
                <w:color w:val="000000"/>
                <w:spacing w:val="2"/>
                <w:sz w:val="21"/>
                <w:szCs w:val="21"/>
                <w:lang w:val="ru-RU"/>
              </w:rPr>
              <w:t>н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 xml:space="preserve">о 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  <w:lang w:val="ru-RU"/>
              </w:rPr>
              <w:t>с</w:t>
            </w:r>
            <w:r w:rsidRPr="0022255E">
              <w:rPr>
                <w:color w:val="000000"/>
                <w:spacing w:val="3"/>
                <w:sz w:val="21"/>
                <w:szCs w:val="21"/>
                <w:lang w:val="ru-RU"/>
              </w:rPr>
              <w:t>т</w:t>
            </w:r>
            <w:r w:rsidRPr="0022255E">
              <w:rPr>
                <w:color w:val="000000"/>
                <w:spacing w:val="-5"/>
                <w:sz w:val="21"/>
                <w:szCs w:val="21"/>
                <w:lang w:val="ru-RU"/>
              </w:rPr>
              <w:t>о</w:t>
            </w:r>
            <w:r w:rsidRPr="0022255E">
              <w:rPr>
                <w:color w:val="000000"/>
                <w:spacing w:val="-1"/>
                <w:w w:val="101"/>
                <w:sz w:val="21"/>
                <w:szCs w:val="21"/>
                <w:lang w:val="ru-RU"/>
              </w:rPr>
              <w:t>ч</w:t>
            </w:r>
            <w:r w:rsidRPr="0022255E">
              <w:rPr>
                <w:color w:val="000000"/>
                <w:spacing w:val="2"/>
                <w:sz w:val="21"/>
                <w:szCs w:val="21"/>
                <w:lang w:val="ru-RU"/>
              </w:rPr>
              <w:t>н</w:t>
            </w:r>
            <w:r w:rsidRPr="0022255E">
              <w:rPr>
                <w:color w:val="000000"/>
                <w:spacing w:val="-5"/>
                <w:sz w:val="21"/>
                <w:szCs w:val="21"/>
                <w:lang w:val="ru-RU"/>
              </w:rPr>
              <w:t>о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>йж</w:t>
            </w:r>
            <w:r w:rsidRPr="0022255E">
              <w:rPr>
                <w:color w:val="000000"/>
                <w:spacing w:val="-2"/>
                <w:sz w:val="21"/>
                <w:szCs w:val="21"/>
                <w:lang w:val="ru-RU"/>
              </w:rPr>
              <w:t>идк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>о</w:t>
            </w:r>
            <w:r w:rsidRPr="0022255E">
              <w:rPr>
                <w:color w:val="000000"/>
                <w:spacing w:val="-3"/>
                <w:sz w:val="21"/>
                <w:szCs w:val="21"/>
                <w:lang w:val="ru-RU"/>
              </w:rPr>
              <w:t>с</w:t>
            </w:r>
            <w:r w:rsidRPr="0022255E">
              <w:rPr>
                <w:color w:val="000000"/>
                <w:spacing w:val="-2"/>
                <w:sz w:val="21"/>
                <w:szCs w:val="21"/>
                <w:lang w:val="ru-RU"/>
              </w:rPr>
              <w:t>т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>и</w:t>
            </w:r>
            <w:r w:rsidRPr="0022255E">
              <w:rPr>
                <w:color w:val="000000"/>
                <w:spacing w:val="-1"/>
                <w:sz w:val="21"/>
                <w:szCs w:val="21"/>
                <w:lang w:val="ru-RU"/>
              </w:rPr>
              <w:t>ч</w:t>
            </w:r>
            <w:r w:rsidRPr="0022255E">
              <w:rPr>
                <w:color w:val="000000"/>
                <w:spacing w:val="-3"/>
                <w:sz w:val="21"/>
                <w:szCs w:val="21"/>
                <w:lang w:val="ru-RU"/>
              </w:rPr>
              <w:t>е</w:t>
            </w:r>
            <w:r w:rsidRPr="0022255E">
              <w:rPr>
                <w:color w:val="000000"/>
                <w:spacing w:val="5"/>
                <w:sz w:val="21"/>
                <w:szCs w:val="21"/>
                <w:lang w:val="ru-RU"/>
              </w:rPr>
              <w:t>р</w:t>
            </w:r>
            <w:r w:rsidRPr="0022255E">
              <w:rPr>
                <w:color w:val="000000"/>
                <w:spacing w:val="-3"/>
                <w:sz w:val="21"/>
                <w:szCs w:val="21"/>
                <w:lang w:val="ru-RU"/>
              </w:rPr>
              <w:t>е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>з К</w:t>
            </w:r>
            <w:r w:rsidRPr="0022255E">
              <w:rPr>
                <w:color w:val="000000"/>
                <w:spacing w:val="-2"/>
                <w:sz w:val="21"/>
                <w:szCs w:val="21"/>
                <w:lang w:val="ru-RU"/>
              </w:rPr>
              <w:t>О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>С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ind w:left="100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с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.м</w:t>
            </w:r>
            <w:r w:rsidRPr="0022255E">
              <w:rPr>
                <w:color w:val="000000"/>
                <w:spacing w:val="2"/>
                <w:w w:val="99"/>
                <w:position w:val="7"/>
                <w:sz w:val="21"/>
                <w:szCs w:val="21"/>
              </w:rPr>
              <w:t>3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/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г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z w:val="21"/>
                <w:szCs w:val="21"/>
              </w:rPr>
              <w:t>д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6" w:line="100" w:lineRule="exact"/>
              <w:jc w:val="center"/>
              <w:rPr>
                <w:color w:val="000000"/>
                <w:sz w:val="21"/>
                <w:szCs w:val="21"/>
              </w:rPr>
            </w:pPr>
          </w:p>
          <w:p w:rsidR="003B58B4" w:rsidRPr="0022255E" w:rsidRDefault="003B58B4" w:rsidP="009A4405">
            <w:pPr>
              <w:ind w:left="196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1 106,6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6" w:line="100" w:lineRule="exact"/>
              <w:jc w:val="center"/>
              <w:rPr>
                <w:color w:val="000000"/>
                <w:sz w:val="21"/>
                <w:szCs w:val="21"/>
              </w:rPr>
            </w:pPr>
          </w:p>
          <w:p w:rsidR="003B58B4" w:rsidRPr="0022255E" w:rsidRDefault="003B58B4" w:rsidP="009A4405">
            <w:pPr>
              <w:ind w:left="196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1 212,1</w:t>
            </w:r>
          </w:p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6" w:line="100" w:lineRule="exact"/>
              <w:jc w:val="center"/>
              <w:rPr>
                <w:color w:val="000000"/>
                <w:sz w:val="21"/>
                <w:szCs w:val="21"/>
              </w:rPr>
            </w:pPr>
          </w:p>
          <w:p w:rsidR="003B58B4" w:rsidRPr="0022255E" w:rsidRDefault="003B58B4" w:rsidP="009A4405">
            <w:pPr>
              <w:ind w:left="196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1 372,0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6" w:line="100" w:lineRule="exact"/>
              <w:jc w:val="center"/>
              <w:rPr>
                <w:color w:val="000000"/>
                <w:sz w:val="21"/>
                <w:szCs w:val="21"/>
              </w:rPr>
            </w:pPr>
          </w:p>
          <w:p w:rsidR="003B58B4" w:rsidRPr="0022255E" w:rsidRDefault="003B58B4" w:rsidP="009A4405">
            <w:pPr>
              <w:ind w:left="100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1 669,2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6" w:line="100" w:lineRule="exact"/>
              <w:jc w:val="center"/>
              <w:rPr>
                <w:color w:val="000000"/>
                <w:sz w:val="21"/>
                <w:szCs w:val="21"/>
              </w:rPr>
            </w:pPr>
          </w:p>
          <w:p w:rsidR="003B58B4" w:rsidRPr="0022255E" w:rsidRDefault="003B58B4" w:rsidP="009A4405">
            <w:pPr>
              <w:ind w:left="100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2 067,0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6" w:line="100" w:lineRule="exact"/>
              <w:ind w:left="204"/>
              <w:jc w:val="center"/>
              <w:rPr>
                <w:color w:val="000000"/>
                <w:sz w:val="21"/>
                <w:szCs w:val="21"/>
              </w:rPr>
            </w:pPr>
          </w:p>
          <w:p w:rsidR="003B58B4" w:rsidRPr="0022255E" w:rsidRDefault="003B58B4" w:rsidP="009A4405">
            <w:pPr>
              <w:ind w:left="204"/>
              <w:jc w:val="center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z w:val="21"/>
                <w:szCs w:val="21"/>
                <w:lang w:val="ru-RU"/>
              </w:rPr>
              <w:t>2 571,1</w:t>
            </w:r>
          </w:p>
        </w:tc>
      </w:tr>
      <w:tr w:rsidR="003B58B4" w:rsidRPr="0022255E">
        <w:trPr>
          <w:trHeight w:hRule="exact" w:val="542"/>
        </w:trPr>
        <w:tc>
          <w:tcPr>
            <w:tcW w:w="4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8"/>
              <w:ind w:left="100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З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н</w:t>
            </w:r>
            <w:r w:rsidRPr="0022255E">
              <w:rPr>
                <w:color w:val="000000"/>
                <w:sz w:val="21"/>
                <w:szCs w:val="21"/>
              </w:rPr>
              <w:t>а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д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е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ф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иц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и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w w:val="101"/>
                <w:sz w:val="21"/>
                <w:szCs w:val="21"/>
              </w:rPr>
              <w:t>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3"/>
              <w:ind w:left="100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с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.м</w:t>
            </w:r>
            <w:r w:rsidRPr="0022255E">
              <w:rPr>
                <w:color w:val="000000"/>
                <w:spacing w:val="2"/>
                <w:w w:val="99"/>
                <w:position w:val="7"/>
                <w:sz w:val="21"/>
                <w:szCs w:val="21"/>
              </w:rPr>
              <w:t>3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/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г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z w:val="21"/>
                <w:szCs w:val="21"/>
              </w:rPr>
              <w:t>д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8"/>
              <w:ind w:left="401" w:right="401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8"/>
              <w:ind w:left="401" w:right="401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8"/>
              <w:ind w:left="401" w:right="401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8"/>
              <w:ind w:left="309" w:right="305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8"/>
              <w:ind w:left="309" w:right="305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8"/>
              <w:ind w:left="309" w:right="304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-</w:t>
            </w:r>
          </w:p>
        </w:tc>
      </w:tr>
    </w:tbl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tbl>
      <w:tblPr>
        <w:tblW w:w="13522" w:type="dxa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46"/>
        <w:gridCol w:w="1750"/>
        <w:gridCol w:w="1515"/>
        <w:gridCol w:w="1515"/>
        <w:gridCol w:w="1688"/>
        <w:gridCol w:w="1565"/>
        <w:gridCol w:w="1343"/>
      </w:tblGrid>
      <w:tr w:rsidR="003B58B4" w:rsidRPr="0022255E">
        <w:trPr>
          <w:trHeight w:hRule="exact" w:val="576"/>
        </w:trPr>
        <w:tc>
          <w:tcPr>
            <w:tcW w:w="4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2" w:line="220" w:lineRule="exact"/>
              <w:ind w:left="1012" w:right="273" w:hanging="696"/>
              <w:rPr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pacing w:val="1"/>
                <w:sz w:val="21"/>
                <w:szCs w:val="21"/>
              </w:rPr>
              <w:t>Н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и</w:t>
            </w: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</w:rPr>
              <w:t>м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н</w:t>
            </w:r>
            <w:r w:rsidRPr="0022255E">
              <w:rPr>
                <w:b/>
                <w:bCs/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sz w:val="21"/>
                <w:szCs w:val="21"/>
              </w:rPr>
              <w:t>в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ни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е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1"/>
                <w:szCs w:val="21"/>
              </w:rPr>
              <w:t>с</w:t>
            </w: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</w:rPr>
              <w:t>т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а</w:t>
            </w:r>
            <w:r w:rsidRPr="0022255E">
              <w:rPr>
                <w:b/>
                <w:bCs/>
                <w:color w:val="000000"/>
                <w:spacing w:val="-3"/>
                <w:sz w:val="21"/>
                <w:szCs w:val="21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21"/>
                <w:szCs w:val="21"/>
              </w:rPr>
              <w:t>е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йза</w:t>
            </w: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</w:rPr>
              <w:t>тр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ат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86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sz w:val="21"/>
                <w:szCs w:val="21"/>
              </w:rPr>
              <w:t>д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.</w:t>
            </w:r>
            <w:r w:rsidRPr="0022255E">
              <w:rPr>
                <w:b/>
                <w:bCs/>
                <w:color w:val="000000"/>
                <w:spacing w:val="-6"/>
                <w:sz w:val="21"/>
                <w:szCs w:val="21"/>
              </w:rPr>
              <w:t>и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з</w:t>
            </w:r>
            <w:r w:rsidRPr="0022255E">
              <w:rPr>
                <w:b/>
                <w:bCs/>
                <w:color w:val="000000"/>
                <w:spacing w:val="-2"/>
                <w:sz w:val="21"/>
                <w:szCs w:val="21"/>
              </w:rPr>
              <w:t>м</w:t>
            </w:r>
            <w:r w:rsidRPr="0022255E">
              <w:rPr>
                <w:b/>
                <w:bCs/>
                <w:color w:val="000000"/>
                <w:sz w:val="21"/>
                <w:szCs w:val="21"/>
              </w:rPr>
              <w:t>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2026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2027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2029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</w:rPr>
              <w:t>2030</w:t>
            </w:r>
          </w:p>
        </w:tc>
      </w:tr>
      <w:tr w:rsidR="003B58B4" w:rsidRPr="0022255E">
        <w:trPr>
          <w:trHeight w:hRule="exact" w:val="446"/>
        </w:trPr>
        <w:tc>
          <w:tcPr>
            <w:tcW w:w="4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47"/>
              <w:ind w:left="100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П</w:t>
            </w:r>
            <w:r w:rsidRPr="0022255E">
              <w:rPr>
                <w:color w:val="000000"/>
                <w:sz w:val="21"/>
                <w:szCs w:val="21"/>
              </w:rPr>
              <w:t>р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pacing w:val="-3"/>
                <w:sz w:val="21"/>
                <w:szCs w:val="21"/>
              </w:rPr>
              <w:t>е</w:t>
            </w:r>
            <w:r w:rsidRPr="0022255E">
              <w:rPr>
                <w:color w:val="000000"/>
                <w:spacing w:val="3"/>
                <w:sz w:val="21"/>
                <w:szCs w:val="21"/>
              </w:rPr>
              <w:t>к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тн</w:t>
            </w:r>
            <w:r w:rsidRPr="0022255E">
              <w:rPr>
                <w:color w:val="000000"/>
                <w:spacing w:val="1"/>
                <w:sz w:val="21"/>
                <w:szCs w:val="21"/>
              </w:rPr>
              <w:t>а</w:t>
            </w:r>
            <w:r w:rsidRPr="0022255E">
              <w:rPr>
                <w:color w:val="000000"/>
                <w:sz w:val="21"/>
                <w:szCs w:val="21"/>
              </w:rPr>
              <w:t>я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м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щн</w:t>
            </w:r>
            <w:r w:rsidRPr="0022255E">
              <w:rPr>
                <w:color w:val="000000"/>
                <w:sz w:val="21"/>
                <w:szCs w:val="21"/>
              </w:rPr>
              <w:t>о</w:t>
            </w:r>
            <w:r w:rsidRPr="0022255E">
              <w:rPr>
                <w:color w:val="000000"/>
                <w:spacing w:val="-3"/>
                <w:sz w:val="21"/>
                <w:szCs w:val="21"/>
              </w:rPr>
              <w:t>с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z w:val="21"/>
                <w:szCs w:val="21"/>
              </w:rPr>
              <w:t>ьК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О</w:t>
            </w:r>
            <w:r w:rsidRPr="0022255E">
              <w:rPr>
                <w:color w:val="000000"/>
                <w:sz w:val="21"/>
                <w:szCs w:val="21"/>
              </w:rPr>
              <w:t>С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43"/>
              <w:ind w:left="100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с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.м</w:t>
            </w:r>
            <w:r w:rsidRPr="0022255E">
              <w:rPr>
                <w:color w:val="000000"/>
                <w:spacing w:val="2"/>
                <w:w w:val="99"/>
                <w:position w:val="7"/>
                <w:sz w:val="21"/>
                <w:szCs w:val="21"/>
              </w:rPr>
              <w:t>3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/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г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z w:val="21"/>
                <w:szCs w:val="21"/>
              </w:rPr>
              <w:t>д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13 585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15 410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17 235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19 060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20 885</w:t>
            </w:r>
          </w:p>
        </w:tc>
      </w:tr>
      <w:tr w:rsidR="003B58B4" w:rsidRPr="0022255E">
        <w:trPr>
          <w:trHeight w:hRule="exact" w:val="580"/>
        </w:trPr>
        <w:tc>
          <w:tcPr>
            <w:tcW w:w="4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0"/>
              <w:rPr>
                <w:color w:val="000000"/>
                <w:sz w:val="21"/>
                <w:szCs w:val="21"/>
                <w:lang w:val="ru-RU"/>
              </w:rPr>
            </w:pPr>
            <w:r w:rsidRPr="0022255E">
              <w:rPr>
                <w:color w:val="000000"/>
                <w:spacing w:val="-2"/>
                <w:sz w:val="21"/>
                <w:szCs w:val="21"/>
                <w:lang w:val="ru-RU"/>
              </w:rPr>
              <w:t>П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>р</w:t>
            </w:r>
            <w:r w:rsidRPr="0022255E">
              <w:rPr>
                <w:color w:val="000000"/>
                <w:spacing w:val="-5"/>
                <w:sz w:val="21"/>
                <w:szCs w:val="21"/>
                <w:lang w:val="ru-RU"/>
              </w:rPr>
              <w:t>о</w:t>
            </w:r>
            <w:r w:rsidRPr="0022255E">
              <w:rPr>
                <w:color w:val="000000"/>
                <w:spacing w:val="2"/>
                <w:sz w:val="21"/>
                <w:szCs w:val="21"/>
                <w:lang w:val="ru-RU"/>
              </w:rPr>
              <w:t>п</w:t>
            </w:r>
            <w:r w:rsidRPr="0022255E">
              <w:rPr>
                <w:color w:val="000000"/>
                <w:spacing w:val="-5"/>
                <w:sz w:val="21"/>
                <w:szCs w:val="21"/>
                <w:lang w:val="ru-RU"/>
              </w:rPr>
              <w:t>у</w:t>
            </w:r>
            <w:r w:rsidRPr="0022255E">
              <w:rPr>
                <w:color w:val="000000"/>
                <w:spacing w:val="-2"/>
                <w:sz w:val="21"/>
                <w:szCs w:val="21"/>
                <w:lang w:val="ru-RU"/>
              </w:rPr>
              <w:t>щ</w:t>
            </w:r>
            <w:r w:rsidRPr="0022255E">
              <w:rPr>
                <w:color w:val="000000"/>
                <w:spacing w:val="1"/>
                <w:sz w:val="21"/>
                <w:szCs w:val="21"/>
                <w:lang w:val="ru-RU"/>
              </w:rPr>
              <w:t>е</w:t>
            </w:r>
            <w:r w:rsidRPr="0022255E">
              <w:rPr>
                <w:color w:val="000000"/>
                <w:spacing w:val="2"/>
                <w:sz w:val="21"/>
                <w:szCs w:val="21"/>
                <w:lang w:val="ru-RU"/>
              </w:rPr>
              <w:t>н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 xml:space="preserve">о 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  <w:lang w:val="ru-RU"/>
              </w:rPr>
              <w:t>с</w:t>
            </w:r>
            <w:r w:rsidRPr="0022255E">
              <w:rPr>
                <w:color w:val="000000"/>
                <w:spacing w:val="3"/>
                <w:sz w:val="21"/>
                <w:szCs w:val="21"/>
                <w:lang w:val="ru-RU"/>
              </w:rPr>
              <w:t>т</w:t>
            </w:r>
            <w:r w:rsidRPr="0022255E">
              <w:rPr>
                <w:color w:val="000000"/>
                <w:spacing w:val="-5"/>
                <w:sz w:val="21"/>
                <w:szCs w:val="21"/>
                <w:lang w:val="ru-RU"/>
              </w:rPr>
              <w:t>о</w:t>
            </w:r>
            <w:r w:rsidRPr="0022255E">
              <w:rPr>
                <w:color w:val="000000"/>
                <w:spacing w:val="-1"/>
                <w:w w:val="101"/>
                <w:sz w:val="21"/>
                <w:szCs w:val="21"/>
                <w:lang w:val="ru-RU"/>
              </w:rPr>
              <w:t>ч</w:t>
            </w:r>
            <w:r w:rsidRPr="0022255E">
              <w:rPr>
                <w:color w:val="000000"/>
                <w:spacing w:val="2"/>
                <w:sz w:val="21"/>
                <w:szCs w:val="21"/>
                <w:lang w:val="ru-RU"/>
              </w:rPr>
              <w:t>н</w:t>
            </w:r>
            <w:r w:rsidRPr="0022255E">
              <w:rPr>
                <w:color w:val="000000"/>
                <w:spacing w:val="-5"/>
                <w:sz w:val="21"/>
                <w:szCs w:val="21"/>
                <w:lang w:val="ru-RU"/>
              </w:rPr>
              <w:t>о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>й  ж</w:t>
            </w:r>
            <w:r w:rsidRPr="0022255E">
              <w:rPr>
                <w:color w:val="000000"/>
                <w:spacing w:val="-2"/>
                <w:sz w:val="21"/>
                <w:szCs w:val="21"/>
                <w:lang w:val="ru-RU"/>
              </w:rPr>
              <w:t>идк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>о</w:t>
            </w:r>
            <w:r w:rsidRPr="0022255E">
              <w:rPr>
                <w:color w:val="000000"/>
                <w:spacing w:val="-3"/>
                <w:sz w:val="21"/>
                <w:szCs w:val="21"/>
                <w:lang w:val="ru-RU"/>
              </w:rPr>
              <w:t>с</w:t>
            </w:r>
            <w:r w:rsidRPr="0022255E">
              <w:rPr>
                <w:color w:val="000000"/>
                <w:spacing w:val="-2"/>
                <w:sz w:val="21"/>
                <w:szCs w:val="21"/>
                <w:lang w:val="ru-RU"/>
              </w:rPr>
              <w:t>т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>и</w:t>
            </w:r>
            <w:r w:rsidRPr="0022255E">
              <w:rPr>
                <w:color w:val="000000"/>
                <w:spacing w:val="-1"/>
                <w:sz w:val="21"/>
                <w:szCs w:val="21"/>
                <w:lang w:val="ru-RU"/>
              </w:rPr>
              <w:t>ч</w:t>
            </w:r>
            <w:r w:rsidRPr="0022255E">
              <w:rPr>
                <w:color w:val="000000"/>
                <w:spacing w:val="-3"/>
                <w:sz w:val="21"/>
                <w:szCs w:val="21"/>
                <w:lang w:val="ru-RU"/>
              </w:rPr>
              <w:t>е</w:t>
            </w:r>
            <w:r w:rsidRPr="0022255E">
              <w:rPr>
                <w:color w:val="000000"/>
                <w:spacing w:val="5"/>
                <w:sz w:val="21"/>
                <w:szCs w:val="21"/>
                <w:lang w:val="ru-RU"/>
              </w:rPr>
              <w:t>р</w:t>
            </w:r>
            <w:r w:rsidRPr="0022255E">
              <w:rPr>
                <w:color w:val="000000"/>
                <w:spacing w:val="-3"/>
                <w:sz w:val="21"/>
                <w:szCs w:val="21"/>
                <w:lang w:val="ru-RU"/>
              </w:rPr>
              <w:t>е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>з К</w:t>
            </w:r>
            <w:r w:rsidRPr="0022255E">
              <w:rPr>
                <w:color w:val="000000"/>
                <w:spacing w:val="-2"/>
                <w:sz w:val="21"/>
                <w:szCs w:val="21"/>
                <w:lang w:val="ru-RU"/>
              </w:rPr>
              <w:t>О</w:t>
            </w:r>
            <w:r w:rsidRPr="0022255E">
              <w:rPr>
                <w:color w:val="000000"/>
                <w:sz w:val="21"/>
                <w:szCs w:val="21"/>
                <w:lang w:val="ru-RU"/>
              </w:rPr>
              <w:t>С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ind w:left="100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с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.м</w:t>
            </w:r>
            <w:r w:rsidRPr="0022255E">
              <w:rPr>
                <w:color w:val="000000"/>
                <w:spacing w:val="2"/>
                <w:w w:val="99"/>
                <w:position w:val="7"/>
                <w:sz w:val="21"/>
                <w:szCs w:val="21"/>
              </w:rPr>
              <w:t>3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/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г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z w:val="21"/>
                <w:szCs w:val="21"/>
              </w:rPr>
              <w:t>д</w:t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3 075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3 579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4 083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4 588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5 092</w:t>
            </w:r>
          </w:p>
        </w:tc>
      </w:tr>
      <w:tr w:rsidR="003B58B4" w:rsidRPr="0022255E">
        <w:trPr>
          <w:trHeight w:hRule="exact" w:val="464"/>
        </w:trPr>
        <w:tc>
          <w:tcPr>
            <w:tcW w:w="4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8"/>
              <w:ind w:left="100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З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н</w:t>
            </w:r>
            <w:r w:rsidRPr="0022255E">
              <w:rPr>
                <w:color w:val="000000"/>
                <w:sz w:val="21"/>
                <w:szCs w:val="21"/>
              </w:rPr>
              <w:t>а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д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е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ф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иц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и</w:t>
            </w: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w w:val="101"/>
                <w:sz w:val="21"/>
                <w:szCs w:val="21"/>
              </w:rPr>
              <w:t>а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3"/>
              <w:ind w:left="100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pacing w:val="-2"/>
                <w:sz w:val="21"/>
                <w:szCs w:val="21"/>
              </w:rPr>
              <w:t>т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ы</w:t>
            </w:r>
            <w:r w:rsidRPr="0022255E">
              <w:rPr>
                <w:color w:val="000000"/>
                <w:spacing w:val="-3"/>
                <w:w w:val="101"/>
                <w:sz w:val="21"/>
                <w:szCs w:val="21"/>
              </w:rPr>
              <w:t>с</w:t>
            </w:r>
            <w:r w:rsidRPr="0022255E">
              <w:rPr>
                <w:color w:val="000000"/>
                <w:spacing w:val="2"/>
                <w:sz w:val="21"/>
                <w:szCs w:val="21"/>
              </w:rPr>
              <w:t>.м</w:t>
            </w:r>
            <w:r w:rsidRPr="0022255E">
              <w:rPr>
                <w:color w:val="000000"/>
                <w:spacing w:val="2"/>
                <w:w w:val="99"/>
                <w:position w:val="7"/>
                <w:sz w:val="21"/>
                <w:szCs w:val="21"/>
              </w:rPr>
              <w:t>3</w:t>
            </w:r>
            <w:r w:rsidRPr="0022255E">
              <w:rPr>
                <w:color w:val="000000"/>
                <w:spacing w:val="1"/>
                <w:w w:val="101"/>
                <w:sz w:val="21"/>
                <w:szCs w:val="21"/>
              </w:rPr>
              <w:t>/</w:t>
            </w:r>
            <w:r w:rsidRPr="0022255E">
              <w:rPr>
                <w:color w:val="000000"/>
                <w:spacing w:val="-1"/>
                <w:sz w:val="21"/>
                <w:szCs w:val="21"/>
              </w:rPr>
              <w:t>г</w:t>
            </w:r>
            <w:r w:rsidRPr="0022255E">
              <w:rPr>
                <w:color w:val="000000"/>
                <w:spacing w:val="-5"/>
                <w:sz w:val="21"/>
                <w:szCs w:val="21"/>
              </w:rPr>
              <w:t>о</w:t>
            </w:r>
            <w:r w:rsidRPr="0022255E">
              <w:rPr>
                <w:color w:val="000000"/>
                <w:sz w:val="21"/>
                <w:szCs w:val="21"/>
              </w:rPr>
              <w:t>д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8"/>
              <w:ind w:left="401" w:right="401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8"/>
              <w:ind w:left="401" w:right="401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8"/>
              <w:ind w:left="401" w:right="401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1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8"/>
              <w:ind w:left="309" w:right="305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-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58B4" w:rsidRPr="0022255E" w:rsidRDefault="003B58B4" w:rsidP="009A4405">
            <w:pPr>
              <w:spacing w:before="38"/>
              <w:ind w:left="309" w:right="305"/>
              <w:jc w:val="center"/>
              <w:rPr>
                <w:color w:val="000000"/>
                <w:sz w:val="21"/>
                <w:szCs w:val="21"/>
              </w:rPr>
            </w:pPr>
            <w:r w:rsidRPr="0022255E">
              <w:rPr>
                <w:color w:val="000000"/>
                <w:sz w:val="21"/>
                <w:szCs w:val="21"/>
              </w:rPr>
              <w:t>-</w:t>
            </w:r>
          </w:p>
        </w:tc>
      </w:tr>
    </w:tbl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line="200" w:lineRule="exact"/>
        <w:rPr>
          <w:color w:val="000000"/>
        </w:rPr>
      </w:pPr>
    </w:p>
    <w:p w:rsidR="003B58B4" w:rsidRPr="0022255E" w:rsidRDefault="003B58B4" w:rsidP="009A4405">
      <w:pPr>
        <w:spacing w:before="2" w:line="200" w:lineRule="exact"/>
        <w:rPr>
          <w:color w:val="000000"/>
        </w:rPr>
      </w:pPr>
    </w:p>
    <w:p w:rsidR="003B58B4" w:rsidRPr="0022255E" w:rsidRDefault="003B58B4" w:rsidP="009A4405">
      <w:pPr>
        <w:spacing w:before="22"/>
        <w:ind w:right="213"/>
        <w:jc w:val="right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group id="Group 8" o:spid="_x0000_s1098" style="position:absolute;left:0;text-align:left;margin-left:55.2pt;margin-top:.25pt;width:731.45pt;height:0;z-index:-251655168;mso-position-horizontal-relative:page" coordorigin="1104,5" coordsize="14629,0">
            <v:shape id="Freeform 9" o:spid="_x0000_s1099" style="position:absolute;left:1104;top:5;width:14629;height:0;visibility:visible;mso-wrap-style:square;v-text-anchor:top" coordsize="14629,0" path="m,l14630,e" filled="f" strokeweight=".58pt">
              <v:path arrowok="t" o:connecttype="custom" o:connectlocs="0,0;14630,0" o:connectangles="0,0"/>
            </v:shape>
            <w10:wrap anchorx="page"/>
          </v:group>
        </w:pict>
      </w:r>
      <w:r w:rsidRPr="0022255E">
        <w:rPr>
          <w:color w:val="000000"/>
          <w:w w:val="99"/>
          <w:sz w:val="28"/>
          <w:szCs w:val="28"/>
          <w:lang w:val="ru-RU"/>
        </w:rPr>
        <w:t>77</w:t>
      </w:r>
    </w:p>
    <w:p w:rsidR="003B58B4" w:rsidRPr="0022255E" w:rsidRDefault="003B58B4" w:rsidP="009A4405">
      <w:pPr>
        <w:spacing w:before="4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42"/>
          <w:footerReference w:type="default" r:id="rId43"/>
          <w:pgSz w:w="16840" w:h="11920" w:orient="landscape"/>
          <w:pgMar w:top="620" w:right="920" w:bottom="280" w:left="1000" w:header="0" w:footer="0" w:gutter="0"/>
          <w:cols w:space="720"/>
        </w:sectPr>
      </w:pPr>
    </w:p>
    <w:p w:rsidR="003B58B4" w:rsidRPr="0022255E" w:rsidRDefault="003B58B4" w:rsidP="009A4405">
      <w:pPr>
        <w:spacing w:before="3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60" w:lineRule="auto"/>
        <w:ind w:left="496" w:right="110" w:hanging="36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4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ы  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ки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в  и 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в 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ы э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нн</w:t>
      </w:r>
      <w:r w:rsidRPr="0022255E">
        <w:rPr>
          <w:b/>
          <w:bCs/>
          <w:color w:val="000000"/>
          <w:sz w:val="28"/>
          <w:szCs w:val="28"/>
          <w:lang w:val="ru-RU"/>
        </w:rPr>
        <w:t>ой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1" w:firstLine="573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яще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яв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пол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жены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с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нц</w:t>
      </w:r>
      <w:r w:rsidRPr="0022255E">
        <w:rPr>
          <w:color w:val="000000"/>
          <w:sz w:val="28"/>
          <w:szCs w:val="28"/>
          <w:lang w:val="ru-RU"/>
        </w:rPr>
        <w:t>ий.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нныеоб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нномн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м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нии,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ыео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ойпро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,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нияэ</w:t>
      </w:r>
      <w:r w:rsidRPr="0022255E">
        <w:rPr>
          <w:color w:val="000000"/>
          <w:spacing w:val="1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5"/>
          <w:sz w:val="28"/>
          <w:szCs w:val="28"/>
          <w:lang w:val="ru-RU"/>
        </w:rPr>
        <w:t>э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иии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омо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еп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аем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д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ыли, в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 xml:space="preserve">и,с 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 прои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ый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 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6"/>
          <w:sz w:val="28"/>
          <w:szCs w:val="28"/>
          <w:lang w:val="ru-RU"/>
        </w:rPr>
        <w:t>К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Сне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ыло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ным</w:t>
      </w:r>
    </w:p>
    <w:p w:rsidR="003B58B4" w:rsidRPr="0022255E" w:rsidRDefault="003B58B4" w:rsidP="009A4405">
      <w:pPr>
        <w:spacing w:line="360" w:lineRule="auto"/>
        <w:ind w:left="709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ар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полож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Спр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навприложе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ии1.</w:t>
      </w:r>
    </w:p>
    <w:p w:rsidR="003B58B4" w:rsidRPr="0022255E" w:rsidRDefault="003B58B4" w:rsidP="009A4405">
      <w:pPr>
        <w:spacing w:before="11" w:line="360" w:lineRule="auto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360" w:lineRule="auto"/>
        <w:ind w:left="496" w:right="106" w:hanging="360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3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pacing w:val="10"/>
          <w:sz w:val="28"/>
          <w:szCs w:val="28"/>
          <w:lang w:val="ru-RU"/>
        </w:rPr>
        <w:t>5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ов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уж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,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сче</w:t>
      </w:r>
      <w:r w:rsidRPr="0022255E">
        <w:rPr>
          <w:b/>
          <w:bCs/>
          <w:color w:val="000000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ой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 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уж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хо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хо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сче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м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хо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ф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ит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(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а)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ощ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й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 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ки</w:t>
      </w:r>
      <w:r w:rsidRPr="0022255E">
        <w:rPr>
          <w:b/>
          <w:bCs/>
          <w:color w:val="000000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ам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уж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</w:p>
    <w:p w:rsidR="003B58B4" w:rsidRPr="0022255E" w:rsidRDefault="003B58B4" w:rsidP="009A4405">
      <w:pPr>
        <w:spacing w:before="12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36" w:right="95" w:firstLine="573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ВМО«Яблоновскоегородскоепоселение»однатехнологическая зона, поэтомуанализрезервовпроизводственных мощностейочистныхсооружений, расчеттребуемоймощностиочистныхсооруженийисходя изданныхорасчетном расходехозяйственно-бытовыхсточныхвод будет такимже,каки впункте3.3.</w:t>
      </w:r>
    </w:p>
    <w:p w:rsidR="003B58B4" w:rsidRPr="0022255E" w:rsidRDefault="003B58B4" w:rsidP="009A4405">
      <w:pPr>
        <w:spacing w:before="2" w:line="360" w:lineRule="auto"/>
        <w:ind w:left="136" w:right="100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Исходяизперспективного балансапоступлениясточныхводв2030годуи застройкиновыхтерриторий,планируетсязавершениестроительства КОС хозяйственно-бытовыхстоков.</w:t>
      </w:r>
    </w:p>
    <w:p w:rsidR="003B58B4" w:rsidRPr="0022255E" w:rsidRDefault="003B58B4" w:rsidP="009A4405">
      <w:pPr>
        <w:spacing w:before="2" w:line="361" w:lineRule="auto"/>
        <w:ind w:left="136" w:right="100" w:firstLine="711"/>
        <w:jc w:val="both"/>
        <w:rPr>
          <w:color w:val="000000"/>
          <w:sz w:val="28"/>
          <w:szCs w:val="28"/>
          <w:lang w:val="ru-RU"/>
        </w:rPr>
        <w:sectPr w:rsidR="003B58B4" w:rsidRPr="0022255E">
          <w:footerReference w:type="default" r:id="rId44"/>
          <w:pgSz w:w="11920" w:h="16840"/>
          <w:pgMar w:top="1040" w:right="420" w:bottom="280" w:left="1280" w:header="0" w:footer="967" w:gutter="0"/>
          <w:pgNumType w:start="78"/>
          <w:cols w:space="720"/>
        </w:sectPr>
      </w:pPr>
    </w:p>
    <w:p w:rsidR="003B58B4" w:rsidRPr="0022255E" w:rsidRDefault="003B58B4" w:rsidP="009A4405">
      <w:pPr>
        <w:spacing w:before="3" w:line="160" w:lineRule="exact"/>
        <w:rPr>
          <w:color w:val="000000"/>
          <w:sz w:val="16"/>
          <w:szCs w:val="16"/>
          <w:lang w:val="ru-RU"/>
        </w:rPr>
      </w:pPr>
    </w:p>
    <w:p w:rsidR="003B58B4" w:rsidRPr="0022255E" w:rsidRDefault="003B58B4" w:rsidP="009A4405">
      <w:pPr>
        <w:spacing w:line="360" w:lineRule="auto"/>
        <w:ind w:left="142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4. П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ож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ь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у,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кц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ии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(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ни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че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у</w:t>
      </w:r>
      <w:r w:rsidRPr="0022255E">
        <w:rPr>
          <w:b/>
          <w:bCs/>
          <w:color w:val="000000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z w:val="28"/>
          <w:szCs w:val="28"/>
          <w:lang w:val="ru-RU"/>
        </w:rPr>
        <w:t>)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ъ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ов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ц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из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й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ы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z w:val="28"/>
          <w:szCs w:val="28"/>
          <w:lang w:val="ru-RU"/>
        </w:rPr>
        <w:t>»</w:t>
      </w:r>
    </w:p>
    <w:p w:rsidR="003B58B4" w:rsidRPr="0022255E" w:rsidRDefault="003B58B4" w:rsidP="009A4405">
      <w:pPr>
        <w:spacing w:line="360" w:lineRule="auto"/>
        <w:ind w:left="993" w:right="-5" w:hanging="426"/>
        <w:jc w:val="both"/>
        <w:rPr>
          <w:b/>
          <w:bCs/>
          <w:color w:val="000000"/>
          <w:spacing w:val="-2"/>
          <w:sz w:val="28"/>
          <w:szCs w:val="28"/>
          <w:lang w:val="ru-RU"/>
        </w:rPr>
      </w:pP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4.1Основныенаправления,принципы,задачиицелевыепоказатели развитияцентрализованнойсистемыводоотведения</w:t>
      </w:r>
    </w:p>
    <w:p w:rsidR="003B58B4" w:rsidRPr="0022255E" w:rsidRDefault="003B58B4" w:rsidP="009A4405">
      <w:pPr>
        <w:spacing w:before="12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42" w:firstLine="85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«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»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ы 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жения и 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 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о20</w:t>
      </w:r>
      <w:r w:rsidRPr="0022255E">
        <w:rPr>
          <w:color w:val="000000"/>
          <w:spacing w:val="1"/>
          <w:sz w:val="28"/>
          <w:szCs w:val="28"/>
          <w:lang w:val="ru-RU"/>
        </w:rPr>
        <w:t>30г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нвц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 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ци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нной 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ойнао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 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ныз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ян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нияи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ш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аж</w:t>
      </w:r>
      <w:r w:rsidRPr="0022255E">
        <w:rPr>
          <w:color w:val="000000"/>
          <w:spacing w:val="9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знин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ойного 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ниже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ие н</w:t>
      </w:r>
      <w:r w:rsidRPr="0022255E">
        <w:rPr>
          <w:color w:val="000000"/>
          <w:spacing w:val="1"/>
          <w:sz w:val="28"/>
          <w:szCs w:val="28"/>
          <w:lang w:val="ru-RU"/>
        </w:rPr>
        <w:t>ега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ияна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ныео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, 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г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ля 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овза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42" w:firstLine="85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нципа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 развития централизованной системы водоотведения МО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136" w:right="108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ное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апр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г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pacing w:val="-1"/>
          <w:sz w:val="28"/>
          <w:szCs w:val="28"/>
          <w:lang w:val="ru-RU"/>
        </w:rPr>
        <w:t>)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36" w:right="102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3"/>
          <w:sz w:val="28"/>
          <w:szCs w:val="28"/>
          <w:lang w:val="ru-RU"/>
        </w:rPr>
        <w:t>-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ие 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иво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нии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36" w:right="106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ное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ие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 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ции,про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ии 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орр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хни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ки</w:t>
      </w:r>
      <w:r w:rsidRPr="0022255E">
        <w:rPr>
          <w:color w:val="000000"/>
          <w:sz w:val="28"/>
          <w:szCs w:val="28"/>
          <w:lang w:val="ru-RU"/>
        </w:rPr>
        <w:t>хр</w:t>
      </w:r>
      <w:r w:rsidRPr="0022255E">
        <w:rPr>
          <w:color w:val="000000"/>
          <w:spacing w:val="1"/>
          <w:sz w:val="28"/>
          <w:szCs w:val="28"/>
          <w:lang w:val="ru-RU"/>
        </w:rPr>
        <w:t>еше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йи 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ропри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ий.</w:t>
      </w:r>
    </w:p>
    <w:p w:rsidR="003B58B4" w:rsidRPr="0022255E" w:rsidRDefault="003B58B4" w:rsidP="009A4405">
      <w:pPr>
        <w:spacing w:line="360" w:lineRule="auto"/>
        <w:ind w:left="136" w:right="106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и,р</w:t>
      </w:r>
      <w:r w:rsidRPr="0022255E">
        <w:rPr>
          <w:color w:val="000000"/>
          <w:spacing w:val="1"/>
          <w:sz w:val="28"/>
          <w:szCs w:val="28"/>
          <w:lang w:val="ru-RU"/>
        </w:rPr>
        <w:t>ешаем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ивр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ле«</w:t>
      </w: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»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женияи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ся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136" w:right="100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6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й   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  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  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   э</w:t>
      </w:r>
      <w:r w:rsidRPr="0022255E">
        <w:rPr>
          <w:color w:val="000000"/>
          <w:spacing w:val="1"/>
          <w:sz w:val="28"/>
          <w:szCs w:val="28"/>
          <w:lang w:val="ru-RU"/>
        </w:rPr>
        <w:t>леме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, 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    ио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за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одпо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11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я 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риц</w:t>
      </w:r>
      <w:r w:rsidRPr="0022255E">
        <w:rPr>
          <w:color w:val="000000"/>
          <w:spacing w:val="5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ияна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йн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ов </w:t>
      </w:r>
    </w:p>
    <w:p w:rsidR="003B58B4" w:rsidRPr="0022255E" w:rsidRDefault="003B58B4" w:rsidP="009A4405">
      <w:pPr>
        <w:spacing w:line="360" w:lineRule="auto"/>
        <w:ind w:left="136" w:right="100" w:firstLine="711"/>
        <w:jc w:val="both"/>
        <w:rPr>
          <w:color w:val="000000"/>
          <w:spacing w:val="-1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0" w:firstLine="711"/>
        <w:jc w:val="both"/>
        <w:rPr>
          <w:color w:val="000000"/>
          <w:spacing w:val="-1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0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сс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 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ас 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 xml:space="preserve">ю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нижения н</w:t>
      </w:r>
      <w:r w:rsidRPr="0022255E">
        <w:rPr>
          <w:color w:val="000000"/>
          <w:spacing w:val="1"/>
          <w:sz w:val="28"/>
          <w:szCs w:val="28"/>
          <w:lang w:val="ru-RU"/>
        </w:rPr>
        <w:t>ега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ия на 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5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36" w:right="103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6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нной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сц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юп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ниян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жнос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оличе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ы;</w:t>
      </w:r>
    </w:p>
    <w:p w:rsidR="003B58B4" w:rsidRPr="0022255E" w:rsidRDefault="003B58B4" w:rsidP="009A4405">
      <w:pPr>
        <w:spacing w:line="360" w:lineRule="auto"/>
        <w:ind w:left="136" w:right="109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ионной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ов сц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нижениян</w:t>
      </w:r>
      <w:r w:rsidRPr="0022255E">
        <w:rPr>
          <w:color w:val="000000"/>
          <w:spacing w:val="1"/>
          <w:sz w:val="28"/>
          <w:szCs w:val="28"/>
          <w:lang w:val="ru-RU"/>
        </w:rPr>
        <w:t>ега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ияна 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жаю</w:t>
      </w:r>
      <w:r w:rsidRPr="0022255E">
        <w:rPr>
          <w:color w:val="000000"/>
          <w:spacing w:val="5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ую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у;</w:t>
      </w:r>
    </w:p>
    <w:p w:rsidR="003B58B4" w:rsidRPr="0022255E" w:rsidRDefault="003B58B4" w:rsidP="009A4405">
      <w:pPr>
        <w:spacing w:line="360" w:lineRule="auto"/>
        <w:ind w:left="136" w:right="98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ниясц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ю 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 за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топ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ияи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ноло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йвр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ы;</w:t>
      </w:r>
    </w:p>
    <w:p w:rsidR="003B58B4" w:rsidRPr="0022255E" w:rsidRDefault="003B58B4" w:rsidP="009A4405">
      <w:pPr>
        <w:spacing w:line="360" w:lineRule="auto"/>
        <w:ind w:left="84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ниеэн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36" w:right="100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жений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9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одсо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рри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орий,неи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ниясц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юо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упно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г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хж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84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 xml:space="preserve">пак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хпо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й.</w:t>
      </w:r>
    </w:p>
    <w:p w:rsidR="003B58B4" w:rsidRPr="0022255E" w:rsidRDefault="003B58B4" w:rsidP="009A4405">
      <w:pPr>
        <w:spacing w:line="360" w:lineRule="auto"/>
        <w:ind w:left="136" w:right="106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ииспо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Фот05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09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2013</w:t>
      </w:r>
      <w:r w:rsidRPr="0022255E">
        <w:rPr>
          <w:color w:val="000000"/>
          <w:spacing w:val="-2"/>
          <w:sz w:val="28"/>
          <w:szCs w:val="28"/>
          <w:lang w:val="ru-RU"/>
        </w:rPr>
        <w:t xml:space="preserve"> №</w:t>
      </w:r>
      <w:r w:rsidRPr="0022255E">
        <w:rPr>
          <w:color w:val="000000"/>
          <w:sz w:val="28"/>
          <w:szCs w:val="28"/>
          <w:lang w:val="ru-RU"/>
        </w:rPr>
        <w:t>782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х 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женияи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»</w:t>
      </w:r>
      <w:r w:rsidRPr="0022255E">
        <w:rPr>
          <w:color w:val="000000"/>
          <w:spacing w:val="3"/>
          <w:sz w:val="28"/>
          <w:szCs w:val="28"/>
          <w:lang w:val="ru-RU"/>
        </w:rPr>
        <w:t>(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мес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е с «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 и у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водоснабжения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 xml:space="preserve">и к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ржанию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 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) кц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ымп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м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84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ии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ойно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47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47"/>
        <w:rPr>
          <w:color w:val="000000"/>
          <w:sz w:val="14"/>
          <w:szCs w:val="14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22" w:line="275" w:lineRule="auto"/>
        <w:ind w:left="136" w:right="101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нияр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впри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84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ниец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 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ицио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амм</w:t>
      </w:r>
      <w:r w:rsidRPr="0022255E">
        <w:rPr>
          <w:color w:val="000000"/>
          <w:sz w:val="28"/>
          <w:szCs w:val="28"/>
          <w:lang w:val="ru-RU"/>
        </w:rPr>
        <w:t>ыи ихэ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 –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 xml:space="preserve"> 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ы;</w:t>
      </w:r>
    </w:p>
    <w:p w:rsidR="003B58B4" w:rsidRPr="0022255E" w:rsidRDefault="003B58B4" w:rsidP="009A4405">
      <w:pPr>
        <w:spacing w:line="360" w:lineRule="auto"/>
        <w:ind w:left="136" w:right="101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-иныепо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ли,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нные 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номи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олн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ой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и,о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им</w:t>
      </w:r>
      <w:r w:rsidRPr="0022255E">
        <w:rPr>
          <w:color w:val="000000"/>
          <w:spacing w:val="6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ун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ипо 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5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нной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оли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ии нор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5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режили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2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-к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136"/>
        <w:jc w:val="both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4.2 Переченьосновныхмероприятийпореализациисхемводоотведения</w:t>
      </w:r>
    </w:p>
    <w:p w:rsidR="003B58B4" w:rsidRPr="0022255E" w:rsidRDefault="003B58B4" w:rsidP="009A4405">
      <w:pPr>
        <w:spacing w:before="3" w:line="360" w:lineRule="auto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36" w:right="94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»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о20</w:t>
      </w:r>
      <w:r w:rsidRPr="0022255E">
        <w:rPr>
          <w:color w:val="000000"/>
          <w:spacing w:val="1"/>
          <w:sz w:val="28"/>
          <w:szCs w:val="28"/>
          <w:lang w:val="ru-RU"/>
        </w:rPr>
        <w:t>30г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ан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хо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ыпол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пл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с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ропри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й, 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хнао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ниевп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лномо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7"/>
          <w:sz w:val="28"/>
          <w:szCs w:val="28"/>
          <w:lang w:val="ru-RU"/>
        </w:rPr>
        <w:t>ё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 инжен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аипо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овна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 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10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ой з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и,ипо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иен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6"/>
          <w:sz w:val="28"/>
          <w:szCs w:val="28"/>
          <w:lang w:val="ru-RU"/>
        </w:rPr>
        <w:t>ё</w:t>
      </w:r>
      <w:r w:rsidRPr="0022255E">
        <w:rPr>
          <w:color w:val="000000"/>
          <w:sz w:val="28"/>
          <w:szCs w:val="28"/>
          <w:lang w:val="ru-RU"/>
        </w:rPr>
        <w:t>жнос</w:t>
      </w:r>
      <w:r w:rsidRPr="0022255E">
        <w:rPr>
          <w:color w:val="000000"/>
          <w:spacing w:val="4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мжизн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нные 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ропри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ожнор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ьна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ори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before="8" w:line="360" w:lineRule="auto"/>
        <w:ind w:left="49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-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уженийхоз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3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136" w:right="100" w:firstLine="36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ция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ниян</w:t>
      </w:r>
      <w:r w:rsidRPr="0022255E">
        <w:rPr>
          <w:color w:val="000000"/>
          <w:spacing w:val="12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жнос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before="11" w:line="360" w:lineRule="auto"/>
        <w:ind w:left="136" w:right="98" w:firstLine="36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-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о 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2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 и 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1"/>
          <w:sz w:val="28"/>
          <w:szCs w:val="28"/>
          <w:lang w:val="ru-RU"/>
        </w:rPr>
        <w:t>юч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иек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ец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1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в;</w:t>
      </w:r>
    </w:p>
    <w:p w:rsidR="003B58B4" w:rsidRPr="0022255E" w:rsidRDefault="003B58B4" w:rsidP="009A4405">
      <w:pPr>
        <w:spacing w:before="1" w:line="360" w:lineRule="auto"/>
        <w:ind w:left="49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-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ка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ионн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нций.</w:t>
      </w:r>
    </w:p>
    <w:p w:rsidR="003B58B4" w:rsidRPr="0022255E" w:rsidRDefault="003B58B4" w:rsidP="009A4405">
      <w:pPr>
        <w:spacing w:line="360" w:lineRule="auto"/>
        <w:ind w:left="136" w:right="104" w:firstLine="715"/>
        <w:jc w:val="both"/>
        <w:rPr>
          <w:color w:val="000000"/>
          <w:sz w:val="16"/>
          <w:szCs w:val="16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ний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утр</w:t>
      </w:r>
      <w:r w:rsidRPr="0022255E">
        <w:rPr>
          <w:color w:val="000000"/>
          <w:spacing w:val="1"/>
          <w:sz w:val="28"/>
          <w:szCs w:val="28"/>
          <w:lang w:val="ru-RU"/>
        </w:rPr>
        <w:t>еше</w:t>
      </w:r>
      <w:r w:rsidRPr="0022255E">
        <w:rPr>
          <w:color w:val="000000"/>
          <w:sz w:val="28"/>
          <w:szCs w:val="28"/>
          <w:lang w:val="ru-RU"/>
        </w:rPr>
        <w:t>ны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иез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136" w:right="100" w:firstLine="711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нные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иио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то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 ры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охоз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нийи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эпи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иоло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ний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риоло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импо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1"/>
          <w:sz w:val="28"/>
          <w:szCs w:val="28"/>
          <w:lang w:val="ru-RU"/>
        </w:rPr>
        <w:t>ге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хэ</w:t>
      </w:r>
      <w:r w:rsidRPr="0022255E">
        <w:rPr>
          <w:color w:val="000000"/>
          <w:spacing w:val="1"/>
          <w:sz w:val="28"/>
          <w:szCs w:val="28"/>
          <w:lang w:val="ru-RU"/>
        </w:rPr>
        <w:t>леме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rPr>
          <w:color w:val="000000"/>
          <w:sz w:val="18"/>
          <w:szCs w:val="18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77" w:lineRule="auto"/>
        <w:ind w:left="851" w:right="107" w:hanging="567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277" w:lineRule="auto"/>
        <w:ind w:left="851" w:right="107" w:hanging="567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277" w:lineRule="auto"/>
        <w:ind w:left="851" w:right="107" w:hanging="567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851" w:right="107" w:hanging="567"/>
        <w:jc w:val="both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4.3Сведения    о     вновь      строящихся,   реконструируемых    и предлагаемых квыводуизэксплуатацииобъектахцентрализованной системыводоотведения</w:t>
      </w:r>
    </w:p>
    <w:p w:rsidR="003B58B4" w:rsidRPr="0022255E" w:rsidRDefault="003B58B4" w:rsidP="009A4405">
      <w:pPr>
        <w:spacing w:before="16" w:line="360" w:lineRule="auto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line="360" w:lineRule="auto"/>
        <w:ind w:left="319" w:right="104" w:firstLine="529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иено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овв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»по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</w:t>
      </w:r>
      <w:r w:rsidRPr="0022255E">
        <w:rPr>
          <w:color w:val="000000"/>
          <w:sz w:val="28"/>
          <w:szCs w:val="28"/>
          <w:lang w:val="ru-RU"/>
        </w:rPr>
        <w:t>тпо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ниек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им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319" w:right="106" w:firstLine="529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 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ихоз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8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в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оно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6" w:line="360" w:lineRule="auto"/>
        <w:ind w:left="136" w:right="109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3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тпрои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оновых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51" w:right="176" w:hanging="567"/>
        <w:jc w:val="both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4.4 Сведенияоразвитиисистемдиспетчеризации,телемеханизацииисистем управлениярежимамиводоотведениянаобъектахорганизации</w:t>
      </w:r>
    </w:p>
    <w:p w:rsidR="003B58B4" w:rsidRPr="0022255E" w:rsidRDefault="003B58B4" w:rsidP="009A4405">
      <w:pPr>
        <w:spacing w:before="9" w:line="360" w:lineRule="auto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line="360" w:lineRule="auto"/>
        <w:ind w:left="136" w:right="94" w:firstLine="715"/>
        <w:jc w:val="both"/>
        <w:rPr>
          <w:color w:val="000000"/>
          <w:sz w:val="16"/>
          <w:szCs w:val="16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яще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мме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тпр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маем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ис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имз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ом 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 прин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 при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мае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ным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оличе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уп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нной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нойи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й 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ы.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оля 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  р</w:t>
      </w:r>
      <w:r w:rsidRPr="0022255E">
        <w:rPr>
          <w:color w:val="000000"/>
          <w:spacing w:val="1"/>
          <w:sz w:val="28"/>
          <w:szCs w:val="28"/>
          <w:lang w:val="ru-RU"/>
        </w:rPr>
        <w:t>асс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я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нным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ом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ля  </w:t>
      </w:r>
      <w:r w:rsidRPr="0022255E">
        <w:rPr>
          <w:color w:val="000000"/>
          <w:w w:val="99"/>
          <w:sz w:val="28"/>
          <w:szCs w:val="28"/>
          <w:lang w:val="ru-RU"/>
        </w:rPr>
        <w:t>жил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т1</w:t>
      </w:r>
      <w:r w:rsidRPr="0022255E">
        <w:rPr>
          <w:color w:val="000000"/>
          <w:spacing w:val="4"/>
          <w:sz w:val="28"/>
          <w:szCs w:val="28"/>
          <w:lang w:val="ru-RU"/>
        </w:rPr>
        <w:t>00</w:t>
      </w:r>
      <w:r w:rsidRPr="0022255E">
        <w:rPr>
          <w:color w:val="000000"/>
          <w:spacing w:val="-1"/>
          <w:sz w:val="28"/>
          <w:szCs w:val="28"/>
          <w:lang w:val="ru-RU"/>
        </w:rPr>
        <w:t>%</w:t>
      </w:r>
      <w:r w:rsidRPr="0022255E">
        <w:rPr>
          <w:color w:val="000000"/>
          <w:sz w:val="28"/>
          <w:szCs w:val="28"/>
          <w:lang w:val="ru-RU"/>
        </w:rPr>
        <w:t>.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они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оринга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а 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аем</w:t>
      </w:r>
      <w:r w:rsidRPr="0022255E">
        <w:rPr>
          <w:color w:val="000000"/>
          <w:sz w:val="28"/>
          <w:szCs w:val="28"/>
          <w:lang w:val="ru-RU"/>
        </w:rPr>
        <w:t>ых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ов  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щег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т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 при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ор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а в </w:t>
      </w:r>
      <w:r w:rsidRPr="0022255E">
        <w:rPr>
          <w:color w:val="000000"/>
          <w:spacing w:val="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-1"/>
          <w:sz w:val="28"/>
          <w:szCs w:val="28"/>
          <w:lang w:val="ru-RU"/>
        </w:rPr>
        <w:t>Э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о 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опоз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ь10</w:t>
      </w:r>
      <w:r w:rsidRPr="0022255E">
        <w:rPr>
          <w:color w:val="000000"/>
          <w:spacing w:val="4"/>
          <w:sz w:val="28"/>
          <w:szCs w:val="28"/>
          <w:lang w:val="ru-RU"/>
        </w:rPr>
        <w:t>0</w:t>
      </w:r>
      <w:r w:rsidRPr="0022255E">
        <w:rPr>
          <w:color w:val="000000"/>
          <w:sz w:val="28"/>
          <w:szCs w:val="28"/>
          <w:lang w:val="ru-RU"/>
        </w:rPr>
        <w:t xml:space="preserve">%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12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-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1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 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мам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.н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496" w:firstLine="355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 xml:space="preserve">В   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м     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    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ие   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   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2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, 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еме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циии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4" w:line="360" w:lineRule="auto"/>
        <w:rPr>
          <w:color w:val="000000"/>
          <w:sz w:val="13"/>
          <w:szCs w:val="13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51" w:right="249" w:hanging="567"/>
        <w:jc w:val="both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4.5 Описаниевариантовмаршрутовпрохождениятрубопроводов(трасс)по территориисельскогопоселенияи ихобоснование</w:t>
      </w:r>
    </w:p>
    <w:p w:rsidR="003B58B4" w:rsidRPr="0022255E" w:rsidRDefault="003B58B4" w:rsidP="009A4405">
      <w:pPr>
        <w:spacing w:before="7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36" w:right="96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Вр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лн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ропри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нной</w:t>
      </w:r>
      <w:r w:rsidRPr="0022255E">
        <w:rPr>
          <w:color w:val="000000"/>
          <w:spacing w:val="6"/>
          <w:sz w:val="28"/>
          <w:szCs w:val="28"/>
          <w:lang w:val="ru-RU"/>
        </w:rPr>
        <w:t xml:space="preserve"> 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ния </w:t>
      </w:r>
      <w:r w:rsidRPr="0022255E">
        <w:rPr>
          <w:color w:val="000000"/>
          <w:spacing w:val="1"/>
          <w:sz w:val="28"/>
          <w:szCs w:val="28"/>
          <w:lang w:val="ru-RU"/>
        </w:rPr>
        <w:t>городского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о20</w:t>
      </w:r>
      <w:r w:rsidRPr="0022255E">
        <w:rPr>
          <w:color w:val="000000"/>
          <w:spacing w:val="5"/>
          <w:sz w:val="28"/>
          <w:szCs w:val="28"/>
          <w:lang w:val="ru-RU"/>
        </w:rPr>
        <w:t>30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ястроительство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иено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ионн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й,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,о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оль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 xml:space="preserve">орогк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лиж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ш</w:t>
      </w:r>
      <w:r w:rsidRPr="0022255E">
        <w:rPr>
          <w:color w:val="000000"/>
          <w:sz w:val="28"/>
          <w:szCs w:val="28"/>
          <w:lang w:val="ru-RU"/>
        </w:rPr>
        <w:t>имуже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им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12" w:firstLine="715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ш</w:t>
      </w:r>
      <w:r w:rsidRPr="0022255E">
        <w:rPr>
          <w:color w:val="000000"/>
          <w:sz w:val="28"/>
          <w:szCs w:val="28"/>
          <w:lang w:val="ru-RU"/>
        </w:rPr>
        <w:t>ру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хож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аем</w:t>
      </w:r>
      <w:r w:rsidRPr="0022255E">
        <w:rPr>
          <w:color w:val="000000"/>
          <w:sz w:val="28"/>
          <w:szCs w:val="28"/>
          <w:lang w:val="ru-RU"/>
        </w:rPr>
        <w:t xml:space="preserve">ых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ияна при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хпо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ноопи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z w:val="28"/>
          <w:szCs w:val="28"/>
          <w:lang w:val="ru-RU"/>
        </w:rPr>
        <w:t>ныв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рил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жении2.</w:t>
      </w:r>
    </w:p>
    <w:p w:rsidR="003B58B4" w:rsidRPr="0022255E" w:rsidRDefault="003B58B4" w:rsidP="009A4405">
      <w:pPr>
        <w:spacing w:line="360" w:lineRule="auto"/>
        <w:rPr>
          <w:color w:val="000000"/>
          <w:lang w:val="ru-RU"/>
        </w:rPr>
      </w:pPr>
    </w:p>
    <w:p w:rsidR="003B58B4" w:rsidRPr="0022255E" w:rsidRDefault="003B58B4" w:rsidP="009A4405">
      <w:pPr>
        <w:spacing w:line="360" w:lineRule="auto"/>
        <w:ind w:left="851" w:right="107" w:hanging="567"/>
        <w:jc w:val="both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4.6 Границыи   характеристики  охранных    зон   сетей   и   сооружений централизованнойсистемыводоотведения</w:t>
      </w:r>
    </w:p>
    <w:p w:rsidR="003B58B4" w:rsidRPr="0022255E" w:rsidRDefault="003B58B4" w:rsidP="009A4405">
      <w:pPr>
        <w:spacing w:line="360" w:lineRule="auto"/>
        <w:ind w:left="49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лица26. </w:t>
      </w:r>
      <w:r w:rsidRPr="0022255E">
        <w:rPr>
          <w:color w:val="000000"/>
          <w:spacing w:val="2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ницыи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ио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хзон</w:t>
      </w: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2838"/>
        <w:gridCol w:w="6098"/>
      </w:tblGrid>
      <w:tr w:rsidR="003B58B4" w:rsidRPr="0022255E">
        <w:trPr>
          <w:trHeight w:hRule="exact" w:val="44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38"/>
              <w:ind w:left="124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1"/>
              </w:rPr>
              <w:t>я</w:t>
            </w:r>
            <w:r w:rsidRPr="0022255E">
              <w:rPr>
                <w:b/>
                <w:bCs/>
                <w:color w:val="000000"/>
                <w:w w:val="101"/>
              </w:rPr>
              <w:t>с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38"/>
              <w:ind w:left="829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-1"/>
              </w:rPr>
              <w:t>З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  <w:spacing w:val="-2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7"/>
              </w:rPr>
              <w:t>щ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с</w:t>
            </w:r>
            <w:r w:rsidRPr="0022255E">
              <w:rPr>
                <w:b/>
                <w:bCs/>
                <w:color w:val="000000"/>
              </w:rPr>
              <w:t>я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before="38"/>
              <w:ind w:left="2437" w:right="2435"/>
              <w:jc w:val="center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Д</w:t>
            </w:r>
            <w:r w:rsidRPr="0022255E">
              <w:rPr>
                <w:b/>
                <w:bCs/>
                <w:color w:val="000000"/>
                <w:spacing w:val="-4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п</w:t>
            </w:r>
            <w:r w:rsidRPr="0022255E">
              <w:rPr>
                <w:b/>
                <w:bCs/>
                <w:color w:val="000000"/>
              </w:rPr>
              <w:t>у</w:t>
            </w:r>
            <w:r w:rsidRPr="0022255E">
              <w:rPr>
                <w:b/>
                <w:bCs/>
                <w:color w:val="000000"/>
                <w:spacing w:val="1"/>
              </w:rPr>
              <w:t>с</w:t>
            </w:r>
            <w:r w:rsidRPr="0022255E">
              <w:rPr>
                <w:b/>
                <w:bCs/>
                <w:color w:val="000000"/>
                <w:spacing w:val="-1"/>
              </w:rPr>
              <w:t>к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с</w:t>
            </w:r>
            <w:r w:rsidRPr="0022255E">
              <w:rPr>
                <w:b/>
                <w:bCs/>
                <w:color w:val="000000"/>
              </w:rPr>
              <w:t>я</w:t>
            </w:r>
          </w:p>
        </w:tc>
      </w:tr>
      <w:tr w:rsidR="003B58B4" w:rsidRPr="00656FF2">
        <w:trPr>
          <w:trHeight w:hRule="exact" w:val="104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281" w:right="281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I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</w:rPr>
            </w:pPr>
          </w:p>
          <w:p w:rsidR="003B58B4" w:rsidRPr="0022255E" w:rsidRDefault="003B58B4" w:rsidP="009A4405">
            <w:pPr>
              <w:ind w:left="120" w:right="118"/>
              <w:jc w:val="center"/>
              <w:rPr>
                <w:color w:val="000000"/>
              </w:rPr>
            </w:pPr>
            <w:r w:rsidRPr="0022255E">
              <w:rPr>
                <w:color w:val="000000"/>
                <w:spacing w:val="-2"/>
              </w:rPr>
              <w:t>п</w:t>
            </w:r>
            <w:r w:rsidRPr="0022255E">
              <w:rPr>
                <w:color w:val="000000"/>
                <w:spacing w:val="-5"/>
              </w:rPr>
              <w:t>о</w:t>
            </w:r>
            <w:r w:rsidRPr="0022255E">
              <w:rPr>
                <w:color w:val="000000"/>
                <w:spacing w:val="3"/>
                <w:w w:val="101"/>
              </w:rPr>
              <w:t>я</w:t>
            </w:r>
            <w:r w:rsidRPr="0022255E">
              <w:rPr>
                <w:color w:val="000000"/>
                <w:w w:val="101"/>
              </w:rPr>
              <w:t>с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</w:rPr>
            </w:pPr>
          </w:p>
          <w:p w:rsidR="003B58B4" w:rsidRPr="0022255E" w:rsidRDefault="003B58B4" w:rsidP="009A4405">
            <w:pPr>
              <w:ind w:left="127" w:right="122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ЗСО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-</w:t>
            </w:r>
            <w:r w:rsidRPr="0022255E">
              <w:rPr>
                <w:color w:val="000000"/>
                <w:spacing w:val="-5"/>
                <w:lang w:val="ru-RU"/>
              </w:rPr>
              <w:t>В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>е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2"/>
                <w:lang w:val="ru-RU"/>
              </w:rPr>
              <w:t>ид</w:t>
            </w:r>
            <w:r w:rsidRPr="0022255E">
              <w:rPr>
                <w:color w:val="000000"/>
                <w:lang w:val="ru-RU"/>
              </w:rPr>
              <w:t>ы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>ро</w:t>
            </w:r>
            <w:r w:rsidRPr="0022255E">
              <w:rPr>
                <w:color w:val="000000"/>
                <w:spacing w:val="-2"/>
                <w:lang w:val="ru-RU"/>
              </w:rPr>
              <w:t>ит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4"/>
                <w:lang w:val="ru-RU"/>
              </w:rPr>
              <w:t>ь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w w:val="101"/>
                <w:lang w:val="ru-RU"/>
              </w:rPr>
              <w:t>;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-</w:t>
            </w:r>
            <w:r w:rsidRPr="0022255E">
              <w:rPr>
                <w:color w:val="000000"/>
                <w:spacing w:val="-5"/>
                <w:lang w:val="ru-RU"/>
              </w:rPr>
              <w:t>В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>кл</w:t>
            </w:r>
            <w:r w:rsidRPr="0022255E">
              <w:rPr>
                <w:color w:val="000000"/>
                <w:spacing w:val="-2"/>
                <w:lang w:val="ru-RU"/>
              </w:rPr>
              <w:t>юб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w w:val="101"/>
                <w:lang w:val="ru-RU"/>
              </w:rPr>
              <w:t>к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w w:val="101"/>
                <w:lang w:val="ru-RU"/>
              </w:rPr>
              <w:t>;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 xml:space="preserve">-    </w:t>
            </w:r>
            <w:r w:rsidRPr="0022255E">
              <w:rPr>
                <w:color w:val="000000"/>
                <w:spacing w:val="-2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2"/>
                <w:lang w:val="ru-RU"/>
              </w:rPr>
              <w:t>зм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щ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>еж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хи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lang w:val="ru-RU"/>
              </w:rPr>
              <w:t>-</w:t>
            </w:r>
            <w:r w:rsidRPr="0022255E">
              <w:rPr>
                <w:color w:val="000000"/>
                <w:spacing w:val="-2"/>
                <w:lang w:val="ru-RU"/>
              </w:rPr>
              <w:t>О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 xml:space="preserve">еи 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хр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w w:val="101"/>
                <w:lang w:val="ru-RU"/>
              </w:rPr>
              <w:t>;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-</w:t>
            </w:r>
            <w:r w:rsidRPr="0022255E">
              <w:rPr>
                <w:color w:val="000000"/>
                <w:spacing w:val="-2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w w:val="101"/>
                <w:lang w:val="ru-RU"/>
              </w:rPr>
              <w:t>;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-</w:t>
            </w:r>
            <w:r w:rsidRPr="0022255E">
              <w:rPr>
                <w:color w:val="000000"/>
                <w:spacing w:val="-2"/>
                <w:lang w:val="ru-RU"/>
              </w:rPr>
              <w:t>От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д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рх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4"/>
                <w:lang w:val="ru-RU"/>
              </w:rPr>
              <w:t>г</w:t>
            </w:r>
            <w:r w:rsidRPr="0022255E">
              <w:rPr>
                <w:color w:val="000000"/>
                <w:lang w:val="ru-RU"/>
              </w:rPr>
              <w:t xml:space="preserve">о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>а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1"/>
                <w:lang w:val="ru-RU"/>
              </w:rPr>
              <w:t>ч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е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4"/>
                <w:lang w:val="ru-RU"/>
              </w:rPr>
              <w:t>ж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я</w:t>
            </w:r>
            <w:r w:rsidRPr="0022255E">
              <w:rPr>
                <w:color w:val="000000"/>
                <w:w w:val="101"/>
                <w:lang w:val="ru-RU"/>
              </w:rPr>
              <w:t>;</w:t>
            </w:r>
          </w:p>
        </w:tc>
      </w:tr>
      <w:tr w:rsidR="003B58B4" w:rsidRPr="00656FF2">
        <w:trPr>
          <w:trHeight w:hRule="exact" w:val="242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 w:right="723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я</w:t>
            </w:r>
            <w:r w:rsidRPr="0022255E">
              <w:rPr>
                <w:color w:val="000000"/>
                <w:spacing w:val="-2"/>
                <w:lang w:val="ru-RU"/>
              </w:rPr>
              <w:t>й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4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-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 w:right="2045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ний</w:t>
            </w:r>
            <w:r w:rsidRPr="0022255E">
              <w:rPr>
                <w:color w:val="000000"/>
                <w:w w:val="101"/>
                <w:lang w:val="ru-RU"/>
              </w:rPr>
              <w:t>;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 w:right="850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-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1"/>
                <w:lang w:val="ru-RU"/>
              </w:rPr>
              <w:t>ва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>ел</w:t>
            </w:r>
            <w:r w:rsidRPr="0022255E">
              <w:rPr>
                <w:color w:val="000000"/>
                <w:spacing w:val="-2"/>
                <w:lang w:val="ru-RU"/>
              </w:rPr>
              <w:t>юд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й</w:t>
            </w:r>
            <w:r w:rsidRPr="0022255E">
              <w:rPr>
                <w:color w:val="000000"/>
                <w:w w:val="101"/>
                <w:lang w:val="ru-RU"/>
              </w:rPr>
              <w:t>;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spacing w:line="359" w:lineRule="auto"/>
              <w:ind w:left="105" w:right="70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-  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6"/>
                <w:lang w:val="ru-RU"/>
              </w:rPr>
              <w:t>я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 xml:space="preserve">е 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2"/>
                <w:lang w:val="ru-RU"/>
              </w:rPr>
              <w:t>ит</w:t>
            </w:r>
            <w:r w:rsidRPr="0022255E">
              <w:rPr>
                <w:color w:val="000000"/>
                <w:spacing w:val="-1"/>
                <w:lang w:val="ru-RU"/>
              </w:rPr>
              <w:t>ь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й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 xml:space="preserve">ы </w:t>
            </w:r>
            <w:r w:rsidRPr="0022255E">
              <w:rPr>
                <w:color w:val="000000"/>
                <w:spacing w:val="-1"/>
                <w:lang w:val="ru-RU"/>
              </w:rPr>
              <w:t>ч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з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4"/>
                <w:lang w:val="ru-RU"/>
              </w:rPr>
              <w:t>г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lang w:val="ru-RU"/>
              </w:rPr>
              <w:t>и и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4"/>
                <w:lang w:val="ru-RU"/>
              </w:rPr>
              <w:t>ь</w:t>
            </w:r>
            <w:r w:rsidRPr="0022255E">
              <w:rPr>
                <w:color w:val="000000"/>
                <w:w w:val="101"/>
                <w:lang w:val="ru-RU"/>
              </w:rPr>
              <w:t xml:space="preserve">я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1"/>
                <w:lang w:val="ru-RU"/>
              </w:rPr>
              <w:t>ва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2"/>
                <w:lang w:val="ru-RU"/>
              </w:rPr>
              <w:t>ин</w:t>
            </w:r>
            <w:r w:rsidRPr="0022255E">
              <w:rPr>
                <w:color w:val="000000"/>
                <w:lang w:val="ru-RU"/>
              </w:rPr>
              <w:t>,л</w:t>
            </w:r>
            <w:r w:rsidRPr="0022255E">
              <w:rPr>
                <w:color w:val="000000"/>
                <w:spacing w:val="-2"/>
                <w:lang w:val="ru-RU"/>
              </w:rPr>
              <w:t>юк</w:t>
            </w:r>
            <w:r w:rsidRPr="0022255E">
              <w:rPr>
                <w:color w:val="000000"/>
                <w:lang w:val="ru-RU"/>
              </w:rPr>
              <w:t xml:space="preserve">ии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3"/>
                <w:lang w:val="ru-RU"/>
              </w:rPr>
              <w:t>ы</w:t>
            </w:r>
            <w:r w:rsidRPr="0022255E">
              <w:rPr>
                <w:color w:val="000000"/>
                <w:w w:val="101"/>
                <w:lang w:val="ru-RU"/>
              </w:rPr>
              <w:t xml:space="preserve">е 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lang w:val="ru-RU"/>
              </w:rPr>
              <w:t>ыр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в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 w:right="3094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-</w:t>
            </w:r>
            <w:r w:rsidRPr="0022255E">
              <w:rPr>
                <w:color w:val="000000"/>
                <w:spacing w:val="-3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 xml:space="preserve"> 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х;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 w:right="74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 xml:space="preserve">- </w:t>
            </w:r>
            <w:r w:rsidRPr="0022255E">
              <w:rPr>
                <w:color w:val="000000"/>
                <w:spacing w:val="-2"/>
                <w:lang w:val="ru-RU"/>
              </w:rPr>
              <w:t>Об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ва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 xml:space="preserve">й 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ци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йс 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м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4"/>
                <w:lang w:val="ru-RU"/>
              </w:rPr>
              <w:t>ч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 xml:space="preserve">х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д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w w:val="101"/>
                <w:lang w:val="ru-RU"/>
              </w:rPr>
              <w:t>а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 w:right="5483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К</w:t>
            </w:r>
            <w:r w:rsidRPr="0022255E">
              <w:rPr>
                <w:color w:val="000000"/>
                <w:spacing w:val="-2"/>
                <w:lang w:val="ru-RU"/>
              </w:rPr>
              <w:t>О</w:t>
            </w:r>
            <w:r w:rsidRPr="0022255E">
              <w:rPr>
                <w:color w:val="000000"/>
                <w:w w:val="101"/>
                <w:lang w:val="ru-RU"/>
              </w:rPr>
              <w:t>С;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spacing w:line="360" w:lineRule="auto"/>
              <w:ind w:left="105" w:right="73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-</w:t>
            </w:r>
            <w:r w:rsidRPr="0022255E">
              <w:rPr>
                <w:color w:val="000000"/>
                <w:spacing w:val="-2"/>
                <w:lang w:val="ru-RU"/>
              </w:rPr>
              <w:t>Об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ва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 xml:space="preserve">е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1"/>
                <w:lang w:val="ru-RU"/>
              </w:rPr>
              <w:t xml:space="preserve"> с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4"/>
                <w:lang w:val="ru-RU"/>
              </w:rPr>
              <w:t>ж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>йс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4"/>
                <w:w w:val="101"/>
                <w:lang w:val="ru-RU"/>
              </w:rPr>
              <w:t>ч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м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щ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>я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я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>я</w:t>
            </w:r>
            <w:r w:rsidRPr="0022255E">
              <w:rPr>
                <w:color w:val="000000"/>
                <w:spacing w:val="-2"/>
                <w:lang w:val="ru-RU"/>
              </w:rPr>
              <w:t>пит</w:t>
            </w:r>
            <w:r w:rsidRPr="0022255E">
              <w:rPr>
                <w:color w:val="000000"/>
                <w:spacing w:val="4"/>
                <w:lang w:val="ru-RU"/>
              </w:rPr>
              <w:t>ь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й</w:t>
            </w:r>
            <w:r w:rsidRPr="0022255E">
              <w:rPr>
                <w:color w:val="000000"/>
                <w:spacing w:val="1"/>
                <w:lang w:val="ru-RU"/>
              </w:rPr>
              <w:t xml:space="preserve"> в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>ы</w:t>
            </w:r>
            <w:r w:rsidRPr="0022255E">
              <w:rPr>
                <w:color w:val="000000"/>
                <w:spacing w:val="-1"/>
                <w:lang w:val="ru-RU"/>
              </w:rPr>
              <w:t>ч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з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4"/>
                <w:lang w:val="ru-RU"/>
              </w:rPr>
              <w:t>г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ло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lang w:val="ru-RU"/>
              </w:rPr>
              <w:t xml:space="preserve">ии 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4"/>
                <w:lang w:val="ru-RU"/>
              </w:rPr>
              <w:t>ь</w:t>
            </w:r>
            <w:r w:rsidRPr="0022255E">
              <w:rPr>
                <w:color w:val="000000"/>
                <w:w w:val="101"/>
                <w:lang w:val="ru-RU"/>
              </w:rPr>
              <w:t xml:space="preserve">я 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1"/>
                <w:lang w:val="ru-RU"/>
              </w:rPr>
              <w:t>ва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 xml:space="preserve">ни 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2"/>
                <w:lang w:val="ru-RU"/>
              </w:rPr>
              <w:t>.</w:t>
            </w:r>
            <w:r w:rsidRPr="0022255E">
              <w:rPr>
                <w:color w:val="000000"/>
                <w:spacing w:val="-2"/>
                <w:lang w:val="ru-RU"/>
              </w:rPr>
              <w:t>д.</w:t>
            </w:r>
            <w:r w:rsidRPr="0022255E">
              <w:rPr>
                <w:color w:val="000000"/>
                <w:w w:val="101"/>
                <w:lang w:val="ru-RU"/>
              </w:rPr>
              <w:t>;</w:t>
            </w:r>
          </w:p>
          <w:p w:rsidR="003B58B4" w:rsidRPr="0022255E" w:rsidRDefault="003B58B4" w:rsidP="009A4405">
            <w:pPr>
              <w:spacing w:line="220" w:lineRule="exact"/>
              <w:ind w:left="105" w:right="520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-</w:t>
            </w:r>
            <w:r w:rsidRPr="0022255E">
              <w:rPr>
                <w:color w:val="000000"/>
                <w:spacing w:val="-2"/>
                <w:lang w:val="ru-RU"/>
              </w:rPr>
              <w:t>Об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ва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>е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в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пп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й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>ля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нт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ля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бит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w w:val="101"/>
                <w:lang w:val="ru-RU"/>
              </w:rPr>
              <w:t>;</w:t>
            </w:r>
          </w:p>
        </w:tc>
      </w:tr>
      <w:tr w:rsidR="003B58B4" w:rsidRPr="00656FF2">
        <w:trPr>
          <w:trHeight w:hRule="exact" w:val="346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70" w:right="163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</w:rPr>
              <w:t>II</w:t>
            </w:r>
            <w:r w:rsidRPr="0022255E">
              <w:rPr>
                <w:color w:val="000000"/>
                <w:lang w:val="ru-RU"/>
              </w:rPr>
              <w:t>и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spacing w:line="360" w:lineRule="auto"/>
              <w:ind w:left="97" w:right="95" w:hanging="3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</w:rPr>
              <w:t>III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w w:val="101"/>
                <w:lang w:val="ru-RU"/>
              </w:rPr>
              <w:t>я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w w:val="101"/>
                <w:lang w:val="ru-RU"/>
              </w:rPr>
              <w:t xml:space="preserve">а </w:t>
            </w:r>
            <w:r w:rsidRPr="0022255E">
              <w:rPr>
                <w:color w:val="000000"/>
                <w:lang w:val="ru-RU"/>
              </w:rPr>
              <w:t>ЗСО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 w:right="77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-З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1"/>
                <w:lang w:val="ru-RU"/>
              </w:rPr>
              <w:t>ч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lang w:val="ru-RU"/>
              </w:rPr>
              <w:t xml:space="preserve">а 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дв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spacing w:line="360" w:lineRule="auto"/>
              <w:ind w:left="105" w:right="71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 xml:space="preserve">е </w:t>
            </w:r>
            <w:r w:rsidRPr="0022255E">
              <w:rPr>
                <w:color w:val="000000"/>
                <w:spacing w:val="4"/>
                <w:lang w:val="ru-RU"/>
              </w:rPr>
              <w:t>г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7"/>
                <w:lang w:val="ru-RU"/>
              </w:rPr>
              <w:t>з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нт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 xml:space="preserve">,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мн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4"/>
                <w:lang w:val="ru-RU"/>
              </w:rPr>
              <w:t>г</w:t>
            </w:r>
            <w:r w:rsidRPr="0022255E">
              <w:rPr>
                <w:color w:val="000000"/>
                <w:lang w:val="ru-RU"/>
              </w:rPr>
              <w:t xml:space="preserve">о 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к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2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ди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w w:val="101"/>
                <w:lang w:val="ru-RU"/>
              </w:rPr>
              <w:t xml:space="preserve">я 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х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ви 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к</w:t>
            </w:r>
            <w:r w:rsidRPr="0022255E">
              <w:rPr>
                <w:color w:val="000000"/>
                <w:lang w:val="ru-RU"/>
              </w:rPr>
              <w:t xml:space="preserve">и 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w w:val="101"/>
                <w:lang w:val="ru-RU"/>
              </w:rPr>
              <w:t>;</w:t>
            </w:r>
          </w:p>
          <w:p w:rsidR="003B58B4" w:rsidRPr="0022255E" w:rsidRDefault="003B58B4" w:rsidP="009A4405">
            <w:pPr>
              <w:spacing w:before="4" w:line="358" w:lineRule="auto"/>
              <w:ind w:left="105" w:right="75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 xml:space="preserve">- </w:t>
            </w:r>
            <w:r w:rsidRPr="0022255E">
              <w:rPr>
                <w:color w:val="000000"/>
                <w:spacing w:val="-2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2"/>
                <w:lang w:val="ru-RU"/>
              </w:rPr>
              <w:t>зм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щ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>е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2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в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М</w:t>
            </w:r>
            <w:r w:rsidRPr="0022255E">
              <w:rPr>
                <w:color w:val="000000"/>
                <w:lang w:val="ru-RU"/>
              </w:rPr>
              <w:t xml:space="preserve">, 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2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й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 xml:space="preserve">, </w:t>
            </w:r>
            <w:r w:rsidRPr="0022255E">
              <w:rPr>
                <w:color w:val="000000"/>
                <w:spacing w:val="-2"/>
                <w:lang w:val="ru-RU"/>
              </w:rPr>
              <w:t>ш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2"/>
                <w:lang w:val="ru-RU"/>
              </w:rPr>
              <w:t>ам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хр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ищ</w:t>
            </w:r>
            <w:r w:rsidRPr="0022255E">
              <w:rPr>
                <w:color w:val="000000"/>
                <w:lang w:val="ru-RU"/>
              </w:rPr>
              <w:t xml:space="preserve">, 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к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2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дбищ</w:t>
            </w:r>
            <w:r w:rsidRPr="0022255E">
              <w:rPr>
                <w:color w:val="000000"/>
                <w:lang w:val="ru-RU"/>
              </w:rPr>
              <w:t>.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 w:right="78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-</w:t>
            </w:r>
            <w:r w:rsidRPr="0022255E">
              <w:rPr>
                <w:color w:val="000000"/>
                <w:spacing w:val="-5"/>
                <w:lang w:val="ru-RU"/>
              </w:rPr>
              <w:t>В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spacing w:val="-2"/>
                <w:lang w:val="ru-RU"/>
              </w:rPr>
              <w:t>я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, 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ва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 xml:space="preserve">ли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3"/>
                <w:lang w:val="ru-RU"/>
              </w:rPr>
              <w:t>сс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 xml:space="preserve">е 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х 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х,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spacing w:line="360" w:lineRule="auto"/>
              <w:ind w:left="105" w:right="71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й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3"/>
                <w:lang w:val="ru-RU"/>
              </w:rPr>
              <w:t>ю</w:t>
            </w:r>
            <w:r w:rsidRPr="0022255E">
              <w:rPr>
                <w:color w:val="000000"/>
                <w:spacing w:val="-2"/>
                <w:lang w:val="ru-RU"/>
              </w:rPr>
              <w:t>щи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-1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>ли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ав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>ль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>о э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5"/>
                <w:lang w:val="ru-RU"/>
              </w:rPr>
              <w:t>л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6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ти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к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2"/>
                <w:lang w:val="ru-RU"/>
              </w:rPr>
              <w:t>ин</w:t>
            </w:r>
            <w:r w:rsidRPr="0022255E">
              <w:rPr>
                <w:color w:val="000000"/>
                <w:lang w:val="ru-RU"/>
              </w:rPr>
              <w:t xml:space="preserve">, 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ав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1"/>
                <w:lang w:val="ru-RU"/>
              </w:rPr>
              <w:t>я</w:t>
            </w:r>
            <w:r w:rsidRPr="0022255E">
              <w:rPr>
                <w:color w:val="000000"/>
                <w:spacing w:val="-2"/>
                <w:lang w:val="ru-RU"/>
              </w:rPr>
              <w:t>ющи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>ьв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6"/>
                <w:lang w:val="ru-RU"/>
              </w:rPr>
              <w:t>я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>и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w w:val="101"/>
                <w:lang w:val="ru-RU"/>
              </w:rPr>
              <w:t>;</w:t>
            </w:r>
          </w:p>
          <w:p w:rsidR="003B58B4" w:rsidRPr="0022255E" w:rsidRDefault="003B58B4" w:rsidP="009A4405">
            <w:pPr>
              <w:spacing w:before="4" w:line="360" w:lineRule="auto"/>
              <w:ind w:left="105" w:right="72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-Бл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й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 xml:space="preserve">о 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рр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>и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3"/>
                <w:lang w:val="ru-RU"/>
              </w:rPr>
              <w:t>се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2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3"/>
                <w:lang w:val="ru-RU"/>
              </w:rPr>
              <w:t>к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в</w:t>
            </w:r>
            <w:r w:rsidRPr="0022255E">
              <w:rPr>
                <w:color w:val="000000"/>
                <w:spacing w:val="5"/>
                <w:lang w:val="ru-RU"/>
              </w:rPr>
              <w:t xml:space="preserve"> (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у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w w:val="101"/>
                <w:lang w:val="ru-RU"/>
              </w:rPr>
              <w:t xml:space="preserve">е 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ци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й</w:t>
            </w:r>
            <w:r w:rsidRPr="0022255E">
              <w:rPr>
                <w:color w:val="000000"/>
                <w:lang w:val="ru-RU"/>
              </w:rPr>
              <w:t>,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>ро</w:t>
            </w:r>
            <w:r w:rsidRPr="0022255E">
              <w:rPr>
                <w:color w:val="000000"/>
                <w:spacing w:val="-2"/>
                <w:lang w:val="ru-RU"/>
              </w:rPr>
              <w:t>й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 xml:space="preserve">о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5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spacing w:val="-2"/>
                <w:lang w:val="ru-RU"/>
              </w:rPr>
              <w:t>ц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1"/>
                <w:lang w:val="ru-RU"/>
              </w:rPr>
              <w:t>ыг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 xml:space="preserve">, 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ци</w:t>
            </w:r>
            <w:r w:rsidRPr="0022255E">
              <w:rPr>
                <w:color w:val="000000"/>
                <w:lang w:val="ru-RU"/>
              </w:rPr>
              <w:t>я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рх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lang w:val="ru-RU"/>
              </w:rPr>
              <w:t xml:space="preserve">о 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5"/>
                <w:w w:val="10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);</w:t>
            </w:r>
          </w:p>
          <w:p w:rsidR="003B58B4" w:rsidRPr="0022255E" w:rsidRDefault="003B58B4" w:rsidP="009A4405">
            <w:pPr>
              <w:spacing w:before="4" w:line="359" w:lineRule="auto"/>
              <w:ind w:left="105" w:right="76"/>
              <w:jc w:val="both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 xml:space="preserve">-В </w:t>
            </w:r>
            <w:r w:rsidRPr="0022255E">
              <w:rPr>
                <w:color w:val="000000"/>
              </w:rPr>
              <w:t>III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я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ри</w:t>
            </w:r>
            <w:r w:rsidRPr="0022255E">
              <w:rPr>
                <w:color w:val="000000"/>
                <w:spacing w:val="-2"/>
                <w:lang w:val="ru-RU"/>
              </w:rPr>
              <w:t xml:space="preserve">использовании </w:t>
            </w:r>
            <w:r w:rsidRPr="0022255E">
              <w:rPr>
                <w:color w:val="000000"/>
                <w:lang w:val="ru-RU"/>
              </w:rPr>
              <w:t>и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щищ</w:t>
            </w:r>
            <w:r w:rsidRPr="0022255E">
              <w:rPr>
                <w:color w:val="000000"/>
                <w:spacing w:val="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 xml:space="preserve">, 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>и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1"/>
                <w:lang w:val="ru-RU"/>
              </w:rPr>
              <w:t>е</w:t>
            </w:r>
            <w:r w:rsidRPr="0022255E">
              <w:rPr>
                <w:color w:val="000000"/>
                <w:spacing w:val="-1"/>
                <w:lang w:val="ru-RU"/>
              </w:rPr>
              <w:t>ц</w:t>
            </w:r>
            <w:r w:rsidRPr="0022255E">
              <w:rPr>
                <w:color w:val="000000"/>
                <w:lang w:val="ru-RU"/>
              </w:rPr>
              <w:t>.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ия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>й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щит</w:t>
            </w:r>
            <w:r w:rsidRPr="0022255E">
              <w:rPr>
                <w:color w:val="000000"/>
                <w:lang w:val="ru-RU"/>
              </w:rPr>
              <w:t>е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4"/>
                <w:lang w:val="ru-RU"/>
              </w:rPr>
              <w:t>г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4"/>
                <w:lang w:val="ru-RU"/>
              </w:rPr>
              <w:t>г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w w:val="101"/>
                <w:lang w:val="ru-RU"/>
              </w:rPr>
              <w:t xml:space="preserve">а 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 xml:space="preserve">т 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2"/>
                <w:lang w:val="ru-RU"/>
              </w:rPr>
              <w:t>я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ния</w:t>
            </w:r>
            <w:r w:rsidRPr="0022255E">
              <w:rPr>
                <w:color w:val="000000"/>
                <w:lang w:val="ru-RU"/>
              </w:rPr>
              <w:t>:р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2"/>
                <w:lang w:val="ru-RU"/>
              </w:rPr>
              <w:t>зм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щ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>е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2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в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М</w:t>
            </w:r>
            <w:r w:rsidRPr="0022255E">
              <w:rPr>
                <w:color w:val="000000"/>
                <w:lang w:val="ru-RU"/>
              </w:rPr>
              <w:t>,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я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к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 xml:space="preserve">, 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2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й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к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,</w:t>
            </w:r>
            <w:r w:rsidRPr="0022255E">
              <w:rPr>
                <w:color w:val="000000"/>
                <w:spacing w:val="-2"/>
                <w:lang w:val="ru-RU"/>
              </w:rPr>
              <w:t>ш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3"/>
                <w:lang w:val="ru-RU"/>
              </w:rPr>
              <w:t>а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хр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lang w:val="ru-RU"/>
              </w:rPr>
              <w:t>щи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>р.</w:t>
            </w:r>
          </w:p>
        </w:tc>
      </w:tr>
    </w:tbl>
    <w:p w:rsidR="003B58B4" w:rsidRPr="0022255E" w:rsidRDefault="003B58B4" w:rsidP="009A4405">
      <w:pPr>
        <w:spacing w:before="8" w:line="120" w:lineRule="exact"/>
        <w:rPr>
          <w:color w:val="000000"/>
          <w:sz w:val="13"/>
          <w:szCs w:val="13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275" w:lineRule="auto"/>
        <w:ind w:left="3772" w:right="463" w:hanging="3275"/>
        <w:rPr>
          <w:b/>
          <w:bCs/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before="22" w:line="360" w:lineRule="auto"/>
        <w:ind w:left="993" w:right="463" w:hanging="567"/>
        <w:jc w:val="both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4.7 Границыпланируемыхзон размещенияобъектовцентрализованной системыводоотведения</w:t>
      </w:r>
    </w:p>
    <w:p w:rsidR="003B58B4" w:rsidRPr="0022255E" w:rsidRDefault="003B58B4" w:rsidP="009A4405">
      <w:pPr>
        <w:spacing w:before="12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2" w:firstLine="850"/>
        <w:rPr>
          <w:color w:val="000000"/>
          <w:sz w:val="28"/>
          <w:szCs w:val="28"/>
          <w:lang w:val="ru-RU"/>
        </w:rPr>
        <w:sectPr w:rsidR="003B58B4" w:rsidRPr="0022255E">
          <w:headerReference w:type="default" r:id="rId45"/>
          <w:pgSz w:w="11920" w:h="16840"/>
          <w:pgMar w:top="1040" w:right="420" w:bottom="280" w:left="1280" w:header="730" w:footer="967" w:gutter="0"/>
          <w:cols w:space="720"/>
        </w:sectPr>
      </w:pPr>
      <w:r w:rsidRPr="0022255E">
        <w:rPr>
          <w:color w:val="000000"/>
          <w:spacing w:val="-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ящ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утр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меще</w:t>
      </w:r>
      <w:r w:rsidRPr="0022255E">
        <w:rPr>
          <w:color w:val="000000"/>
          <w:sz w:val="28"/>
          <w:szCs w:val="28"/>
          <w:lang w:val="ru-RU"/>
        </w:rPr>
        <w:t>ныв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ницах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оро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5" w:line="140" w:lineRule="exact"/>
        <w:rPr>
          <w:color w:val="000000"/>
          <w:sz w:val="14"/>
          <w:szCs w:val="14"/>
          <w:lang w:val="ru-RU"/>
        </w:rPr>
      </w:pPr>
    </w:p>
    <w:p w:rsidR="003B58B4" w:rsidRPr="0022255E" w:rsidRDefault="003B58B4" w:rsidP="009A4405">
      <w:pPr>
        <w:spacing w:before="22" w:line="360" w:lineRule="auto"/>
        <w:ind w:left="136" w:right="111"/>
        <w:jc w:val="both"/>
        <w:rPr>
          <w:b/>
          <w:bCs/>
          <w:color w:val="000000"/>
          <w:spacing w:val="-5"/>
          <w:sz w:val="28"/>
          <w:szCs w:val="28"/>
          <w:lang w:val="ru-RU"/>
        </w:rPr>
      </w:pP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5.«Экологическиеаспектымероприятийпостроительствуиреконструкции объектовцентрализованнойсистемыводоотведения»</w:t>
      </w:r>
    </w:p>
    <w:p w:rsidR="003B58B4" w:rsidRPr="0022255E" w:rsidRDefault="003B58B4" w:rsidP="009A4405">
      <w:pPr>
        <w:spacing w:before="13" w:line="360" w:lineRule="auto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993" w:right="109" w:hanging="567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5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1С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яо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ия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ия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5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я в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ж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ов 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я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ю</w:t>
      </w:r>
      <w:r w:rsidRPr="0022255E">
        <w:rPr>
          <w:b/>
          <w:bCs/>
          <w:color w:val="000000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ви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икр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г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и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ов в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с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е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ъ</w:t>
      </w:r>
      <w:r w:rsidRPr="0022255E">
        <w:rPr>
          <w:b/>
          <w:bCs/>
          <w:color w:val="000000"/>
          <w:spacing w:val="6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,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м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ъе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к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b/>
          <w:bCs/>
          <w:color w:val="000000"/>
          <w:sz w:val="28"/>
          <w:szCs w:val="28"/>
          <w:lang w:val="ru-RU"/>
        </w:rPr>
        <w:t>ыи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 xml:space="preserve">а 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в</w:t>
      </w:r>
      <w:r w:rsidRPr="0022255E">
        <w:rPr>
          <w:b/>
          <w:bCs/>
          <w:color w:val="000000"/>
          <w:spacing w:val="-5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з</w:t>
      </w:r>
      <w:r w:rsidRPr="0022255E">
        <w:rPr>
          <w:b/>
          <w:bCs/>
          <w:color w:val="000000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б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pacing w:val="-1"/>
          <w:sz w:val="28"/>
          <w:szCs w:val="28"/>
          <w:lang w:val="ru-RU"/>
        </w:rPr>
        <w:t>ы</w:t>
      </w:r>
      <w:r w:rsidRPr="0022255E">
        <w:rPr>
          <w:b/>
          <w:bCs/>
          <w:color w:val="000000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п</w:t>
      </w:r>
      <w:r w:rsidRPr="0022255E">
        <w:rPr>
          <w:b/>
          <w:bCs/>
          <w:color w:val="000000"/>
          <w:spacing w:val="7"/>
          <w:sz w:val="28"/>
          <w:szCs w:val="28"/>
          <w:lang w:val="ru-RU"/>
        </w:rPr>
        <w:t>л</w:t>
      </w:r>
      <w:r w:rsidRPr="0022255E">
        <w:rPr>
          <w:b/>
          <w:bCs/>
          <w:color w:val="000000"/>
          <w:sz w:val="28"/>
          <w:szCs w:val="28"/>
          <w:lang w:val="ru-RU"/>
        </w:rPr>
        <w:t>о</w:t>
      </w:r>
      <w:r w:rsidRPr="0022255E">
        <w:rPr>
          <w:b/>
          <w:bCs/>
          <w:color w:val="000000"/>
          <w:spacing w:val="-4"/>
          <w:sz w:val="28"/>
          <w:szCs w:val="28"/>
          <w:lang w:val="ru-RU"/>
        </w:rPr>
        <w:t>щ</w:t>
      </w:r>
      <w:r w:rsidRPr="0022255E">
        <w:rPr>
          <w:b/>
          <w:bCs/>
          <w:color w:val="000000"/>
          <w:spacing w:val="4"/>
          <w:sz w:val="28"/>
          <w:szCs w:val="28"/>
          <w:lang w:val="ru-RU"/>
        </w:rPr>
        <w:t>а</w:t>
      </w:r>
      <w:r w:rsidRPr="0022255E">
        <w:rPr>
          <w:b/>
          <w:bCs/>
          <w:color w:val="000000"/>
          <w:spacing w:val="-2"/>
          <w:sz w:val="28"/>
          <w:szCs w:val="28"/>
          <w:lang w:val="ru-RU"/>
        </w:rPr>
        <w:t>д</w:t>
      </w:r>
      <w:r w:rsidRPr="0022255E">
        <w:rPr>
          <w:b/>
          <w:bCs/>
          <w:color w:val="000000"/>
          <w:sz w:val="28"/>
          <w:szCs w:val="28"/>
          <w:lang w:val="ru-RU"/>
        </w:rPr>
        <w:t>и</w:t>
      </w:r>
    </w:p>
    <w:p w:rsidR="003B58B4" w:rsidRPr="0022255E" w:rsidRDefault="003B58B4" w:rsidP="009A4405">
      <w:pPr>
        <w:spacing w:before="13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36" w:right="97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ые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рыпопр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аще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ю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8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ияна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ассе</w:t>
      </w:r>
      <w:r w:rsidRPr="0022255E">
        <w:rPr>
          <w:color w:val="000000"/>
          <w:sz w:val="28"/>
          <w:szCs w:val="28"/>
          <w:lang w:val="ru-RU"/>
        </w:rPr>
        <w:t>йнпри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одв  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ен</w:t>
      </w:r>
      <w:r w:rsidRPr="0022255E">
        <w:rPr>
          <w:color w:val="000000"/>
          <w:spacing w:val="1"/>
          <w:sz w:val="28"/>
          <w:szCs w:val="28"/>
          <w:lang w:val="ru-RU"/>
        </w:rPr>
        <w:t>асе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нного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 –</w:t>
      </w:r>
      <w:r w:rsidRPr="0022255E">
        <w:rPr>
          <w:color w:val="000000"/>
          <w:spacing w:val="5"/>
          <w:sz w:val="28"/>
          <w:szCs w:val="28"/>
          <w:lang w:val="ru-RU"/>
        </w:rPr>
        <w:t>э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ие </w:t>
      </w:r>
      <w:r w:rsidRPr="0022255E">
        <w:rPr>
          <w:color w:val="000000"/>
          <w:spacing w:val="1"/>
          <w:sz w:val="28"/>
          <w:szCs w:val="28"/>
          <w:lang w:val="ru-RU"/>
        </w:rPr>
        <w:t>масс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аз</w:t>
      </w:r>
      <w:r w:rsidRPr="0022255E">
        <w:rPr>
          <w:color w:val="000000"/>
          <w:spacing w:val="1"/>
          <w:sz w:val="28"/>
          <w:szCs w:val="28"/>
          <w:lang w:val="ru-RU"/>
        </w:rPr>
        <w:t>аг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зн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ещес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ви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роор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ов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еже</w:t>
      </w:r>
      <w:r w:rsidRPr="0022255E">
        <w:rPr>
          <w:color w:val="000000"/>
          <w:spacing w:val="2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ки</w:t>
      </w:r>
      <w:r w:rsidRPr="0022255E">
        <w:rPr>
          <w:color w:val="000000"/>
          <w:sz w:val="28"/>
          <w:szCs w:val="28"/>
          <w:lang w:val="ru-RU"/>
        </w:rPr>
        <w:t>х нор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ыиз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ла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 xml:space="preserve">. 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ля</w:t>
      </w:r>
      <w:r w:rsidRPr="0022255E">
        <w:rPr>
          <w:color w:val="000000"/>
          <w:spacing w:val="5"/>
          <w:sz w:val="28"/>
          <w:szCs w:val="28"/>
          <w:lang w:val="ru-RU"/>
        </w:rPr>
        <w:t>э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7"/>
          <w:sz w:val="28"/>
          <w:szCs w:val="28"/>
          <w:lang w:val="ru-RU"/>
        </w:rPr>
        <w:t>б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ыпол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7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о 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ужений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11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ой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ции.</w:t>
      </w:r>
    </w:p>
    <w:p w:rsidR="003B58B4" w:rsidRPr="0022255E" w:rsidRDefault="003B58B4" w:rsidP="009A4405">
      <w:pPr>
        <w:spacing w:line="360" w:lineRule="auto"/>
        <w:ind w:left="136" w:right="112" w:firstLine="85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нное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ропри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иепоз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олитпо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ь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я 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ний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зо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аи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,а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жеж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,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про</w:t>
      </w:r>
      <w:r w:rsidRPr="0022255E">
        <w:rPr>
          <w:color w:val="000000"/>
          <w:spacing w:val="7"/>
          <w:sz w:val="28"/>
          <w:szCs w:val="28"/>
          <w:lang w:val="ru-RU"/>
        </w:rPr>
        <w:t>д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99" w:firstLine="857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Н2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1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5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98</w:t>
      </w:r>
      <w:r w:rsidRPr="0022255E">
        <w:rPr>
          <w:color w:val="000000"/>
          <w:spacing w:val="8"/>
          <w:sz w:val="28"/>
          <w:szCs w:val="28"/>
          <w:lang w:val="ru-RU"/>
        </w:rPr>
        <w:t>0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00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3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ие 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хр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неп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»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ео</w:t>
      </w:r>
      <w:r w:rsidRPr="0022255E">
        <w:rPr>
          <w:color w:val="000000"/>
          <w:spacing w:val="4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>нные</w:t>
      </w:r>
      <w:r w:rsidRPr="0022255E">
        <w:rPr>
          <w:color w:val="000000"/>
          <w:spacing w:val="6"/>
          <w:sz w:val="28"/>
          <w:szCs w:val="28"/>
          <w:lang w:val="ru-RU"/>
        </w:rPr>
        <w:t xml:space="preserve"> 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ые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д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омв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мпл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за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ьУФо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3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, 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ит 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за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 xml:space="preserve"> 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одии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тпоп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ие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вв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ныйо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4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99" w:firstLine="360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993" w:right="99" w:hanging="567"/>
        <w:jc w:val="both"/>
        <w:rPr>
          <w:b/>
          <w:bCs/>
          <w:color w:val="000000"/>
          <w:spacing w:val="1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5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.2Сведенияопримененииметодов,безопасныхдля окружающейсреды,при утилизацииосадковсточныхвод</w:t>
      </w:r>
    </w:p>
    <w:p w:rsidR="003B58B4" w:rsidRPr="0022255E" w:rsidRDefault="003B58B4" w:rsidP="009A4405">
      <w:pPr>
        <w:spacing w:before="12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993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нныеоб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илиз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иио</w:t>
      </w:r>
      <w:r w:rsidRPr="0022255E">
        <w:rPr>
          <w:color w:val="000000"/>
          <w:spacing w:val="1"/>
          <w:sz w:val="28"/>
          <w:szCs w:val="28"/>
          <w:lang w:val="ru-RU"/>
        </w:rPr>
        <w:t>са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одне пр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ны.</w:t>
      </w: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before="13" w:line="240" w:lineRule="exact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before="13" w:line="240" w:lineRule="exact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before="13" w:line="240" w:lineRule="exact"/>
        <w:rPr>
          <w:color w:val="000000"/>
          <w:sz w:val="24"/>
          <w:szCs w:val="24"/>
          <w:lang w:val="ru-RU"/>
        </w:rPr>
      </w:pPr>
    </w:p>
    <w:p w:rsidR="003B58B4" w:rsidRPr="0022255E" w:rsidRDefault="003B58B4" w:rsidP="009A4405">
      <w:pPr>
        <w:spacing w:line="275" w:lineRule="auto"/>
        <w:ind w:left="1116" w:right="129" w:hanging="591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0" w:lineRule="auto"/>
        <w:ind w:left="142" w:right="129" w:firstLine="18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 xml:space="preserve">6. </w:t>
      </w:r>
      <w:r w:rsidRPr="0022255E">
        <w:rPr>
          <w:b/>
          <w:bCs/>
          <w:color w:val="000000"/>
          <w:spacing w:val="-3"/>
          <w:sz w:val="28"/>
          <w:szCs w:val="28"/>
          <w:lang w:val="ru-RU"/>
        </w:rPr>
        <w:t>Оценкакапитальныхвложенийвновоестроительство,реконструкцию имодернизациюобъектовцентрализованныхсистемводоотведения</w:t>
      </w:r>
    </w:p>
    <w:p w:rsidR="003B58B4" w:rsidRPr="0022255E" w:rsidRDefault="003B58B4" w:rsidP="009A4405">
      <w:pPr>
        <w:spacing w:before="18" w:line="360" w:lineRule="auto"/>
        <w:rPr>
          <w:color w:val="000000"/>
          <w:sz w:val="26"/>
          <w:szCs w:val="26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2" w:firstLine="36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бл</w:t>
      </w:r>
      <w:r w:rsidRPr="0022255E">
        <w:rPr>
          <w:color w:val="000000"/>
          <w:sz w:val="28"/>
          <w:szCs w:val="28"/>
          <w:lang w:val="ru-RU"/>
        </w:rPr>
        <w:t xml:space="preserve">ица  27.   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а  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пи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лож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ний  в  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ое 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ро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,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юи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4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циюо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</w:p>
    <w:tbl>
      <w:tblPr>
        <w:tblW w:w="11122" w:type="dxa"/>
        <w:tblInd w:w="-106" w:type="dxa"/>
        <w:tblLayout w:type="fixed"/>
        <w:tblLook w:val="00A0"/>
      </w:tblPr>
      <w:tblGrid>
        <w:gridCol w:w="417"/>
        <w:gridCol w:w="1694"/>
        <w:gridCol w:w="704"/>
        <w:gridCol w:w="844"/>
        <w:gridCol w:w="704"/>
        <w:gridCol w:w="1126"/>
        <w:gridCol w:w="985"/>
        <w:gridCol w:w="844"/>
        <w:gridCol w:w="951"/>
        <w:gridCol w:w="951"/>
        <w:gridCol w:w="951"/>
        <w:gridCol w:w="951"/>
      </w:tblGrid>
      <w:tr w:rsidR="003B58B4" w:rsidRPr="00656FF2">
        <w:trPr>
          <w:trHeight w:val="512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-113" w:right="-110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-102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Наименованиемероприятия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3B58B4" w:rsidRPr="0022255E" w:rsidRDefault="003B58B4" w:rsidP="009A4405">
            <w:pPr>
              <w:ind w:left="-108" w:right="-145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диаметр, мм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-165" w:right="-108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длина (м),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3B58B4" w:rsidRPr="0022255E" w:rsidRDefault="003B58B4" w:rsidP="009A4405">
            <w:pPr>
              <w:ind w:left="113" w:right="113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способоценки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3B58B4" w:rsidRPr="0022255E" w:rsidRDefault="003B58B4" w:rsidP="009A4405">
            <w:pPr>
              <w:ind w:left="-127" w:right="-108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стоимость, тыс.руб.</w:t>
            </w:r>
          </w:p>
        </w:tc>
        <w:tc>
          <w:tcPr>
            <w:tcW w:w="563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  <w:t xml:space="preserve">в т.ч. по сроку реализации </w:t>
            </w:r>
          </w:p>
        </w:tc>
      </w:tr>
      <w:tr w:rsidR="003B58B4" w:rsidRPr="0022255E">
        <w:trPr>
          <w:trHeight w:val="1067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-102"/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кол-во, шт</w:t>
            </w: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ind w:left="-107" w:right="-143"/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2020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2021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2022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2023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2024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val="ru-RU" w:eastAsia="ru-RU"/>
              </w:rPr>
              <w:t>2025</w:t>
            </w:r>
          </w:p>
        </w:tc>
      </w:tr>
      <w:tr w:rsidR="003B58B4" w:rsidRPr="0022255E">
        <w:trPr>
          <w:trHeight w:val="286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2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Строительствосетейводоотведения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160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710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val="ru-RU" w:eastAsia="ru-RU"/>
              </w:rPr>
              <w:t>НЦС 81-02-14-2017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5 004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5 004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</w:tr>
      <w:tr w:rsidR="003B58B4" w:rsidRPr="0022255E">
        <w:trPr>
          <w:trHeight w:val="286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2"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200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1 290</w:t>
            </w: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13 737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9 343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3 010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1 384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</w:tr>
      <w:tr w:rsidR="003B58B4" w:rsidRPr="0022255E">
        <w:trPr>
          <w:trHeight w:val="286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2"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300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825</w:t>
            </w: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9 926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3 025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6 901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</w:tr>
      <w:tr w:rsidR="003B58B4" w:rsidRPr="0022255E">
        <w:trPr>
          <w:trHeight w:val="286"/>
        </w:trPr>
        <w:tc>
          <w:tcPr>
            <w:tcW w:w="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2"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500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1 504</w:t>
            </w: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24 812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24 812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</w:tr>
      <w:tr w:rsidR="003B58B4" w:rsidRPr="0022255E">
        <w:trPr>
          <w:trHeight w:val="1357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2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Строительство очистных сооружений производительностью 10000 м3/сут (ул.Шоссейная, 74/4А)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8" w:right="-108"/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Объект-аналог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349 855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8" w:right="-10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171 229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178 626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</w:tr>
      <w:tr w:rsidR="003B58B4" w:rsidRPr="0022255E">
        <w:trPr>
          <w:trHeight w:val="1357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2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Строительство очистных сооружений производительностью 18000 м3/сут (ул.Космическая, 57/А)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8" w:right="-108"/>
              <w:jc w:val="center"/>
              <w:rPr>
                <w:color w:val="000000"/>
              </w:rPr>
            </w:pPr>
            <w:r w:rsidRPr="0022255E">
              <w:rPr>
                <w:color w:val="000000"/>
                <w:lang w:eastAsia="ru-RU"/>
              </w:rPr>
              <w:t>Объект-аналог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619 265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96 735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201 828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210 719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109 983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</w:tr>
      <w:tr w:rsidR="003B58B4" w:rsidRPr="0022255E">
        <w:trPr>
          <w:trHeight w:val="558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val="ru-RU"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2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val="ru-RU" w:eastAsia="ru-RU"/>
              </w:rPr>
              <w:t xml:space="preserve">Строительство очистных сооружений хозяйственно-бытовых сточных вод производительностью </w:t>
            </w:r>
            <w:r w:rsidRPr="0022255E">
              <w:rPr>
                <w:color w:val="000000"/>
                <w:sz w:val="21"/>
                <w:szCs w:val="21"/>
                <w:lang w:eastAsia="ru-RU"/>
              </w:rPr>
              <w:t>3 000 м3 в сут. поул.Космическая, 57/А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8" w:right="-108"/>
              <w:jc w:val="center"/>
              <w:rPr>
                <w:color w:val="000000"/>
              </w:rPr>
            </w:pPr>
            <w:r w:rsidRPr="0022255E">
              <w:rPr>
                <w:color w:val="000000"/>
                <w:lang w:eastAsia="ru-RU"/>
              </w:rPr>
              <w:t>Объект-аналог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100 859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100 859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</w:tr>
      <w:tr w:rsidR="003B58B4" w:rsidRPr="0022255E">
        <w:trPr>
          <w:trHeight w:val="558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2"/>
              <w:rPr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color w:val="000000"/>
                <w:sz w:val="21"/>
                <w:szCs w:val="21"/>
                <w:lang w:eastAsia="ru-RU"/>
              </w:rPr>
              <w:t>Строительство КНС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eastAsia="ru-RU"/>
              </w:rPr>
            </w:pPr>
            <w:r w:rsidRPr="0022255E">
              <w:rPr>
                <w:color w:val="000000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  <w:lang w:val="ru-RU" w:eastAsia="ru-RU"/>
              </w:rPr>
            </w:pPr>
            <w:r w:rsidRPr="0022255E">
              <w:rPr>
                <w:color w:val="000000"/>
                <w:lang w:eastAsia="ru-RU"/>
              </w:rPr>
              <w:t>1</w:t>
            </w:r>
            <w:r w:rsidRPr="0022255E">
              <w:rPr>
                <w:color w:val="000000"/>
                <w:lang w:val="ru-RU"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8" w:right="-108"/>
              <w:jc w:val="center"/>
              <w:rPr>
                <w:color w:val="000000"/>
              </w:rPr>
            </w:pPr>
            <w:r w:rsidRPr="0022255E">
              <w:rPr>
                <w:color w:val="000000"/>
                <w:lang w:eastAsia="ru-RU"/>
              </w:rPr>
              <w:t>Объект-аналог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495 565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 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12 322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62 627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42 027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378 589</w:t>
            </w:r>
          </w:p>
        </w:tc>
      </w:tr>
      <w:tr w:rsidR="003B58B4" w:rsidRPr="0022255E">
        <w:trPr>
          <w:trHeight w:val="427"/>
        </w:trPr>
        <w:tc>
          <w:tcPr>
            <w:tcW w:w="4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22255E">
              <w:rPr>
                <w:b/>
                <w:bCs/>
                <w:color w:val="000000"/>
                <w:sz w:val="21"/>
                <w:szCs w:val="21"/>
                <w:lang w:eastAsia="ru-RU"/>
              </w:rPr>
              <w:t>ИТОГО: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1 619 023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100 859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ind w:left="-108" w:right="-109"/>
              <w:jc w:val="center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322 470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380 454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283 257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153 394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8B4" w:rsidRPr="0022255E" w:rsidRDefault="003B58B4" w:rsidP="009A4405">
            <w:pPr>
              <w:jc w:val="center"/>
              <w:rPr>
                <w:b/>
                <w:bCs/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378 589</w:t>
            </w:r>
          </w:p>
        </w:tc>
      </w:tr>
    </w:tbl>
    <w:p w:rsidR="003B58B4" w:rsidRPr="0022255E" w:rsidRDefault="003B58B4" w:rsidP="009A4405">
      <w:pPr>
        <w:rPr>
          <w:color w:val="000000"/>
        </w:rPr>
      </w:pPr>
    </w:p>
    <w:p w:rsidR="003B58B4" w:rsidRPr="0022255E" w:rsidRDefault="003B58B4" w:rsidP="009A4405">
      <w:pPr>
        <w:spacing w:before="29"/>
        <w:ind w:left="-142"/>
        <w:jc w:val="both"/>
        <w:rPr>
          <w:color w:val="000000"/>
          <w:sz w:val="24"/>
          <w:szCs w:val="24"/>
          <w:lang w:val="ru-RU"/>
        </w:rPr>
        <w:sectPr w:rsidR="003B58B4" w:rsidRPr="0022255E" w:rsidSect="00A27A31">
          <w:headerReference w:type="default" r:id="rId46"/>
          <w:pgSz w:w="11920" w:h="16840"/>
          <w:pgMar w:top="1202" w:right="697" w:bottom="278" w:left="1281" w:header="726" w:footer="970" w:gutter="0"/>
          <w:cols w:space="720"/>
          <w:docGrid w:linePitch="272"/>
        </w:sectPr>
      </w:pPr>
      <w:r w:rsidRPr="0022255E">
        <w:rPr>
          <w:color w:val="000000"/>
          <w:lang w:val="ru-RU"/>
        </w:rPr>
        <w:tab/>
      </w:r>
      <w:r w:rsidRPr="0022255E">
        <w:rPr>
          <w:color w:val="000000"/>
          <w:sz w:val="24"/>
          <w:szCs w:val="24"/>
          <w:lang w:val="ru-RU"/>
        </w:rPr>
        <w:t>Н</w:t>
      </w:r>
      <w:r w:rsidRPr="0022255E">
        <w:rPr>
          <w:color w:val="000000"/>
          <w:spacing w:val="-1"/>
          <w:sz w:val="24"/>
          <w:szCs w:val="24"/>
          <w:lang w:val="ru-RU"/>
        </w:rPr>
        <w:t>Ц</w:t>
      </w:r>
      <w:r w:rsidRPr="0022255E">
        <w:rPr>
          <w:color w:val="000000"/>
          <w:sz w:val="24"/>
          <w:szCs w:val="24"/>
          <w:lang w:val="ru-RU"/>
        </w:rPr>
        <w:t xml:space="preserve">С 14-2017 - </w:t>
      </w:r>
      <w:r w:rsidRPr="0022255E">
        <w:rPr>
          <w:color w:val="000000"/>
          <w:spacing w:val="-4"/>
          <w:sz w:val="24"/>
          <w:szCs w:val="24"/>
          <w:lang w:val="ru-RU"/>
        </w:rPr>
        <w:t>г</w:t>
      </w:r>
      <w:r w:rsidRPr="0022255E">
        <w:rPr>
          <w:color w:val="000000"/>
          <w:spacing w:val="5"/>
          <w:sz w:val="24"/>
          <w:szCs w:val="24"/>
          <w:lang w:val="ru-RU"/>
        </w:rPr>
        <w:t>о</w:t>
      </w:r>
      <w:r w:rsidRPr="0022255E">
        <w:rPr>
          <w:color w:val="000000"/>
          <w:spacing w:val="-1"/>
          <w:sz w:val="24"/>
          <w:szCs w:val="24"/>
          <w:lang w:val="ru-RU"/>
        </w:rPr>
        <w:t>с</w:t>
      </w:r>
      <w:r w:rsidRPr="0022255E">
        <w:rPr>
          <w:color w:val="000000"/>
          <w:spacing w:val="-10"/>
          <w:sz w:val="24"/>
          <w:szCs w:val="24"/>
          <w:lang w:val="ru-RU"/>
        </w:rPr>
        <w:t>у</w:t>
      </w:r>
      <w:r w:rsidRPr="0022255E">
        <w:rPr>
          <w:color w:val="000000"/>
          <w:spacing w:val="2"/>
          <w:sz w:val="24"/>
          <w:szCs w:val="24"/>
          <w:lang w:val="ru-RU"/>
        </w:rPr>
        <w:t>д</w:t>
      </w:r>
      <w:r w:rsidRPr="0022255E">
        <w:rPr>
          <w:color w:val="000000"/>
          <w:spacing w:val="-1"/>
          <w:sz w:val="24"/>
          <w:szCs w:val="24"/>
          <w:lang w:val="ru-RU"/>
        </w:rPr>
        <w:t>а</w:t>
      </w:r>
      <w:r w:rsidRPr="0022255E">
        <w:rPr>
          <w:color w:val="000000"/>
          <w:sz w:val="24"/>
          <w:szCs w:val="24"/>
          <w:lang w:val="ru-RU"/>
        </w:rPr>
        <w:t>р</w:t>
      </w:r>
      <w:r w:rsidRPr="0022255E">
        <w:rPr>
          <w:color w:val="000000"/>
          <w:spacing w:val="-1"/>
          <w:sz w:val="24"/>
          <w:szCs w:val="24"/>
          <w:lang w:val="ru-RU"/>
        </w:rPr>
        <w:t>с</w:t>
      </w:r>
      <w:r w:rsidRPr="0022255E">
        <w:rPr>
          <w:color w:val="000000"/>
          <w:sz w:val="24"/>
          <w:szCs w:val="24"/>
          <w:lang w:val="ru-RU"/>
        </w:rPr>
        <w:t>т</w:t>
      </w:r>
      <w:r w:rsidRPr="0022255E">
        <w:rPr>
          <w:color w:val="000000"/>
          <w:spacing w:val="2"/>
          <w:sz w:val="24"/>
          <w:szCs w:val="24"/>
          <w:lang w:val="ru-RU"/>
        </w:rPr>
        <w:t>в</w:t>
      </w:r>
      <w:r w:rsidRPr="0022255E">
        <w:rPr>
          <w:color w:val="000000"/>
          <w:spacing w:val="-1"/>
          <w:sz w:val="24"/>
          <w:szCs w:val="24"/>
          <w:lang w:val="ru-RU"/>
        </w:rPr>
        <w:t>е</w:t>
      </w:r>
      <w:r w:rsidRPr="0022255E">
        <w:rPr>
          <w:color w:val="000000"/>
          <w:spacing w:val="1"/>
          <w:sz w:val="24"/>
          <w:szCs w:val="24"/>
          <w:lang w:val="ru-RU"/>
        </w:rPr>
        <w:t>нн</w:t>
      </w:r>
      <w:r w:rsidRPr="0022255E">
        <w:rPr>
          <w:color w:val="000000"/>
          <w:spacing w:val="2"/>
          <w:sz w:val="24"/>
          <w:szCs w:val="24"/>
          <w:lang w:val="ru-RU"/>
        </w:rPr>
        <w:t>ы</w:t>
      </w:r>
      <w:r w:rsidRPr="0022255E">
        <w:rPr>
          <w:color w:val="000000"/>
          <w:sz w:val="24"/>
          <w:szCs w:val="24"/>
          <w:lang w:val="ru-RU"/>
        </w:rPr>
        <w:t xml:space="preserve">е </w:t>
      </w:r>
      <w:r w:rsidRPr="0022255E">
        <w:rPr>
          <w:color w:val="000000"/>
          <w:spacing w:val="-10"/>
          <w:sz w:val="24"/>
          <w:szCs w:val="24"/>
          <w:lang w:val="ru-RU"/>
        </w:rPr>
        <w:t>у</w:t>
      </w:r>
      <w:r w:rsidRPr="0022255E">
        <w:rPr>
          <w:color w:val="000000"/>
          <w:spacing w:val="-1"/>
          <w:sz w:val="24"/>
          <w:szCs w:val="24"/>
          <w:lang w:val="ru-RU"/>
        </w:rPr>
        <w:t>к</w:t>
      </w:r>
      <w:r w:rsidRPr="0022255E">
        <w:rPr>
          <w:color w:val="000000"/>
          <w:spacing w:val="5"/>
          <w:sz w:val="24"/>
          <w:szCs w:val="24"/>
          <w:lang w:val="ru-RU"/>
        </w:rPr>
        <w:t>р</w:t>
      </w:r>
      <w:r w:rsidRPr="0022255E">
        <w:rPr>
          <w:color w:val="000000"/>
          <w:spacing w:val="-5"/>
          <w:sz w:val="24"/>
          <w:szCs w:val="24"/>
          <w:lang w:val="ru-RU"/>
        </w:rPr>
        <w:t>у</w:t>
      </w:r>
      <w:r w:rsidRPr="0022255E">
        <w:rPr>
          <w:color w:val="000000"/>
          <w:spacing w:val="1"/>
          <w:sz w:val="24"/>
          <w:szCs w:val="24"/>
          <w:lang w:val="ru-RU"/>
        </w:rPr>
        <w:t>пн</w:t>
      </w:r>
      <w:r w:rsidRPr="0022255E">
        <w:rPr>
          <w:color w:val="000000"/>
          <w:spacing w:val="-1"/>
          <w:sz w:val="24"/>
          <w:szCs w:val="24"/>
          <w:lang w:val="ru-RU"/>
        </w:rPr>
        <w:t>е</w:t>
      </w:r>
      <w:r w:rsidRPr="0022255E">
        <w:rPr>
          <w:color w:val="000000"/>
          <w:spacing w:val="1"/>
          <w:sz w:val="24"/>
          <w:szCs w:val="24"/>
          <w:lang w:val="ru-RU"/>
        </w:rPr>
        <w:t>нн</w:t>
      </w:r>
      <w:r w:rsidRPr="0022255E">
        <w:rPr>
          <w:color w:val="000000"/>
          <w:spacing w:val="2"/>
          <w:sz w:val="24"/>
          <w:szCs w:val="24"/>
          <w:lang w:val="ru-RU"/>
        </w:rPr>
        <w:t>ы</w:t>
      </w:r>
      <w:r w:rsidRPr="0022255E">
        <w:rPr>
          <w:color w:val="000000"/>
          <w:sz w:val="24"/>
          <w:szCs w:val="24"/>
          <w:lang w:val="ru-RU"/>
        </w:rPr>
        <w:t xml:space="preserve">е </w:t>
      </w:r>
      <w:r w:rsidRPr="0022255E">
        <w:rPr>
          <w:color w:val="000000"/>
          <w:spacing w:val="-1"/>
          <w:sz w:val="24"/>
          <w:szCs w:val="24"/>
          <w:lang w:val="ru-RU"/>
        </w:rPr>
        <w:t>с</w:t>
      </w:r>
      <w:r w:rsidRPr="0022255E">
        <w:rPr>
          <w:color w:val="000000"/>
          <w:spacing w:val="1"/>
          <w:sz w:val="24"/>
          <w:szCs w:val="24"/>
          <w:lang w:val="ru-RU"/>
        </w:rPr>
        <w:t>м</w:t>
      </w:r>
      <w:r w:rsidRPr="0022255E">
        <w:rPr>
          <w:color w:val="000000"/>
          <w:spacing w:val="-1"/>
          <w:sz w:val="24"/>
          <w:szCs w:val="24"/>
          <w:lang w:val="ru-RU"/>
        </w:rPr>
        <w:t>е</w:t>
      </w:r>
      <w:r w:rsidRPr="0022255E">
        <w:rPr>
          <w:color w:val="000000"/>
          <w:sz w:val="24"/>
          <w:szCs w:val="24"/>
          <w:lang w:val="ru-RU"/>
        </w:rPr>
        <w:t>т</w:t>
      </w:r>
      <w:r w:rsidRPr="0022255E">
        <w:rPr>
          <w:color w:val="000000"/>
          <w:spacing w:val="2"/>
          <w:sz w:val="24"/>
          <w:szCs w:val="24"/>
          <w:lang w:val="ru-RU"/>
        </w:rPr>
        <w:t>ны</w:t>
      </w:r>
      <w:r w:rsidRPr="0022255E">
        <w:rPr>
          <w:color w:val="000000"/>
          <w:sz w:val="24"/>
          <w:szCs w:val="24"/>
          <w:lang w:val="ru-RU"/>
        </w:rPr>
        <w:t xml:space="preserve">е </w:t>
      </w:r>
      <w:r w:rsidRPr="0022255E">
        <w:rPr>
          <w:color w:val="000000"/>
          <w:spacing w:val="-4"/>
          <w:sz w:val="24"/>
          <w:szCs w:val="24"/>
          <w:lang w:val="ru-RU"/>
        </w:rPr>
        <w:t>н</w:t>
      </w:r>
      <w:r w:rsidRPr="0022255E">
        <w:rPr>
          <w:color w:val="000000"/>
          <w:spacing w:val="5"/>
          <w:sz w:val="24"/>
          <w:szCs w:val="24"/>
          <w:lang w:val="ru-RU"/>
        </w:rPr>
        <w:t>о</w:t>
      </w:r>
      <w:r w:rsidRPr="0022255E">
        <w:rPr>
          <w:color w:val="000000"/>
          <w:sz w:val="24"/>
          <w:szCs w:val="24"/>
          <w:lang w:val="ru-RU"/>
        </w:rPr>
        <w:t>р</w:t>
      </w:r>
      <w:r w:rsidRPr="0022255E">
        <w:rPr>
          <w:color w:val="000000"/>
          <w:spacing w:val="1"/>
          <w:sz w:val="24"/>
          <w:szCs w:val="24"/>
          <w:lang w:val="ru-RU"/>
        </w:rPr>
        <w:t>м</w:t>
      </w:r>
      <w:r w:rsidRPr="0022255E">
        <w:rPr>
          <w:color w:val="000000"/>
          <w:spacing w:val="-1"/>
          <w:sz w:val="24"/>
          <w:szCs w:val="24"/>
          <w:lang w:val="ru-RU"/>
        </w:rPr>
        <w:t>а</w:t>
      </w:r>
      <w:r w:rsidRPr="0022255E">
        <w:rPr>
          <w:color w:val="000000"/>
          <w:sz w:val="24"/>
          <w:szCs w:val="24"/>
          <w:lang w:val="ru-RU"/>
        </w:rPr>
        <w:t>т</w:t>
      </w:r>
      <w:r w:rsidRPr="0022255E">
        <w:rPr>
          <w:color w:val="000000"/>
          <w:spacing w:val="-3"/>
          <w:sz w:val="24"/>
          <w:szCs w:val="24"/>
          <w:lang w:val="ru-RU"/>
        </w:rPr>
        <w:t>и</w:t>
      </w:r>
      <w:r w:rsidRPr="0022255E">
        <w:rPr>
          <w:color w:val="000000"/>
          <w:spacing w:val="2"/>
          <w:sz w:val="24"/>
          <w:szCs w:val="24"/>
          <w:lang w:val="ru-RU"/>
        </w:rPr>
        <w:t>вы</w:t>
      </w:r>
      <w:r w:rsidRPr="0022255E">
        <w:rPr>
          <w:color w:val="000000"/>
          <w:sz w:val="24"/>
          <w:szCs w:val="24"/>
          <w:lang w:val="ru-RU"/>
        </w:rPr>
        <w:t xml:space="preserve">.  </w:t>
      </w:r>
    </w:p>
    <w:p w:rsidR="003B58B4" w:rsidRPr="0022255E" w:rsidRDefault="003B58B4" w:rsidP="009A4405">
      <w:pPr>
        <w:tabs>
          <w:tab w:val="left" w:pos="1050"/>
        </w:tabs>
        <w:rPr>
          <w:color w:val="000000"/>
          <w:lang w:val="ru-RU"/>
        </w:rPr>
      </w:pPr>
    </w:p>
    <w:p w:rsidR="003B58B4" w:rsidRPr="0022255E" w:rsidRDefault="003B58B4" w:rsidP="009A4405">
      <w:pPr>
        <w:spacing w:before="22" w:line="360" w:lineRule="auto"/>
        <w:ind w:left="284" w:right="1085" w:hanging="66"/>
        <w:jc w:val="both"/>
        <w:rPr>
          <w:b/>
          <w:bCs/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before="22" w:line="360" w:lineRule="auto"/>
        <w:ind w:left="284" w:right="1085" w:hanging="66"/>
        <w:jc w:val="both"/>
        <w:rPr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7. Плановые значения показателей развития централизованных систем водоотведения</w:t>
      </w:r>
    </w:p>
    <w:p w:rsidR="003B58B4" w:rsidRPr="0022255E" w:rsidRDefault="003B58B4" w:rsidP="009A4405">
      <w:pPr>
        <w:spacing w:before="8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216" w:right="353" w:firstLine="777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ииспо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 xml:space="preserve"> Р</w:t>
      </w:r>
      <w:r w:rsidRPr="0022255E">
        <w:rPr>
          <w:color w:val="000000"/>
          <w:sz w:val="28"/>
          <w:szCs w:val="28"/>
          <w:lang w:val="ru-RU"/>
        </w:rPr>
        <w:t>Фот05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09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2013</w:t>
      </w:r>
      <w:r w:rsidRPr="0022255E">
        <w:rPr>
          <w:color w:val="000000"/>
          <w:spacing w:val="-2"/>
          <w:sz w:val="28"/>
          <w:szCs w:val="28"/>
          <w:lang w:val="ru-RU"/>
        </w:rPr>
        <w:t>№</w:t>
      </w:r>
      <w:r w:rsidRPr="0022255E">
        <w:rPr>
          <w:color w:val="000000"/>
          <w:sz w:val="28"/>
          <w:szCs w:val="28"/>
          <w:lang w:val="ru-RU"/>
        </w:rPr>
        <w:t xml:space="preserve">782«О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ем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» 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мес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ес«Пр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ии у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 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ям</w:t>
      </w:r>
      <w:r w:rsidRPr="0022255E">
        <w:rPr>
          <w:color w:val="000000"/>
          <w:sz w:val="28"/>
          <w:szCs w:val="28"/>
          <w:lang w:val="ru-RU"/>
        </w:rPr>
        <w:t xml:space="preserve">ик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ржанию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) кц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ымпо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м 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1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:</w:t>
      </w:r>
    </w:p>
    <w:p w:rsidR="003B58B4" w:rsidRPr="0022255E" w:rsidRDefault="003B58B4" w:rsidP="009A4405">
      <w:pPr>
        <w:spacing w:line="360" w:lineRule="auto"/>
        <w:ind w:left="57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 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жно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ии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ойно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57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 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576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 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216" w:right="354" w:firstLine="36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-по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 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нияр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вп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иро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е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;</w:t>
      </w:r>
    </w:p>
    <w:p w:rsidR="003B58B4" w:rsidRPr="0022255E" w:rsidRDefault="003B58B4" w:rsidP="009A4405">
      <w:pPr>
        <w:spacing w:line="360" w:lineRule="auto"/>
        <w:ind w:left="216" w:right="349" w:firstLine="36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z w:val="28"/>
          <w:szCs w:val="28"/>
          <w:lang w:val="ru-RU"/>
        </w:rPr>
        <w:t>ниец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ныр</w:t>
      </w:r>
      <w:r w:rsidRPr="0022255E">
        <w:rPr>
          <w:color w:val="000000"/>
          <w:spacing w:val="1"/>
          <w:sz w:val="28"/>
          <w:szCs w:val="28"/>
          <w:lang w:val="ru-RU"/>
        </w:rPr>
        <w:t>еа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ийи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цион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ойпро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амм</w:t>
      </w:r>
      <w:r w:rsidRPr="0022255E">
        <w:rPr>
          <w:color w:val="000000"/>
          <w:sz w:val="28"/>
          <w:szCs w:val="28"/>
          <w:lang w:val="ru-RU"/>
        </w:rPr>
        <w:t>ыи ихэ</w:t>
      </w:r>
      <w:r w:rsidRPr="0022255E">
        <w:rPr>
          <w:color w:val="000000"/>
          <w:spacing w:val="2"/>
          <w:sz w:val="28"/>
          <w:szCs w:val="28"/>
          <w:lang w:val="ru-RU"/>
        </w:rPr>
        <w:t>фф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 – 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ше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 xml:space="preserve"> 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ы;</w:t>
      </w:r>
    </w:p>
    <w:p w:rsidR="003B58B4" w:rsidRPr="0022255E" w:rsidRDefault="003B58B4" w:rsidP="009A4405">
      <w:pPr>
        <w:spacing w:line="360" w:lineRule="auto"/>
        <w:ind w:left="216" w:right="339" w:firstLine="360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-иныеп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ли,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 xml:space="preserve">ные 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оми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пол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и,о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 xml:space="preserve">им 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ун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ипо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ной пол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3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ии нор</w:t>
      </w:r>
      <w:r w:rsidRPr="0022255E">
        <w:rPr>
          <w:color w:val="000000"/>
          <w:spacing w:val="1"/>
          <w:sz w:val="28"/>
          <w:szCs w:val="28"/>
          <w:lang w:val="ru-RU"/>
        </w:rPr>
        <w:t>ма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-</w:t>
      </w:r>
      <w:r w:rsidRPr="0022255E">
        <w:rPr>
          <w:color w:val="000000"/>
          <w:sz w:val="28"/>
          <w:szCs w:val="28"/>
          <w:lang w:val="ru-RU"/>
        </w:rPr>
        <w:t>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у р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2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ни</w:t>
      </w:r>
      <w:r w:rsidRPr="0022255E">
        <w:rPr>
          <w:color w:val="000000"/>
          <w:sz w:val="28"/>
          <w:szCs w:val="28"/>
          <w:lang w:val="ru-RU"/>
        </w:rPr>
        <w:t>юв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режили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4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мм</w:t>
      </w:r>
      <w:r w:rsidRPr="0022255E">
        <w:rPr>
          <w:color w:val="000000"/>
          <w:sz w:val="28"/>
          <w:szCs w:val="28"/>
          <w:lang w:val="ru-RU"/>
        </w:rPr>
        <w:t>ун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3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before="10" w:line="200" w:lineRule="exact"/>
        <w:rPr>
          <w:color w:val="000000"/>
          <w:lang w:val="ru-RU"/>
        </w:rPr>
      </w:pPr>
    </w:p>
    <w:p w:rsidR="003B58B4" w:rsidRPr="0022255E" w:rsidRDefault="003B58B4" w:rsidP="009A4405">
      <w:pPr>
        <w:spacing w:line="357" w:lineRule="auto"/>
        <w:ind w:left="216" w:right="352" w:firstLine="68"/>
        <w:jc w:val="both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57" w:lineRule="auto"/>
        <w:ind w:left="216" w:right="352" w:firstLine="68"/>
        <w:jc w:val="both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57" w:lineRule="auto"/>
        <w:ind w:left="216" w:right="352" w:firstLine="68"/>
        <w:jc w:val="both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57" w:lineRule="auto"/>
        <w:ind w:left="216" w:right="352" w:firstLine="68"/>
        <w:jc w:val="both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57" w:lineRule="auto"/>
        <w:ind w:left="216" w:right="352" w:firstLine="68"/>
        <w:jc w:val="both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57" w:lineRule="auto"/>
        <w:ind w:left="216" w:right="352" w:firstLine="68"/>
        <w:jc w:val="both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57" w:lineRule="auto"/>
        <w:ind w:left="216" w:right="352" w:firstLine="68"/>
        <w:jc w:val="both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57" w:lineRule="auto"/>
        <w:ind w:left="216" w:right="352" w:firstLine="68"/>
        <w:jc w:val="both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57" w:lineRule="auto"/>
        <w:ind w:left="216" w:right="352" w:firstLine="68"/>
        <w:jc w:val="both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57" w:lineRule="auto"/>
        <w:ind w:left="216" w:right="352" w:firstLine="68"/>
        <w:jc w:val="both"/>
        <w:rPr>
          <w:color w:val="000000"/>
          <w:spacing w:val="-2"/>
          <w:sz w:val="28"/>
          <w:szCs w:val="28"/>
          <w:lang w:val="ru-RU"/>
        </w:rPr>
      </w:pPr>
    </w:p>
    <w:p w:rsidR="003B58B4" w:rsidRPr="0022255E" w:rsidRDefault="003B58B4" w:rsidP="009A4405">
      <w:pPr>
        <w:spacing w:line="357" w:lineRule="auto"/>
        <w:ind w:left="216" w:right="352" w:firstLine="68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pict>
          <v:group id="Group 6" o:spid="_x0000_s1111" style="position:absolute;left:0;text-align:left;margin-left:69.4pt;margin-top:773.25pt;width:485pt;height:0;z-index:-251654144;mso-position-horizontal-relative:page;mso-position-vertical-relative:page" coordorigin="1388,15465" coordsize="9700,0">
            <v:shape id="Freeform 7" o:spid="_x0000_s1112" style="position:absolute;left:1388;top:15465;width:9700;height:0;visibility:visible;mso-wrap-style:square;v-text-anchor:top" coordsize="9700,0" path="m,l9699,e" filled="f" strokeweight=".20464mm">
              <v:path arrowok="t" o:connecttype="custom" o:connectlocs="0,0;9699,0" o:connectangles="0,0"/>
            </v:shape>
            <w10:wrap anchorx="page" anchory="page"/>
          </v:group>
        </w:pic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лица28.</w:t>
      </w:r>
      <w:r w:rsidRPr="0022255E">
        <w:rPr>
          <w:color w:val="000000"/>
          <w:spacing w:val="-4"/>
          <w:sz w:val="28"/>
          <w:szCs w:val="28"/>
          <w:lang w:val="ru-RU"/>
        </w:rPr>
        <w:t>Плановые значения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лейр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з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ияц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нной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ы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</w:t>
      </w:r>
    </w:p>
    <w:p w:rsidR="003B58B4" w:rsidRPr="0022255E" w:rsidRDefault="003B58B4" w:rsidP="009A4405">
      <w:pPr>
        <w:spacing w:before="13" w:line="200" w:lineRule="exact"/>
        <w:rPr>
          <w:color w:val="000000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538"/>
        <w:gridCol w:w="3827"/>
        <w:gridCol w:w="1133"/>
        <w:gridCol w:w="1335"/>
        <w:gridCol w:w="970"/>
        <w:gridCol w:w="850"/>
        <w:gridCol w:w="994"/>
      </w:tblGrid>
      <w:tr w:rsidR="003B58B4" w:rsidRPr="0022255E">
        <w:trPr>
          <w:trHeight w:hRule="exact" w:val="312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72"/>
              <w:rPr>
                <w:color w:val="000000"/>
                <w:sz w:val="18"/>
                <w:szCs w:val="18"/>
              </w:rPr>
            </w:pP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№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1401" w:right="1391"/>
              <w:jc w:val="center"/>
              <w:rPr>
                <w:color w:val="000000"/>
                <w:sz w:val="18"/>
                <w:szCs w:val="18"/>
              </w:rPr>
            </w:pPr>
            <w:r w:rsidRPr="0022255E">
              <w:rPr>
                <w:b/>
                <w:bCs/>
                <w:color w:val="000000"/>
                <w:spacing w:val="2"/>
                <w:w w:val="101"/>
                <w:sz w:val="18"/>
                <w:szCs w:val="18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w w:val="101"/>
                <w:sz w:val="18"/>
                <w:szCs w:val="18"/>
              </w:rPr>
              <w:t>о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ка</w:t>
            </w:r>
            <w:r w:rsidRPr="0022255E">
              <w:rPr>
                <w:b/>
                <w:bCs/>
                <w:color w:val="000000"/>
                <w:spacing w:val="-1"/>
                <w:w w:val="101"/>
                <w:sz w:val="18"/>
                <w:szCs w:val="18"/>
              </w:rPr>
              <w:t>з</w:t>
            </w:r>
            <w:r w:rsidRPr="0022255E">
              <w:rPr>
                <w:b/>
                <w:bCs/>
                <w:color w:val="000000"/>
                <w:spacing w:val="-5"/>
                <w:w w:val="101"/>
                <w:sz w:val="18"/>
                <w:szCs w:val="18"/>
              </w:rPr>
              <w:t>а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18"/>
                <w:szCs w:val="18"/>
              </w:rPr>
              <w:t>т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w w:val="101"/>
                <w:sz w:val="18"/>
                <w:szCs w:val="18"/>
              </w:rPr>
              <w:t>л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ь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362" w:lineRule="auto"/>
              <w:ind w:left="129" w:right="96" w:firstLine="72"/>
              <w:rPr>
                <w:color w:val="000000"/>
                <w:sz w:val="18"/>
                <w:szCs w:val="18"/>
              </w:rPr>
            </w:pPr>
            <w:r w:rsidRPr="0022255E">
              <w:rPr>
                <w:b/>
                <w:bCs/>
                <w:color w:val="000000"/>
                <w:spacing w:val="-2"/>
                <w:w w:val="101"/>
                <w:sz w:val="18"/>
                <w:szCs w:val="18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w w:val="101"/>
                <w:sz w:val="18"/>
                <w:szCs w:val="18"/>
              </w:rPr>
              <w:t>д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и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18"/>
                <w:szCs w:val="18"/>
              </w:rPr>
              <w:t>н</w:t>
            </w:r>
            <w:r w:rsidRPr="0022255E">
              <w:rPr>
                <w:b/>
                <w:bCs/>
                <w:color w:val="000000"/>
                <w:spacing w:val="-4"/>
                <w:w w:val="101"/>
                <w:sz w:val="18"/>
                <w:szCs w:val="18"/>
              </w:rPr>
              <w:t>и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цаи</w:t>
            </w:r>
            <w:r w:rsidRPr="0022255E">
              <w:rPr>
                <w:b/>
                <w:bCs/>
                <w:color w:val="000000"/>
                <w:spacing w:val="-1"/>
                <w:w w:val="101"/>
                <w:sz w:val="18"/>
                <w:szCs w:val="18"/>
              </w:rPr>
              <w:t>з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ме</w:t>
            </w:r>
            <w:r w:rsidRPr="0022255E">
              <w:rPr>
                <w:b/>
                <w:bCs/>
                <w:color w:val="000000"/>
                <w:spacing w:val="-5"/>
                <w:w w:val="101"/>
                <w:sz w:val="18"/>
                <w:szCs w:val="18"/>
              </w:rPr>
              <w:t>р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ен</w:t>
            </w:r>
            <w:r w:rsidRPr="0022255E">
              <w:rPr>
                <w:b/>
                <w:bCs/>
                <w:color w:val="000000"/>
                <w:spacing w:val="-4"/>
                <w:w w:val="101"/>
                <w:sz w:val="18"/>
                <w:szCs w:val="18"/>
              </w:rPr>
              <w:t>и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я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180" w:lineRule="exact"/>
              <w:ind w:left="273" w:right="268"/>
              <w:jc w:val="center"/>
              <w:rPr>
                <w:color w:val="000000"/>
                <w:sz w:val="18"/>
                <w:szCs w:val="18"/>
              </w:rPr>
            </w:pPr>
            <w:r w:rsidRPr="0022255E">
              <w:rPr>
                <w:b/>
                <w:bCs/>
                <w:color w:val="000000"/>
                <w:spacing w:val="-1"/>
                <w:w w:val="101"/>
                <w:sz w:val="18"/>
                <w:szCs w:val="18"/>
              </w:rPr>
              <w:t>Б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w w:val="101"/>
                <w:sz w:val="18"/>
                <w:szCs w:val="18"/>
              </w:rPr>
              <w:t>з</w:t>
            </w:r>
            <w:r w:rsidRPr="0022255E">
              <w:rPr>
                <w:b/>
                <w:bCs/>
                <w:color w:val="000000"/>
                <w:spacing w:val="-5"/>
                <w:w w:val="101"/>
                <w:sz w:val="18"/>
                <w:szCs w:val="18"/>
              </w:rPr>
              <w:t>о</w:t>
            </w:r>
            <w:r w:rsidRPr="0022255E">
              <w:rPr>
                <w:b/>
                <w:bCs/>
                <w:color w:val="000000"/>
                <w:spacing w:val="2"/>
                <w:w w:val="101"/>
                <w:sz w:val="18"/>
                <w:szCs w:val="18"/>
              </w:rPr>
              <w:t>в</w:t>
            </w:r>
            <w:r w:rsidRPr="0022255E">
              <w:rPr>
                <w:b/>
                <w:bCs/>
                <w:color w:val="000000"/>
                <w:spacing w:val="-3"/>
                <w:w w:val="101"/>
                <w:sz w:val="18"/>
                <w:szCs w:val="18"/>
              </w:rPr>
              <w:t>ы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й</w:t>
            </w:r>
          </w:p>
          <w:p w:rsidR="003B58B4" w:rsidRPr="0022255E" w:rsidRDefault="003B58B4" w:rsidP="009A4405">
            <w:pPr>
              <w:ind w:left="148" w:right="145"/>
              <w:jc w:val="center"/>
              <w:rPr>
                <w:color w:val="000000"/>
                <w:sz w:val="18"/>
                <w:szCs w:val="18"/>
              </w:rPr>
            </w:pP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п</w:t>
            </w:r>
            <w:r w:rsidRPr="0022255E">
              <w:rPr>
                <w:b/>
                <w:bCs/>
                <w:color w:val="000000"/>
                <w:spacing w:val="-4"/>
                <w:w w:val="101"/>
                <w:sz w:val="18"/>
                <w:szCs w:val="18"/>
              </w:rPr>
              <w:t>о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ка</w:t>
            </w:r>
            <w:r w:rsidRPr="0022255E">
              <w:rPr>
                <w:b/>
                <w:bCs/>
                <w:color w:val="000000"/>
                <w:spacing w:val="-1"/>
                <w:w w:val="101"/>
                <w:sz w:val="18"/>
                <w:szCs w:val="18"/>
              </w:rPr>
              <w:t>з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а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18"/>
                <w:szCs w:val="18"/>
              </w:rPr>
              <w:t>т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е</w:t>
            </w:r>
            <w:r w:rsidRPr="0022255E">
              <w:rPr>
                <w:b/>
                <w:bCs/>
                <w:color w:val="000000"/>
                <w:spacing w:val="-6"/>
                <w:w w:val="101"/>
                <w:sz w:val="18"/>
                <w:szCs w:val="18"/>
              </w:rPr>
              <w:t>л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ь,</w:t>
            </w:r>
          </w:p>
          <w:p w:rsidR="003B58B4" w:rsidRPr="0022255E" w:rsidRDefault="003B58B4" w:rsidP="009A4405">
            <w:pPr>
              <w:ind w:left="297" w:right="291"/>
              <w:jc w:val="center"/>
              <w:rPr>
                <w:color w:val="000000"/>
                <w:sz w:val="18"/>
                <w:szCs w:val="18"/>
              </w:rPr>
            </w:pPr>
            <w:r w:rsidRPr="0022255E">
              <w:rPr>
                <w:b/>
                <w:bCs/>
                <w:color w:val="000000"/>
                <w:sz w:val="18"/>
                <w:szCs w:val="18"/>
              </w:rPr>
              <w:t>201</w:t>
            </w:r>
            <w:r w:rsidRPr="0022255E">
              <w:rPr>
                <w:b/>
                <w:bCs/>
                <w:color w:val="000000"/>
                <w:sz w:val="18"/>
                <w:szCs w:val="18"/>
                <w:lang w:val="ru-RU"/>
              </w:rPr>
              <w:t>8</w:t>
            </w:r>
            <w:r w:rsidRPr="0022255E">
              <w:rPr>
                <w:b/>
                <w:bCs/>
                <w:color w:val="000000"/>
                <w:spacing w:val="-1"/>
                <w:w w:val="101"/>
                <w:sz w:val="18"/>
                <w:szCs w:val="18"/>
              </w:rPr>
              <w:t>г</w:t>
            </w:r>
            <w:r w:rsidRPr="0022255E">
              <w:rPr>
                <w:b/>
                <w:bCs/>
                <w:color w:val="000000"/>
                <w:spacing w:val="-5"/>
                <w:w w:val="101"/>
                <w:sz w:val="18"/>
                <w:szCs w:val="18"/>
              </w:rPr>
              <w:t>о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д</w:t>
            </w:r>
          </w:p>
        </w:tc>
        <w:tc>
          <w:tcPr>
            <w:tcW w:w="281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spacing w:line="180" w:lineRule="exact"/>
              <w:ind w:left="556"/>
              <w:rPr>
                <w:color w:val="000000"/>
                <w:sz w:val="18"/>
                <w:szCs w:val="18"/>
              </w:rPr>
            </w:pPr>
            <w:r w:rsidRPr="0022255E">
              <w:rPr>
                <w:b/>
                <w:bCs/>
                <w:color w:val="000000"/>
                <w:spacing w:val="2"/>
                <w:sz w:val="18"/>
                <w:szCs w:val="18"/>
              </w:rPr>
              <w:t>Ц</w:t>
            </w:r>
            <w:r w:rsidRPr="0022255E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22255E">
              <w:rPr>
                <w:b/>
                <w:bCs/>
                <w:color w:val="000000"/>
                <w:spacing w:val="-6"/>
                <w:sz w:val="18"/>
                <w:szCs w:val="18"/>
              </w:rPr>
              <w:t>л</w:t>
            </w:r>
            <w:r w:rsidRPr="0022255E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22255E">
              <w:rPr>
                <w:b/>
                <w:bCs/>
                <w:color w:val="000000"/>
                <w:spacing w:val="-3"/>
                <w:sz w:val="18"/>
                <w:szCs w:val="18"/>
              </w:rPr>
              <w:t>в</w:t>
            </w:r>
            <w:r w:rsidRPr="0022255E">
              <w:rPr>
                <w:b/>
                <w:bCs/>
                <w:color w:val="000000"/>
                <w:spacing w:val="1"/>
                <w:sz w:val="18"/>
                <w:szCs w:val="18"/>
              </w:rPr>
              <w:t>ы</w:t>
            </w:r>
            <w:r w:rsidRPr="0022255E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п</w:t>
            </w:r>
            <w:r w:rsidRPr="0022255E">
              <w:rPr>
                <w:b/>
                <w:bCs/>
                <w:color w:val="000000"/>
                <w:spacing w:val="-4"/>
                <w:w w:val="101"/>
                <w:sz w:val="18"/>
                <w:szCs w:val="18"/>
              </w:rPr>
              <w:t>о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ка</w:t>
            </w:r>
            <w:r w:rsidRPr="0022255E">
              <w:rPr>
                <w:b/>
                <w:bCs/>
                <w:color w:val="000000"/>
                <w:spacing w:val="-1"/>
                <w:w w:val="101"/>
                <w:sz w:val="18"/>
                <w:szCs w:val="18"/>
              </w:rPr>
              <w:t>з</w:t>
            </w:r>
            <w:r w:rsidRPr="0022255E">
              <w:rPr>
                <w:b/>
                <w:bCs/>
                <w:color w:val="000000"/>
                <w:spacing w:val="-5"/>
                <w:w w:val="101"/>
                <w:sz w:val="18"/>
                <w:szCs w:val="18"/>
              </w:rPr>
              <w:t>а</w:t>
            </w:r>
            <w:r w:rsidRPr="0022255E">
              <w:rPr>
                <w:b/>
                <w:bCs/>
                <w:color w:val="000000"/>
                <w:spacing w:val="1"/>
                <w:w w:val="101"/>
                <w:sz w:val="18"/>
                <w:szCs w:val="18"/>
              </w:rPr>
              <w:t>т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е</w:t>
            </w:r>
            <w:r w:rsidRPr="0022255E">
              <w:rPr>
                <w:b/>
                <w:bCs/>
                <w:color w:val="000000"/>
                <w:spacing w:val="-6"/>
                <w:w w:val="101"/>
                <w:sz w:val="18"/>
                <w:szCs w:val="18"/>
              </w:rPr>
              <w:t>л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и</w:t>
            </w:r>
          </w:p>
        </w:tc>
      </w:tr>
      <w:tr w:rsidR="003B58B4" w:rsidRPr="0022255E">
        <w:trPr>
          <w:trHeight w:hRule="exact" w:val="620"/>
        </w:trPr>
        <w:tc>
          <w:tcPr>
            <w:tcW w:w="5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rPr>
                <w:color w:val="000000"/>
              </w:rPr>
            </w:pPr>
          </w:p>
        </w:tc>
        <w:tc>
          <w:tcPr>
            <w:tcW w:w="38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rPr>
                <w:color w:val="000000"/>
              </w:rPr>
            </w:pPr>
          </w:p>
        </w:tc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rPr>
                <w:color w:val="000000"/>
              </w:rPr>
            </w:pPr>
          </w:p>
        </w:tc>
        <w:tc>
          <w:tcPr>
            <w:tcW w:w="13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rPr>
                <w:color w:val="000000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297"/>
              <w:rPr>
                <w:color w:val="000000"/>
                <w:sz w:val="18"/>
                <w:szCs w:val="18"/>
                <w:lang w:val="ru-RU"/>
              </w:rPr>
            </w:pP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20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  <w:lang w:val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239"/>
              <w:rPr>
                <w:color w:val="000000"/>
                <w:sz w:val="18"/>
                <w:szCs w:val="18"/>
                <w:lang w:val="ru-RU"/>
              </w:rPr>
            </w:pP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20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  <w:lang w:val="ru-RU"/>
              </w:rPr>
              <w:t>23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B58B4" w:rsidRPr="0022255E" w:rsidRDefault="003B58B4" w:rsidP="009A4405">
            <w:pPr>
              <w:ind w:left="311"/>
              <w:rPr>
                <w:color w:val="000000"/>
                <w:sz w:val="18"/>
                <w:szCs w:val="18"/>
                <w:lang w:val="ru-RU"/>
              </w:rPr>
            </w:pPr>
            <w:r w:rsidRPr="0022255E">
              <w:rPr>
                <w:b/>
                <w:bCs/>
                <w:color w:val="000000"/>
                <w:w w:val="101"/>
                <w:sz w:val="18"/>
                <w:szCs w:val="18"/>
              </w:rPr>
              <w:t>202</w:t>
            </w:r>
            <w:r w:rsidRPr="0022255E">
              <w:rPr>
                <w:b/>
                <w:bCs/>
                <w:color w:val="000000"/>
                <w:w w:val="101"/>
                <w:sz w:val="18"/>
                <w:szCs w:val="18"/>
                <w:lang w:val="ru-RU"/>
              </w:rPr>
              <w:t>5</w:t>
            </w:r>
          </w:p>
        </w:tc>
      </w:tr>
      <w:tr w:rsidR="003B58B4" w:rsidRPr="00656FF2">
        <w:trPr>
          <w:trHeight w:hRule="exact" w:val="70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51" w:right="15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lang w:val="ru-RU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л</w:t>
            </w:r>
            <w:r w:rsidRPr="0022255E">
              <w:rPr>
                <w:b/>
                <w:bCs/>
                <w:color w:val="000000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lang w:val="ru-RU"/>
              </w:rPr>
              <w:t>а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ж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lang w:val="ru-RU"/>
              </w:rPr>
              <w:t>ии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-5"/>
                <w:lang w:val="ru-RU"/>
              </w:rPr>
              <w:t>Б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ес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р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бо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йн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3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д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ни</w:t>
            </w:r>
            <w:r w:rsidRPr="0022255E">
              <w:rPr>
                <w:b/>
                <w:bCs/>
                <w:color w:val="000000"/>
                <w:lang w:val="ru-RU"/>
              </w:rPr>
              <w:t>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/>
              </w:rPr>
            </w:pPr>
          </w:p>
        </w:tc>
      </w:tr>
      <w:tr w:rsidR="003B58B4" w:rsidRPr="0022255E">
        <w:trPr>
          <w:trHeight w:hRule="exact" w:val="70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14"/>
              <w:rPr>
                <w:color w:val="000000"/>
              </w:rPr>
            </w:pPr>
            <w:r w:rsidRPr="0022255E">
              <w:rPr>
                <w:color w:val="000000"/>
              </w:rPr>
              <w:t>1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1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У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ль</w:t>
            </w:r>
            <w:r w:rsidRPr="0022255E">
              <w:rPr>
                <w:color w:val="000000"/>
                <w:spacing w:val="-3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>ое</w:t>
            </w:r>
            <w:r w:rsidRPr="0022255E">
              <w:rPr>
                <w:color w:val="000000"/>
                <w:spacing w:val="-2"/>
                <w:lang w:val="ru-RU"/>
              </w:rPr>
              <w:t>к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4"/>
                <w:lang w:val="ru-RU"/>
              </w:rPr>
              <w:t>ч</w:t>
            </w:r>
            <w:r w:rsidRPr="0022255E">
              <w:rPr>
                <w:color w:val="000000"/>
                <w:spacing w:val="-3"/>
                <w:lang w:val="ru-RU"/>
              </w:rPr>
              <w:t>ес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5"/>
                <w:lang w:val="ru-RU"/>
              </w:rPr>
              <w:t>в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 xml:space="preserve"> 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в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 xml:space="preserve">а 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се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я</w:t>
            </w:r>
            <w:r w:rsidRPr="0022255E">
              <w:rPr>
                <w:color w:val="000000"/>
                <w:lang w:val="ru-RU"/>
              </w:rPr>
              <w:t>х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1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ни</w:t>
            </w:r>
            <w:r w:rsidRPr="0022255E">
              <w:rPr>
                <w:color w:val="000000"/>
                <w:w w:val="101"/>
                <w:lang w:val="ru-RU"/>
              </w:rPr>
              <w:t>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77"/>
              <w:rPr>
                <w:color w:val="000000"/>
              </w:rPr>
            </w:pPr>
            <w:r w:rsidRPr="0022255E">
              <w:rPr>
                <w:color w:val="000000"/>
                <w:spacing w:val="-3"/>
              </w:rPr>
              <w:t>е</w:t>
            </w:r>
            <w:r w:rsidRPr="0022255E">
              <w:rPr>
                <w:color w:val="000000"/>
                <w:spacing w:val="-2"/>
              </w:rPr>
              <w:t>д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</w:rPr>
              <w:t>/10</w:t>
            </w:r>
            <w:r w:rsidRPr="0022255E">
              <w:rPr>
                <w:color w:val="000000"/>
                <w:spacing w:val="-7"/>
              </w:rPr>
              <w:t>км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454" w:right="444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302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44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42" w:right="102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0</w:t>
            </w:r>
          </w:p>
        </w:tc>
      </w:tr>
      <w:tr w:rsidR="003B58B4" w:rsidRPr="0022255E">
        <w:trPr>
          <w:trHeight w:hRule="exact" w:val="70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14"/>
              <w:rPr>
                <w:color w:val="000000"/>
              </w:rPr>
            </w:pPr>
            <w:r w:rsidRPr="0022255E">
              <w:rPr>
                <w:color w:val="000000"/>
              </w:rPr>
              <w:t>1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2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У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ль</w:t>
            </w:r>
            <w:r w:rsidRPr="0022255E">
              <w:rPr>
                <w:color w:val="000000"/>
                <w:spacing w:val="-3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й</w:t>
            </w:r>
            <w:r w:rsidRPr="0022255E">
              <w:rPr>
                <w:color w:val="000000"/>
                <w:spacing w:val="1"/>
                <w:lang w:val="ru-RU"/>
              </w:rPr>
              <w:t xml:space="preserve"> в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с</w:t>
            </w:r>
            <w:r w:rsidRPr="0022255E">
              <w:rPr>
                <w:color w:val="000000"/>
                <w:spacing w:val="-3"/>
                <w:lang w:val="ru-RU"/>
              </w:rPr>
              <w:t>се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й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3"/>
                <w:lang w:val="ru-RU"/>
              </w:rPr>
              <w:t>д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2"/>
                <w:lang w:val="ru-RU"/>
              </w:rPr>
              <w:t>и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я</w:t>
            </w:r>
            <w:r w:rsidRPr="0022255E">
              <w:rPr>
                <w:color w:val="000000"/>
                <w:lang w:val="ru-RU"/>
              </w:rPr>
              <w:t>,</w:t>
            </w:r>
          </w:p>
          <w:p w:rsidR="003B58B4" w:rsidRPr="0022255E" w:rsidRDefault="003B58B4" w:rsidP="009A4405">
            <w:pPr>
              <w:spacing w:before="1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10"/>
                <w:lang w:val="ru-RU"/>
              </w:rPr>
              <w:t>у</w:t>
            </w:r>
            <w:r w:rsidRPr="0022255E">
              <w:rPr>
                <w:color w:val="000000"/>
                <w:lang w:val="ru-RU"/>
              </w:rPr>
              <w:t>ж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ющи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>яв</w:t>
            </w:r>
            <w:r w:rsidRPr="0022255E">
              <w:rPr>
                <w:color w:val="000000"/>
                <w:spacing w:val="-3"/>
                <w:lang w:val="ru-RU"/>
              </w:rPr>
              <w:t>з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а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w w:val="101"/>
                <w:lang w:val="ru-RU"/>
              </w:rPr>
              <w:t>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444" w:right="43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526" w:right="525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70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344" w:right="343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69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83" w:right="100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68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84" w:right="243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67</w:t>
            </w:r>
          </w:p>
        </w:tc>
      </w:tr>
      <w:tr w:rsidR="003B58B4" w:rsidRPr="0022255E">
        <w:trPr>
          <w:trHeight w:hRule="exact" w:val="70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51" w:right="15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</w:rPr>
            </w:pPr>
            <w:r w:rsidRPr="0022255E">
              <w:rPr>
                <w:b/>
                <w:bCs/>
                <w:color w:val="000000"/>
                <w:spacing w:val="1"/>
              </w:rPr>
              <w:t>П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  <w:spacing w:val="-1"/>
              </w:rPr>
              <w:t>к</w:t>
            </w:r>
            <w:r w:rsidRPr="0022255E">
              <w:rPr>
                <w:b/>
                <w:bCs/>
                <w:color w:val="000000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</w:rPr>
              <w:t>т</w:t>
            </w:r>
            <w:r w:rsidRPr="0022255E">
              <w:rPr>
                <w:b/>
                <w:bCs/>
                <w:color w:val="000000"/>
                <w:spacing w:val="1"/>
              </w:rPr>
              <w:t>е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</w:rPr>
              <w:t>ь</w:t>
            </w:r>
            <w:r w:rsidRPr="0022255E">
              <w:rPr>
                <w:b/>
                <w:bCs/>
                <w:color w:val="000000"/>
                <w:spacing w:val="-1"/>
              </w:rPr>
              <w:t>к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3"/>
              </w:rPr>
              <w:t>ч</w:t>
            </w:r>
            <w:r w:rsidRPr="0022255E">
              <w:rPr>
                <w:b/>
                <w:bCs/>
                <w:color w:val="000000"/>
                <w:spacing w:val="1"/>
              </w:rPr>
              <w:t>ес</w:t>
            </w:r>
            <w:r w:rsidRPr="0022255E">
              <w:rPr>
                <w:b/>
                <w:bCs/>
                <w:color w:val="000000"/>
                <w:spacing w:val="-3"/>
              </w:rPr>
              <w:t>т</w:t>
            </w:r>
            <w:r w:rsidRPr="0022255E">
              <w:rPr>
                <w:b/>
                <w:bCs/>
                <w:color w:val="000000"/>
                <w:spacing w:val="1"/>
              </w:rPr>
              <w:t>в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5"/>
              </w:rPr>
              <w:t>об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с</w:t>
            </w:r>
            <w:r w:rsidRPr="0022255E">
              <w:rPr>
                <w:b/>
                <w:bCs/>
                <w:color w:val="000000"/>
                <w:spacing w:val="2"/>
              </w:rPr>
              <w:t>л</w:t>
            </w:r>
            <w:r w:rsidRPr="0022255E">
              <w:rPr>
                <w:b/>
                <w:bCs/>
                <w:color w:val="000000"/>
              </w:rPr>
              <w:t>у</w:t>
            </w:r>
            <w:r w:rsidRPr="0022255E">
              <w:rPr>
                <w:b/>
                <w:bCs/>
                <w:color w:val="000000"/>
                <w:spacing w:val="-2"/>
              </w:rPr>
              <w:t>ж</w:t>
            </w:r>
            <w:r w:rsidRPr="0022255E">
              <w:rPr>
                <w:b/>
                <w:bCs/>
                <w:color w:val="000000"/>
                <w:spacing w:val="-1"/>
              </w:rPr>
              <w:t>и</w:t>
            </w:r>
            <w:r w:rsidRPr="0022255E">
              <w:rPr>
                <w:b/>
                <w:bCs/>
                <w:color w:val="000000"/>
                <w:spacing w:val="1"/>
              </w:rPr>
              <w:t>в</w:t>
            </w: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1"/>
              </w:rPr>
              <w:t>н</w:t>
            </w:r>
            <w:r w:rsidRPr="0022255E">
              <w:rPr>
                <w:b/>
                <w:bCs/>
                <w:color w:val="000000"/>
                <w:spacing w:val="-6"/>
              </w:rPr>
              <w:t>и</w:t>
            </w:r>
            <w:r w:rsidRPr="0022255E">
              <w:rPr>
                <w:b/>
                <w:bCs/>
                <w:color w:val="000000"/>
              </w:rPr>
              <w:t>я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</w:rPr>
            </w:pPr>
          </w:p>
          <w:p w:rsidR="003B58B4" w:rsidRPr="0022255E" w:rsidRDefault="003B58B4" w:rsidP="009A4405">
            <w:pPr>
              <w:ind w:left="105"/>
              <w:rPr>
                <w:color w:val="000000"/>
              </w:rPr>
            </w:pPr>
            <w:r w:rsidRPr="0022255E">
              <w:rPr>
                <w:b/>
                <w:bCs/>
                <w:color w:val="000000"/>
              </w:rPr>
              <w:t>а</w:t>
            </w:r>
            <w:r w:rsidRPr="0022255E">
              <w:rPr>
                <w:b/>
                <w:bCs/>
                <w:color w:val="000000"/>
                <w:spacing w:val="-5"/>
              </w:rPr>
              <w:t>бо</w:t>
            </w:r>
            <w:r w:rsidRPr="0022255E">
              <w:rPr>
                <w:b/>
                <w:bCs/>
                <w:color w:val="000000"/>
                <w:spacing w:val="-1"/>
              </w:rPr>
              <w:t>н</w:t>
            </w:r>
            <w:r w:rsidRPr="0022255E">
              <w:rPr>
                <w:b/>
                <w:bCs/>
                <w:color w:val="000000"/>
                <w:spacing w:val="1"/>
                <w:w w:val="101"/>
              </w:rPr>
              <w:t>е</w:t>
            </w:r>
            <w:r w:rsidRPr="0022255E">
              <w:rPr>
                <w:b/>
                <w:bCs/>
                <w:color w:val="000000"/>
                <w:spacing w:val="-1"/>
              </w:rPr>
              <w:t>н</w:t>
            </w:r>
            <w:r w:rsidRPr="0022255E">
              <w:rPr>
                <w:b/>
                <w:bCs/>
                <w:color w:val="000000"/>
                <w:spacing w:val="2"/>
              </w:rPr>
              <w:t>т</w:t>
            </w:r>
            <w:r w:rsidRPr="0022255E">
              <w:rPr>
                <w:b/>
                <w:bCs/>
                <w:color w:val="000000"/>
                <w:spacing w:val="-5"/>
              </w:rPr>
              <w:t>о</w:t>
            </w:r>
            <w:r w:rsidRPr="0022255E">
              <w:rPr>
                <w:b/>
                <w:bCs/>
                <w:color w:val="000000"/>
              </w:rPr>
              <w:t>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</w:rPr>
            </w:pPr>
          </w:p>
        </w:tc>
      </w:tr>
      <w:tr w:rsidR="003B58B4" w:rsidRPr="0022255E">
        <w:trPr>
          <w:trHeight w:hRule="exact" w:val="70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14"/>
              <w:rPr>
                <w:color w:val="000000"/>
              </w:rPr>
            </w:pPr>
            <w:r w:rsidRPr="0022255E">
              <w:rPr>
                <w:color w:val="000000"/>
              </w:rPr>
              <w:t>2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1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ля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6"/>
                <w:lang w:val="ru-RU"/>
              </w:rPr>
              <w:t>я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к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-2"/>
                <w:w w:val="101"/>
                <w:lang w:val="ru-RU"/>
              </w:rPr>
              <w:t>к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ю</w:t>
            </w:r>
            <w:r w:rsidRPr="0022255E">
              <w:rPr>
                <w:color w:val="000000"/>
                <w:spacing w:val="-1"/>
                <w:w w:val="101"/>
                <w:lang w:val="ru-RU"/>
              </w:rPr>
              <w:t>ч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,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л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1"/>
                <w:lang w:val="ru-RU"/>
              </w:rPr>
              <w:t>е</w:t>
            </w:r>
            <w:r w:rsidRPr="0022255E">
              <w:rPr>
                <w:color w:val="000000"/>
                <w:spacing w:val="-2"/>
                <w:lang w:val="ru-RU"/>
              </w:rPr>
              <w:t>нн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я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 xml:space="preserve"> и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lang w:val="ru-RU"/>
              </w:rPr>
              <w:t>м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w w:val="101"/>
                <w:lang w:val="ru-RU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444" w:right="43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478" w:right="47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96" w:right="290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73"/>
              <w:rPr>
                <w:color w:val="000000"/>
              </w:rPr>
            </w:pPr>
            <w:r w:rsidRPr="0022255E">
              <w:rPr>
                <w:color w:val="000000"/>
              </w:rPr>
              <w:t>100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309" w:right="300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100</w:t>
            </w:r>
          </w:p>
        </w:tc>
      </w:tr>
      <w:tr w:rsidR="003B58B4" w:rsidRPr="00656FF2">
        <w:trPr>
          <w:trHeight w:hRule="exact" w:val="70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51" w:right="153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П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lang w:val="ru-RU"/>
              </w:rPr>
              <w:t>аза</w:t>
            </w:r>
            <w:r w:rsidRPr="0022255E">
              <w:rPr>
                <w:b/>
                <w:bCs/>
                <w:color w:val="000000"/>
                <w:spacing w:val="-2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</w:t>
            </w:r>
            <w:r w:rsidRPr="0022255E">
              <w:rPr>
                <w:b/>
                <w:bCs/>
                <w:color w:val="000000"/>
                <w:spacing w:val="2"/>
                <w:lang w:val="ru-RU"/>
              </w:rPr>
              <w:t>л</w:t>
            </w:r>
            <w:r w:rsidRPr="0022255E">
              <w:rPr>
                <w:b/>
                <w:bCs/>
                <w:color w:val="000000"/>
                <w:lang w:val="ru-RU"/>
              </w:rPr>
              <w:t>ь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lang w:val="ru-RU"/>
              </w:rPr>
              <w:t>а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ес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lang w:val="ru-RU"/>
              </w:rPr>
              <w:t xml:space="preserve">а 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к</w:t>
            </w:r>
            <w:r w:rsidRPr="0022255E">
              <w:rPr>
                <w:b/>
                <w:bCs/>
                <w:color w:val="000000"/>
                <w:lang w:val="ru-RU"/>
              </w:rPr>
              <w:t>и</w:t>
            </w:r>
            <w:r w:rsidRPr="0022255E">
              <w:rPr>
                <w:b/>
                <w:bCs/>
                <w:color w:val="000000"/>
                <w:spacing w:val="1"/>
                <w:w w:val="101"/>
                <w:lang w:val="ru-RU"/>
              </w:rPr>
              <w:t>с</w:t>
            </w:r>
            <w:r w:rsidRPr="0022255E">
              <w:rPr>
                <w:b/>
                <w:bCs/>
                <w:color w:val="000000"/>
                <w:spacing w:val="-3"/>
                <w:lang w:val="ru-RU"/>
              </w:rPr>
              <w:t>т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ч</w:t>
            </w:r>
            <w:r w:rsidRPr="0022255E">
              <w:rPr>
                <w:b/>
                <w:bCs/>
                <w:color w:val="000000"/>
                <w:spacing w:val="-1"/>
                <w:lang w:val="ru-RU"/>
              </w:rPr>
              <w:t>н</w:t>
            </w:r>
            <w:r w:rsidRPr="0022255E">
              <w:rPr>
                <w:b/>
                <w:bCs/>
                <w:color w:val="000000"/>
                <w:spacing w:val="1"/>
                <w:lang w:val="ru-RU"/>
              </w:rPr>
              <w:t>ы</w:t>
            </w:r>
            <w:r w:rsidRPr="0022255E">
              <w:rPr>
                <w:b/>
                <w:bCs/>
                <w:color w:val="000000"/>
                <w:lang w:val="ru-RU"/>
              </w:rPr>
              <w:t>х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ind w:left="105"/>
              <w:rPr>
                <w:color w:val="000000"/>
                <w:lang w:val="ru-RU"/>
              </w:rPr>
            </w:pPr>
            <w:r w:rsidRPr="0022255E">
              <w:rPr>
                <w:b/>
                <w:bCs/>
                <w:color w:val="000000"/>
                <w:spacing w:val="1"/>
                <w:lang w:val="ru-RU"/>
              </w:rPr>
              <w:t>в</w:t>
            </w:r>
            <w:r w:rsidRPr="0022255E">
              <w:rPr>
                <w:b/>
                <w:bCs/>
                <w:color w:val="000000"/>
                <w:spacing w:val="-5"/>
                <w:lang w:val="ru-RU"/>
              </w:rPr>
              <w:t>о</w:t>
            </w:r>
            <w:r w:rsidRPr="0022255E">
              <w:rPr>
                <w:b/>
                <w:bCs/>
                <w:color w:val="000000"/>
                <w:lang w:val="ru-RU"/>
              </w:rPr>
              <w:t>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rPr>
                <w:color w:val="000000"/>
                <w:lang w:val="ru-RU"/>
              </w:rPr>
            </w:pPr>
          </w:p>
        </w:tc>
      </w:tr>
      <w:tr w:rsidR="003B58B4" w:rsidRPr="0022255E">
        <w:trPr>
          <w:trHeight w:hRule="exact" w:val="104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114"/>
              <w:rPr>
                <w:color w:val="000000"/>
              </w:rPr>
            </w:pPr>
            <w:r w:rsidRPr="0022255E">
              <w:rPr>
                <w:color w:val="000000"/>
              </w:rPr>
              <w:t>3</w:t>
            </w:r>
            <w:r w:rsidRPr="0022255E">
              <w:rPr>
                <w:color w:val="000000"/>
                <w:spacing w:val="2"/>
              </w:rPr>
              <w:t>.</w:t>
            </w:r>
            <w:r w:rsidRPr="0022255E">
              <w:rPr>
                <w:color w:val="000000"/>
                <w:spacing w:val="-5"/>
              </w:rPr>
              <w:t>1</w:t>
            </w:r>
            <w:r w:rsidRPr="0022255E">
              <w:rPr>
                <w:color w:val="000000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spacing w:line="220" w:lineRule="exact"/>
              <w:ind w:left="105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Д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лях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2"/>
                <w:lang w:val="ru-RU"/>
              </w:rPr>
              <w:t>з</w:t>
            </w:r>
            <w:r w:rsidRPr="0022255E">
              <w:rPr>
                <w:color w:val="000000"/>
                <w:spacing w:val="-2"/>
                <w:lang w:val="ru-RU"/>
              </w:rPr>
              <w:t>яй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н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4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-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spacing w:val="3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4"/>
                <w:w w:val="101"/>
                <w:lang w:val="ru-RU"/>
              </w:rPr>
              <w:t>ч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</w:p>
          <w:p w:rsidR="003B58B4" w:rsidRPr="0022255E" w:rsidRDefault="003B58B4" w:rsidP="009A4405">
            <w:pPr>
              <w:spacing w:before="6" w:line="100" w:lineRule="exact"/>
              <w:rPr>
                <w:color w:val="000000"/>
                <w:sz w:val="11"/>
                <w:szCs w:val="11"/>
                <w:lang w:val="ru-RU"/>
              </w:rPr>
            </w:pPr>
          </w:p>
          <w:p w:rsidR="003B58B4" w:rsidRPr="0022255E" w:rsidRDefault="003B58B4" w:rsidP="009A4405">
            <w:pPr>
              <w:spacing w:line="360" w:lineRule="auto"/>
              <w:ind w:left="105" w:right="296"/>
              <w:rPr>
                <w:color w:val="000000"/>
                <w:lang w:val="ru-RU"/>
              </w:rPr>
            </w:pP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lang w:val="ru-RU"/>
              </w:rPr>
              <w:t>,</w:t>
            </w:r>
            <w:r w:rsidRPr="0022255E">
              <w:rPr>
                <w:color w:val="000000"/>
                <w:spacing w:val="-2"/>
                <w:lang w:val="ru-RU"/>
              </w:rPr>
              <w:t>п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д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-1"/>
                <w:lang w:val="ru-RU"/>
              </w:rPr>
              <w:t>г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2"/>
                <w:lang w:val="ru-RU"/>
              </w:rPr>
              <w:t>ющи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lang w:val="ru-RU"/>
              </w:rPr>
              <w:t>я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1"/>
                <w:lang w:val="ru-RU"/>
              </w:rPr>
              <w:t>ч</w:t>
            </w:r>
            <w:r w:rsidRPr="0022255E">
              <w:rPr>
                <w:color w:val="000000"/>
                <w:spacing w:val="-2"/>
                <w:lang w:val="ru-RU"/>
              </w:rPr>
              <w:t>и</w:t>
            </w:r>
            <w:r w:rsidRPr="0022255E">
              <w:rPr>
                <w:color w:val="000000"/>
                <w:spacing w:val="1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тк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>,в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бщ</w:t>
            </w:r>
            <w:r w:rsidRPr="0022255E">
              <w:rPr>
                <w:color w:val="000000"/>
                <w:spacing w:val="-3"/>
                <w:w w:val="101"/>
                <w:lang w:val="ru-RU"/>
              </w:rPr>
              <w:t>е</w:t>
            </w:r>
            <w:r w:rsidRPr="0022255E">
              <w:rPr>
                <w:color w:val="000000"/>
                <w:lang w:val="ru-RU"/>
              </w:rPr>
              <w:t xml:space="preserve">м 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spacing w:val="1"/>
                <w:lang w:val="ru-RU"/>
              </w:rPr>
              <w:t>ъ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lang w:val="ru-RU"/>
              </w:rPr>
              <w:t>е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б</w:t>
            </w:r>
            <w:r w:rsidRPr="0022255E">
              <w:rPr>
                <w:color w:val="000000"/>
                <w:lang w:val="ru-RU"/>
              </w:rPr>
              <w:t>р</w:t>
            </w:r>
            <w:r w:rsidRPr="0022255E">
              <w:rPr>
                <w:color w:val="000000"/>
                <w:spacing w:val="1"/>
                <w:lang w:val="ru-RU"/>
              </w:rPr>
              <w:t>а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spacing w:val="1"/>
                <w:lang w:val="ru-RU"/>
              </w:rPr>
              <w:t>ва</w:t>
            </w:r>
            <w:r w:rsidRPr="0022255E">
              <w:rPr>
                <w:color w:val="000000"/>
                <w:spacing w:val="-3"/>
                <w:lang w:val="ru-RU"/>
              </w:rPr>
              <w:t>е</w:t>
            </w:r>
            <w:r w:rsidRPr="0022255E">
              <w:rPr>
                <w:color w:val="000000"/>
                <w:spacing w:val="2"/>
                <w:lang w:val="ru-RU"/>
              </w:rPr>
              <w:t>м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-3"/>
                <w:lang w:val="ru-RU"/>
              </w:rPr>
              <w:t>с</w:t>
            </w:r>
            <w:r w:rsidRPr="0022255E">
              <w:rPr>
                <w:color w:val="000000"/>
                <w:spacing w:val="-2"/>
                <w:lang w:val="ru-RU"/>
              </w:rPr>
              <w:t>т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spacing w:val="-1"/>
                <w:lang w:val="ru-RU"/>
              </w:rPr>
              <w:t>ч</w:t>
            </w:r>
            <w:r w:rsidRPr="0022255E">
              <w:rPr>
                <w:color w:val="000000"/>
                <w:spacing w:val="-2"/>
                <w:lang w:val="ru-RU"/>
              </w:rPr>
              <w:t>н</w:t>
            </w:r>
            <w:r w:rsidRPr="0022255E">
              <w:rPr>
                <w:color w:val="000000"/>
                <w:spacing w:val="-1"/>
                <w:lang w:val="ru-RU"/>
              </w:rPr>
              <w:t>ы</w:t>
            </w:r>
            <w:r w:rsidRPr="0022255E">
              <w:rPr>
                <w:color w:val="000000"/>
                <w:lang w:val="ru-RU"/>
              </w:rPr>
              <w:t>х</w:t>
            </w:r>
            <w:r w:rsidRPr="0022255E">
              <w:rPr>
                <w:color w:val="000000"/>
                <w:spacing w:val="1"/>
                <w:lang w:val="ru-RU"/>
              </w:rPr>
              <w:t>в</w:t>
            </w:r>
            <w:r w:rsidRPr="0022255E">
              <w:rPr>
                <w:color w:val="000000"/>
                <w:spacing w:val="-5"/>
                <w:lang w:val="ru-RU"/>
              </w:rPr>
              <w:t>о</w:t>
            </w:r>
            <w:r w:rsidRPr="0022255E">
              <w:rPr>
                <w:color w:val="000000"/>
                <w:lang w:val="ru-RU"/>
              </w:rPr>
              <w:t>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444" w:right="439"/>
              <w:jc w:val="center"/>
              <w:rPr>
                <w:color w:val="000000"/>
              </w:rPr>
            </w:pPr>
            <w:r w:rsidRPr="0022255E">
              <w:rPr>
                <w:color w:val="000000"/>
              </w:rPr>
              <w:t>%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454" w:right="444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45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96" w:right="290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48,5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273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51,5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8B4" w:rsidRPr="0022255E" w:rsidRDefault="003B58B4" w:rsidP="009A4405">
            <w:pPr>
              <w:ind w:left="309" w:right="300"/>
              <w:jc w:val="center"/>
              <w:rPr>
                <w:color w:val="000000"/>
                <w:lang w:val="ru-RU"/>
              </w:rPr>
            </w:pPr>
            <w:r w:rsidRPr="0022255E">
              <w:rPr>
                <w:color w:val="000000"/>
                <w:lang w:val="ru-RU"/>
              </w:rPr>
              <w:t>61,5</w:t>
            </w:r>
          </w:p>
        </w:tc>
      </w:tr>
    </w:tbl>
    <w:p w:rsidR="003B58B4" w:rsidRPr="0022255E" w:rsidRDefault="003B58B4" w:rsidP="009A4405">
      <w:pPr>
        <w:rPr>
          <w:color w:val="000000"/>
        </w:rPr>
        <w:sectPr w:rsidR="003B58B4" w:rsidRPr="0022255E" w:rsidSect="00C10516">
          <w:headerReference w:type="default" r:id="rId47"/>
          <w:footerReference w:type="default" r:id="rId48"/>
          <w:pgSz w:w="11920" w:h="16840"/>
          <w:pgMar w:top="1200" w:right="700" w:bottom="280" w:left="1200" w:header="730" w:footer="967" w:gutter="0"/>
          <w:pgNumType w:start="87"/>
          <w:cols w:space="720"/>
        </w:sectPr>
      </w:pPr>
    </w:p>
    <w:p w:rsidR="003B58B4" w:rsidRPr="0022255E" w:rsidRDefault="003B58B4" w:rsidP="009A4405">
      <w:pPr>
        <w:spacing w:before="6" w:line="180" w:lineRule="exact"/>
        <w:rPr>
          <w:color w:val="000000"/>
          <w:sz w:val="18"/>
          <w:szCs w:val="18"/>
        </w:rPr>
      </w:pPr>
    </w:p>
    <w:p w:rsidR="003B58B4" w:rsidRPr="0022255E" w:rsidRDefault="003B58B4" w:rsidP="009A4405">
      <w:pPr>
        <w:spacing w:before="22" w:line="360" w:lineRule="auto"/>
        <w:ind w:left="136" w:right="112"/>
        <w:jc w:val="both"/>
        <w:rPr>
          <w:b/>
          <w:bCs/>
          <w:color w:val="000000"/>
          <w:sz w:val="28"/>
          <w:szCs w:val="28"/>
          <w:lang w:val="ru-RU"/>
        </w:rPr>
      </w:pPr>
      <w:r w:rsidRPr="0022255E">
        <w:rPr>
          <w:b/>
          <w:bCs/>
          <w:color w:val="000000"/>
          <w:sz w:val="28"/>
          <w:szCs w:val="28"/>
          <w:lang w:val="ru-RU"/>
        </w:rPr>
        <w:t>8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.</w:t>
      </w:r>
      <w:r w:rsidRPr="0022255E">
        <w:rPr>
          <w:b/>
          <w:bCs/>
          <w:color w:val="000000"/>
          <w:sz w:val="28"/>
          <w:szCs w:val="28"/>
          <w:lang w:val="ru-RU"/>
        </w:rPr>
        <w:t>«Пере</w:t>
      </w:r>
      <w:r w:rsidRPr="0022255E">
        <w:rPr>
          <w:b/>
          <w:bCs/>
          <w:color w:val="000000"/>
          <w:spacing w:val="2"/>
          <w:sz w:val="28"/>
          <w:szCs w:val="28"/>
          <w:lang w:val="ru-RU"/>
        </w:rPr>
        <w:t>ч</w:t>
      </w:r>
      <w:r w:rsidRPr="0022255E">
        <w:rPr>
          <w:b/>
          <w:bCs/>
          <w:color w:val="000000"/>
          <w:spacing w:val="1"/>
          <w:sz w:val="28"/>
          <w:szCs w:val="28"/>
          <w:lang w:val="ru-RU"/>
        </w:rPr>
        <w:t>е</w:t>
      </w:r>
      <w:r w:rsidRPr="0022255E">
        <w:rPr>
          <w:b/>
          <w:bCs/>
          <w:color w:val="000000"/>
          <w:spacing w:val="3"/>
          <w:sz w:val="28"/>
          <w:szCs w:val="28"/>
          <w:lang w:val="ru-RU"/>
        </w:rPr>
        <w:t>н</w:t>
      </w:r>
      <w:r w:rsidRPr="0022255E">
        <w:rPr>
          <w:b/>
          <w:bCs/>
          <w:color w:val="000000"/>
          <w:sz w:val="28"/>
          <w:szCs w:val="28"/>
          <w:lang w:val="ru-RU"/>
        </w:rPr>
        <w:t>ьвыявленных бесхозяйныхобъектовцентрализованной системыводоотведенияипереченьорганизаций,уполномоченных наих эксплуатацию»</w:t>
      </w:r>
    </w:p>
    <w:p w:rsidR="003B58B4" w:rsidRPr="0022255E" w:rsidRDefault="003B58B4" w:rsidP="009A4405">
      <w:pPr>
        <w:spacing w:before="17" w:line="360" w:lineRule="auto"/>
        <w:rPr>
          <w:color w:val="000000"/>
          <w:sz w:val="22"/>
          <w:szCs w:val="22"/>
          <w:lang w:val="ru-RU"/>
        </w:rPr>
      </w:pPr>
    </w:p>
    <w:p w:rsidR="003B58B4" w:rsidRPr="0022255E" w:rsidRDefault="003B58B4" w:rsidP="009A4405">
      <w:pPr>
        <w:spacing w:line="360" w:lineRule="auto"/>
        <w:ind w:left="136" w:right="108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нияобо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,и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>мпризн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хоз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 xml:space="preserve">йного,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утпо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8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ь оти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пол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нов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нной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9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сс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ой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 xml:space="preserve">ции,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</w:t>
      </w:r>
      <w:r w:rsidRPr="0022255E">
        <w:rPr>
          <w:color w:val="000000"/>
          <w:spacing w:val="-1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сс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ции,ор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нов</w:t>
      </w:r>
      <w:r w:rsidRPr="0022255E">
        <w:rPr>
          <w:color w:val="000000"/>
          <w:spacing w:val="1"/>
          <w:sz w:val="28"/>
          <w:szCs w:val="28"/>
          <w:lang w:val="ru-RU"/>
        </w:rPr>
        <w:t>мес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сам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е нао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ииз</w:t>
      </w:r>
      <w:r w:rsidRPr="0022255E">
        <w:rPr>
          <w:color w:val="000000"/>
          <w:spacing w:val="1"/>
          <w:sz w:val="28"/>
          <w:szCs w:val="28"/>
          <w:lang w:val="ru-RU"/>
        </w:rPr>
        <w:t>ая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ий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ри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хи</w:t>
      </w:r>
      <w:r w:rsidRPr="0022255E">
        <w:rPr>
          <w:color w:val="000000"/>
          <w:spacing w:val="2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изиче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х лиц,а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же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4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ж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 ор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низ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ц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й,вхо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ео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нияц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z w:val="28"/>
          <w:szCs w:val="28"/>
          <w:lang w:val="ru-RU"/>
        </w:rPr>
        <w:t>изо</w:t>
      </w:r>
      <w:r w:rsidRPr="0022255E">
        <w:rPr>
          <w:color w:val="000000"/>
          <w:spacing w:val="-1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й.</w:t>
      </w:r>
      <w:r w:rsidRPr="0022255E">
        <w:rPr>
          <w:color w:val="000000"/>
          <w:spacing w:val="-1"/>
          <w:sz w:val="28"/>
          <w:szCs w:val="28"/>
          <w:lang w:val="ru-RU"/>
        </w:rPr>
        <w:t>Эк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ция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хоз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йн</w:t>
      </w:r>
      <w:r w:rsidRPr="0022255E">
        <w:rPr>
          <w:color w:val="000000"/>
          <w:spacing w:val="9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 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овц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оло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женияи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)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,в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ле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опр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ныхи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лиз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ционн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 xml:space="preserve">х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й,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у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м эк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6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ор</w:t>
      </w:r>
      <w:r w:rsidRPr="0022255E">
        <w:rPr>
          <w:color w:val="000000"/>
          <w:spacing w:val="5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z w:val="28"/>
          <w:szCs w:val="28"/>
          <w:lang w:val="ru-RU"/>
        </w:rPr>
        <w:t>п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3"/>
          <w:sz w:val="28"/>
          <w:szCs w:val="28"/>
          <w:lang w:val="ru-RU"/>
        </w:rPr>
        <w:t>ю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жениеи</w:t>
      </w:r>
      <w:r w:rsidRPr="0022255E">
        <w:rPr>
          <w:color w:val="000000"/>
          <w:spacing w:val="-1"/>
          <w:sz w:val="28"/>
          <w:szCs w:val="28"/>
          <w:lang w:val="ru-RU"/>
        </w:rPr>
        <w:t>(</w:t>
      </w:r>
      <w:r w:rsidRPr="0022255E">
        <w:rPr>
          <w:color w:val="000000"/>
          <w:sz w:val="28"/>
          <w:szCs w:val="28"/>
          <w:lang w:val="ru-RU"/>
        </w:rPr>
        <w:t>ил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)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е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явпор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,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ом</w:t>
      </w:r>
      <w:r w:rsidRPr="0022255E">
        <w:rPr>
          <w:color w:val="000000"/>
          <w:spacing w:val="1"/>
          <w:sz w:val="28"/>
          <w:szCs w:val="28"/>
          <w:lang w:val="ru-RU"/>
        </w:rPr>
        <w:t>Фе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ным з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номот07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12</w:t>
      </w:r>
      <w:r w:rsidRPr="0022255E">
        <w:rPr>
          <w:color w:val="000000"/>
          <w:spacing w:val="2"/>
          <w:sz w:val="28"/>
          <w:szCs w:val="28"/>
          <w:lang w:val="ru-RU"/>
        </w:rPr>
        <w:t>.</w:t>
      </w:r>
      <w:r w:rsidRPr="0022255E">
        <w:rPr>
          <w:color w:val="000000"/>
          <w:sz w:val="28"/>
          <w:szCs w:val="28"/>
          <w:lang w:val="ru-RU"/>
        </w:rPr>
        <w:t>20</w:t>
      </w:r>
      <w:r w:rsidRPr="0022255E">
        <w:rPr>
          <w:color w:val="000000"/>
          <w:spacing w:val="4"/>
          <w:sz w:val="28"/>
          <w:szCs w:val="28"/>
          <w:lang w:val="ru-RU"/>
        </w:rPr>
        <w:t>1</w:t>
      </w:r>
      <w:r w:rsidRPr="0022255E">
        <w:rPr>
          <w:color w:val="000000"/>
          <w:sz w:val="28"/>
          <w:szCs w:val="28"/>
          <w:lang w:val="ru-RU"/>
        </w:rPr>
        <w:t xml:space="preserve">1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.№41</w:t>
      </w:r>
      <w:r w:rsidRPr="0022255E">
        <w:rPr>
          <w:color w:val="000000"/>
          <w:spacing w:val="1"/>
          <w:sz w:val="28"/>
          <w:szCs w:val="28"/>
          <w:lang w:val="ru-RU"/>
        </w:rPr>
        <w:t>6</w:t>
      </w:r>
      <w:r w:rsidRPr="0022255E">
        <w:rPr>
          <w:color w:val="000000"/>
          <w:spacing w:val="-2"/>
          <w:sz w:val="28"/>
          <w:szCs w:val="28"/>
          <w:lang w:val="ru-RU"/>
        </w:rPr>
        <w:t>-</w:t>
      </w:r>
      <w:r w:rsidRPr="0022255E">
        <w:rPr>
          <w:color w:val="000000"/>
          <w:spacing w:val="1"/>
          <w:sz w:val="28"/>
          <w:szCs w:val="28"/>
          <w:lang w:val="ru-RU"/>
        </w:rPr>
        <w:t>Ф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 xml:space="preserve">жениии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5"/>
          <w:sz w:val="28"/>
          <w:szCs w:val="28"/>
          <w:lang w:val="ru-RU"/>
        </w:rPr>
        <w:t>»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4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 xml:space="preserve"> 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4"/>
          <w:sz w:val="28"/>
          <w:szCs w:val="28"/>
          <w:lang w:val="ru-RU"/>
        </w:rPr>
        <w:t>й</w:t>
      </w:r>
      <w:r w:rsidRPr="0022255E">
        <w:rPr>
          <w:color w:val="000000"/>
          <w:sz w:val="28"/>
          <w:szCs w:val="28"/>
          <w:lang w:val="ru-RU"/>
        </w:rPr>
        <w:t>но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жи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 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z w:val="28"/>
          <w:szCs w:val="28"/>
          <w:lang w:val="ru-RU"/>
        </w:rPr>
        <w:t>ана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тв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га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,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4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1"/>
          <w:sz w:val="28"/>
          <w:szCs w:val="28"/>
          <w:lang w:val="ru-RU"/>
        </w:rPr>
        <w:t>ще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уюр</w:t>
      </w:r>
      <w:r w:rsidRPr="0022255E">
        <w:rPr>
          <w:color w:val="000000"/>
          <w:spacing w:val="1"/>
          <w:sz w:val="28"/>
          <w:szCs w:val="28"/>
          <w:lang w:val="ru-RU"/>
        </w:rPr>
        <w:t>ег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юпр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внан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ижим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е 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ои 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локс ни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,призн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ниев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номпор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епр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 xml:space="preserve">а 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ципа</w:t>
      </w:r>
      <w:r w:rsidRPr="0022255E">
        <w:rPr>
          <w:color w:val="000000"/>
          <w:spacing w:val="6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 xml:space="preserve">ной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ина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6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нныео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ыо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3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 xml:space="preserve">я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z w:val="28"/>
          <w:szCs w:val="28"/>
          <w:lang w:val="ru-RU"/>
        </w:rPr>
        <w:t>рнымпо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</w:t>
      </w:r>
      <w:r w:rsidRPr="0022255E">
        <w:rPr>
          <w:color w:val="000000"/>
          <w:spacing w:val="3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м 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инис</w:t>
      </w:r>
      <w:r w:rsidRPr="0022255E">
        <w:rPr>
          <w:color w:val="000000"/>
          <w:spacing w:val="-1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6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п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6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, 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у</w:t>
      </w:r>
      <w:r w:rsidRPr="0022255E">
        <w:rPr>
          <w:color w:val="000000"/>
          <w:spacing w:val="1"/>
          <w:sz w:val="28"/>
          <w:szCs w:val="28"/>
          <w:lang w:val="ru-RU"/>
        </w:rPr>
        <w:t>щес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pacing w:val="6"/>
          <w:sz w:val="28"/>
          <w:szCs w:val="28"/>
          <w:lang w:val="ru-RU"/>
        </w:rPr>
        <w:t>щ</w:t>
      </w:r>
      <w:r w:rsidRPr="0022255E">
        <w:rPr>
          <w:color w:val="000000"/>
          <w:sz w:val="28"/>
          <w:szCs w:val="28"/>
          <w:lang w:val="ru-RU"/>
        </w:rPr>
        <w:t>им п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5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z w:val="28"/>
          <w:szCs w:val="28"/>
          <w:lang w:val="ru-RU"/>
        </w:rPr>
        <w:t>ия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циипо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нияпо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pacing w:val="-2"/>
          <w:sz w:val="28"/>
          <w:szCs w:val="28"/>
          <w:lang w:val="ru-RU"/>
        </w:rPr>
        <w:t>ю</w:t>
      </w:r>
      <w:r w:rsidRPr="0022255E">
        <w:rPr>
          <w:color w:val="000000"/>
          <w:sz w:val="28"/>
          <w:szCs w:val="28"/>
          <w:lang w:val="ru-RU"/>
        </w:rPr>
        <w:t>, пользованию ир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z w:val="28"/>
          <w:szCs w:val="28"/>
          <w:lang w:val="ru-RU"/>
        </w:rPr>
        <w:t>пор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ж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ниюо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ъ</w:t>
      </w:r>
      <w:r w:rsidRPr="0022255E">
        <w:rPr>
          <w:color w:val="000000"/>
          <w:spacing w:val="6"/>
          <w:sz w:val="28"/>
          <w:szCs w:val="28"/>
          <w:lang w:val="ru-RU"/>
        </w:rPr>
        <w:t>е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ам</w:t>
      </w:r>
      <w:r w:rsidRPr="0022255E">
        <w:rPr>
          <w:color w:val="000000"/>
          <w:sz w:val="28"/>
          <w:szCs w:val="28"/>
          <w:lang w:val="ru-RU"/>
        </w:rPr>
        <w:t>и</w:t>
      </w:r>
      <w:r w:rsidRPr="0022255E">
        <w:rPr>
          <w:color w:val="000000"/>
          <w:spacing w:val="6"/>
          <w:sz w:val="28"/>
          <w:szCs w:val="28"/>
          <w:lang w:val="ru-RU"/>
        </w:rPr>
        <w:t xml:space="preserve"> м</w:t>
      </w:r>
      <w:r w:rsidRPr="0022255E">
        <w:rPr>
          <w:color w:val="000000"/>
          <w:sz w:val="28"/>
          <w:szCs w:val="28"/>
          <w:lang w:val="ru-RU"/>
        </w:rPr>
        <w:t>униципа</w:t>
      </w:r>
      <w:r w:rsidRPr="0022255E">
        <w:rPr>
          <w:color w:val="000000"/>
          <w:spacing w:val="5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о</w:t>
      </w:r>
      <w:r w:rsidRPr="0022255E">
        <w:rPr>
          <w:color w:val="000000"/>
          <w:sz w:val="28"/>
          <w:szCs w:val="28"/>
          <w:lang w:val="ru-RU"/>
        </w:rPr>
        <w:t xml:space="preserve">й 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нно</w:t>
      </w:r>
      <w:r w:rsidRPr="0022255E">
        <w:rPr>
          <w:color w:val="000000"/>
          <w:spacing w:val="5"/>
          <w:sz w:val="28"/>
          <w:szCs w:val="28"/>
          <w:lang w:val="ru-RU"/>
        </w:rPr>
        <w:t>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 xml:space="preserve">и 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-2"/>
          <w:sz w:val="28"/>
          <w:szCs w:val="28"/>
          <w:lang w:val="ru-RU"/>
        </w:rPr>
        <w:t>ь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.</w:t>
      </w:r>
    </w:p>
    <w:p w:rsidR="003B58B4" w:rsidRPr="0022255E" w:rsidRDefault="003B58B4" w:rsidP="009A4405">
      <w:pPr>
        <w:spacing w:line="360" w:lineRule="auto"/>
        <w:ind w:left="136" w:right="107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pacing w:val="-4"/>
          <w:sz w:val="28"/>
          <w:szCs w:val="28"/>
          <w:lang w:val="ru-RU"/>
        </w:rPr>
        <w:t>Н</w:t>
      </w:r>
      <w:r w:rsidRPr="0022255E">
        <w:rPr>
          <w:color w:val="000000"/>
          <w:sz w:val="28"/>
          <w:szCs w:val="28"/>
          <w:lang w:val="ru-RU"/>
        </w:rPr>
        <w:t>а</w:t>
      </w:r>
      <w:r w:rsidRPr="0022255E">
        <w:rPr>
          <w:color w:val="000000"/>
          <w:spacing w:val="1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ме</w:t>
      </w:r>
      <w:r w:rsidRPr="0022255E">
        <w:rPr>
          <w:color w:val="000000"/>
          <w:sz w:val="28"/>
          <w:szCs w:val="28"/>
          <w:lang w:val="ru-RU"/>
        </w:rPr>
        <w:t>нтр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зр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4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ин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яще</w:t>
      </w:r>
      <w:r w:rsidRPr="0022255E">
        <w:rPr>
          <w:color w:val="000000"/>
          <w:sz w:val="28"/>
          <w:szCs w:val="28"/>
          <w:lang w:val="ru-RU"/>
        </w:rPr>
        <w:t>й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6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жения и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z w:val="28"/>
          <w:szCs w:val="28"/>
          <w:lang w:val="ru-RU"/>
        </w:rPr>
        <w:t>оо</w:t>
      </w:r>
      <w:r w:rsidRPr="0022255E">
        <w:rPr>
          <w:color w:val="000000"/>
          <w:spacing w:val="-2"/>
          <w:sz w:val="28"/>
          <w:szCs w:val="28"/>
          <w:lang w:val="ru-RU"/>
        </w:rPr>
        <w:t>тв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</w:t>
      </w:r>
      <w:r w:rsidRPr="0022255E">
        <w:rPr>
          <w:color w:val="000000"/>
          <w:spacing w:val="4"/>
          <w:sz w:val="28"/>
          <w:szCs w:val="28"/>
          <w:lang w:val="ru-RU"/>
        </w:rPr>
        <w:t>и</w:t>
      </w:r>
      <w:r w:rsidRPr="0022255E">
        <w:rPr>
          <w:color w:val="000000"/>
          <w:sz w:val="28"/>
          <w:szCs w:val="28"/>
          <w:lang w:val="ru-RU"/>
        </w:rPr>
        <w:t xml:space="preserve">я в 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р</w:t>
      </w:r>
      <w:r w:rsidRPr="0022255E">
        <w:rPr>
          <w:color w:val="000000"/>
          <w:spacing w:val="1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ниц</w:t>
      </w:r>
      <w:r w:rsidRPr="0022255E">
        <w:rPr>
          <w:color w:val="000000"/>
          <w:spacing w:val="5"/>
          <w:sz w:val="28"/>
          <w:szCs w:val="28"/>
          <w:lang w:val="ru-RU"/>
        </w:rPr>
        <w:t>а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2"/>
          <w:sz w:val="28"/>
          <w:szCs w:val="28"/>
          <w:lang w:val="ru-RU"/>
        </w:rPr>
        <w:t>М</w:t>
      </w:r>
      <w:r w:rsidRPr="0022255E">
        <w:rPr>
          <w:color w:val="000000"/>
          <w:sz w:val="28"/>
          <w:szCs w:val="28"/>
          <w:lang w:val="ru-RU"/>
        </w:rPr>
        <w:t xml:space="preserve">О </w:t>
      </w:r>
      <w:r w:rsidRPr="0022255E">
        <w:rPr>
          <w:color w:val="000000"/>
          <w:spacing w:val="-5"/>
          <w:sz w:val="28"/>
          <w:szCs w:val="28"/>
          <w:lang w:val="ru-RU"/>
        </w:rPr>
        <w:t>«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z w:val="28"/>
          <w:szCs w:val="28"/>
          <w:lang w:val="ru-RU"/>
        </w:rPr>
        <w:t>лон</w:t>
      </w:r>
      <w:r w:rsidRPr="0022255E">
        <w:rPr>
          <w:color w:val="000000"/>
          <w:spacing w:val="5"/>
          <w:sz w:val="28"/>
          <w:szCs w:val="28"/>
          <w:lang w:val="ru-RU"/>
        </w:rPr>
        <w:t>о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</w:t>
      </w:r>
      <w:r w:rsidRPr="0022255E">
        <w:rPr>
          <w:color w:val="000000"/>
          <w:spacing w:val="1"/>
          <w:sz w:val="28"/>
          <w:szCs w:val="28"/>
          <w:lang w:val="ru-RU"/>
        </w:rPr>
        <w:t>г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4"/>
          <w:sz w:val="28"/>
          <w:szCs w:val="28"/>
          <w:lang w:val="ru-RU"/>
        </w:rPr>
        <w:t>р</w:t>
      </w:r>
      <w:r w:rsidRPr="0022255E">
        <w:rPr>
          <w:color w:val="000000"/>
          <w:sz w:val="28"/>
          <w:szCs w:val="28"/>
          <w:lang w:val="ru-RU"/>
        </w:rPr>
        <w:t>о</w:t>
      </w:r>
      <w:r w:rsidRPr="0022255E">
        <w:rPr>
          <w:color w:val="000000"/>
          <w:spacing w:val="2"/>
          <w:sz w:val="28"/>
          <w:szCs w:val="28"/>
          <w:lang w:val="ru-RU"/>
        </w:rPr>
        <w:t>д</w:t>
      </w:r>
      <w:r w:rsidRPr="0022255E">
        <w:rPr>
          <w:color w:val="000000"/>
          <w:spacing w:val="1"/>
          <w:sz w:val="28"/>
          <w:szCs w:val="28"/>
          <w:lang w:val="ru-RU"/>
        </w:rPr>
        <w:t>с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>ое  по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ни</w:t>
      </w:r>
      <w:r w:rsidRPr="0022255E">
        <w:rPr>
          <w:color w:val="000000"/>
          <w:spacing w:val="5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 xml:space="preserve">»  не 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ы</w:t>
      </w:r>
      <w:r w:rsidRPr="0022255E">
        <w:rPr>
          <w:color w:val="000000"/>
          <w:spacing w:val="1"/>
          <w:sz w:val="28"/>
          <w:szCs w:val="28"/>
          <w:lang w:val="ru-RU"/>
        </w:rPr>
        <w:t>я</w:t>
      </w:r>
      <w:r w:rsidRPr="0022255E">
        <w:rPr>
          <w:color w:val="000000"/>
          <w:spacing w:val="-2"/>
          <w:sz w:val="28"/>
          <w:szCs w:val="28"/>
          <w:lang w:val="ru-RU"/>
        </w:rPr>
        <w:t>в</w:t>
      </w:r>
      <w:r w:rsidRPr="0022255E">
        <w:rPr>
          <w:color w:val="000000"/>
          <w:sz w:val="28"/>
          <w:szCs w:val="28"/>
          <w:lang w:val="ru-RU"/>
        </w:rPr>
        <w:t>л</w:t>
      </w:r>
      <w:r w:rsidRPr="0022255E">
        <w:rPr>
          <w:color w:val="000000"/>
          <w:spacing w:val="2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но у</w:t>
      </w:r>
      <w:r w:rsidRPr="0022255E">
        <w:rPr>
          <w:color w:val="000000"/>
          <w:spacing w:val="-1"/>
          <w:sz w:val="28"/>
          <w:szCs w:val="28"/>
          <w:lang w:val="ru-RU"/>
        </w:rPr>
        <w:t>ч</w:t>
      </w:r>
      <w:r w:rsidRPr="0022255E">
        <w:rPr>
          <w:color w:val="000000"/>
          <w:spacing w:val="1"/>
          <w:sz w:val="28"/>
          <w:szCs w:val="28"/>
          <w:lang w:val="ru-RU"/>
        </w:rPr>
        <w:t>ас</w:t>
      </w:r>
      <w:r w:rsidRPr="0022255E">
        <w:rPr>
          <w:color w:val="000000"/>
          <w:spacing w:val="3"/>
          <w:sz w:val="28"/>
          <w:szCs w:val="28"/>
          <w:lang w:val="ru-RU"/>
        </w:rPr>
        <w:t>т</w:t>
      </w:r>
      <w:r w:rsidRPr="0022255E">
        <w:rPr>
          <w:color w:val="000000"/>
          <w:spacing w:val="-1"/>
          <w:sz w:val="28"/>
          <w:szCs w:val="28"/>
          <w:lang w:val="ru-RU"/>
        </w:rPr>
        <w:t>к</w:t>
      </w:r>
      <w:r w:rsidRPr="0022255E">
        <w:rPr>
          <w:color w:val="000000"/>
          <w:sz w:val="28"/>
          <w:szCs w:val="28"/>
          <w:lang w:val="ru-RU"/>
        </w:rPr>
        <w:t xml:space="preserve">ов </w:t>
      </w:r>
      <w:r w:rsidRPr="0022255E">
        <w:rPr>
          <w:color w:val="000000"/>
          <w:spacing w:val="2"/>
          <w:sz w:val="28"/>
          <w:szCs w:val="28"/>
          <w:lang w:val="ru-RU"/>
        </w:rPr>
        <w:t>б</w:t>
      </w:r>
      <w:r w:rsidRPr="0022255E">
        <w:rPr>
          <w:color w:val="000000"/>
          <w:spacing w:val="1"/>
          <w:sz w:val="28"/>
          <w:szCs w:val="28"/>
          <w:lang w:val="ru-RU"/>
        </w:rPr>
        <w:t>ес</w:t>
      </w:r>
      <w:r w:rsidRPr="0022255E">
        <w:rPr>
          <w:color w:val="000000"/>
          <w:spacing w:val="-5"/>
          <w:sz w:val="28"/>
          <w:szCs w:val="28"/>
          <w:lang w:val="ru-RU"/>
        </w:rPr>
        <w:t>х</w:t>
      </w:r>
      <w:r w:rsidRPr="0022255E">
        <w:rPr>
          <w:color w:val="000000"/>
          <w:sz w:val="28"/>
          <w:szCs w:val="28"/>
          <w:lang w:val="ru-RU"/>
        </w:rPr>
        <w:t>оз</w:t>
      </w:r>
      <w:r w:rsidRPr="0022255E">
        <w:rPr>
          <w:color w:val="000000"/>
          <w:spacing w:val="2"/>
          <w:sz w:val="28"/>
          <w:szCs w:val="28"/>
          <w:lang w:val="ru-RU"/>
        </w:rPr>
        <w:t>я</w:t>
      </w:r>
      <w:r w:rsidRPr="0022255E">
        <w:rPr>
          <w:color w:val="000000"/>
          <w:sz w:val="28"/>
          <w:szCs w:val="28"/>
          <w:lang w:val="ru-RU"/>
        </w:rPr>
        <w:t>йн</w:t>
      </w:r>
      <w:r w:rsidRPr="0022255E">
        <w:rPr>
          <w:color w:val="000000"/>
          <w:spacing w:val="4"/>
          <w:sz w:val="28"/>
          <w:szCs w:val="28"/>
          <w:lang w:val="ru-RU"/>
        </w:rPr>
        <w:t>ы</w:t>
      </w:r>
      <w:r w:rsidRPr="0022255E">
        <w:rPr>
          <w:color w:val="000000"/>
          <w:sz w:val="28"/>
          <w:szCs w:val="28"/>
          <w:lang w:val="ru-RU"/>
        </w:rPr>
        <w:t>х</w:t>
      </w:r>
      <w:r w:rsidRPr="0022255E">
        <w:rPr>
          <w:color w:val="000000"/>
          <w:spacing w:val="1"/>
          <w:sz w:val="28"/>
          <w:szCs w:val="28"/>
          <w:lang w:val="ru-RU"/>
        </w:rPr>
        <w:t>се</w:t>
      </w:r>
      <w:r w:rsidRPr="0022255E">
        <w:rPr>
          <w:color w:val="000000"/>
          <w:spacing w:val="-2"/>
          <w:sz w:val="28"/>
          <w:szCs w:val="28"/>
          <w:lang w:val="ru-RU"/>
        </w:rPr>
        <w:t>т</w:t>
      </w:r>
      <w:r w:rsidRPr="0022255E">
        <w:rPr>
          <w:color w:val="000000"/>
          <w:spacing w:val="1"/>
          <w:sz w:val="28"/>
          <w:szCs w:val="28"/>
          <w:lang w:val="ru-RU"/>
        </w:rPr>
        <w:t>е</w:t>
      </w:r>
      <w:r w:rsidRPr="0022255E">
        <w:rPr>
          <w:color w:val="000000"/>
          <w:sz w:val="28"/>
          <w:szCs w:val="28"/>
          <w:lang w:val="ru-RU"/>
        </w:rPr>
        <w:t>й.</w:t>
      </w:r>
    </w:p>
    <w:p w:rsidR="003B58B4" w:rsidRPr="0022255E" w:rsidRDefault="003B58B4" w:rsidP="009A4405">
      <w:pPr>
        <w:spacing w:line="361" w:lineRule="auto"/>
        <w:ind w:left="136" w:right="107" w:firstLine="706"/>
        <w:jc w:val="both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1" w:lineRule="auto"/>
        <w:ind w:left="136" w:right="107" w:firstLine="706"/>
        <w:jc w:val="both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1" w:lineRule="auto"/>
        <w:ind w:left="136" w:right="107" w:firstLine="706"/>
        <w:jc w:val="both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1" w:lineRule="auto"/>
        <w:ind w:left="136" w:right="107" w:firstLine="706"/>
        <w:jc w:val="both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1" w:lineRule="auto"/>
        <w:ind w:left="136" w:right="107" w:firstLine="706"/>
        <w:jc w:val="both"/>
        <w:rPr>
          <w:color w:val="000000"/>
          <w:sz w:val="28"/>
          <w:szCs w:val="28"/>
          <w:lang w:val="ru-RU"/>
        </w:rPr>
      </w:pPr>
    </w:p>
    <w:p w:rsidR="003B58B4" w:rsidRPr="0022255E" w:rsidRDefault="003B58B4" w:rsidP="009A4405">
      <w:pPr>
        <w:spacing w:line="361" w:lineRule="auto"/>
        <w:ind w:left="136" w:right="107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Приложение 1. Существующие схемы централизованного водоснабжения.</w:t>
      </w:r>
    </w:p>
    <w:p w:rsidR="003B58B4" w:rsidRPr="0022255E" w:rsidRDefault="003B58B4" w:rsidP="009A4405">
      <w:pPr>
        <w:spacing w:line="361" w:lineRule="auto"/>
        <w:ind w:left="136" w:right="107" w:firstLine="6"/>
        <w:jc w:val="both"/>
        <w:rPr>
          <w:color w:val="000000"/>
          <w:sz w:val="28"/>
          <w:szCs w:val="28"/>
          <w:lang w:val="ru-RU"/>
        </w:rPr>
      </w:pPr>
      <w:r w:rsidRPr="00823DD5">
        <w:rPr>
          <w:noProof/>
          <w:color w:val="000000"/>
          <w:sz w:val="28"/>
          <w:szCs w:val="28"/>
          <w:lang w:val="ru-RU" w:eastAsia="ru-RU"/>
        </w:rPr>
        <w:pict>
          <v:shape id="Рисунок 31" o:spid="_x0000_i1030" type="#_x0000_t75" style="width:471pt;height:687pt;visibility:visible">
            <v:imagedata r:id="rId49" o:title=""/>
          </v:shape>
        </w:pict>
      </w:r>
    </w:p>
    <w:p w:rsidR="003B58B4" w:rsidRPr="0022255E" w:rsidRDefault="003B58B4" w:rsidP="009A4405">
      <w:pPr>
        <w:spacing w:line="361" w:lineRule="auto"/>
        <w:ind w:left="136" w:right="107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Приложение 1. Существующие схемы централизованного водоотведения.</w:t>
      </w:r>
    </w:p>
    <w:p w:rsidR="003B58B4" w:rsidRPr="0022255E" w:rsidRDefault="003B58B4" w:rsidP="009A4405">
      <w:pPr>
        <w:spacing w:line="361" w:lineRule="auto"/>
        <w:ind w:left="136" w:right="107" w:firstLine="6"/>
        <w:jc w:val="both"/>
        <w:rPr>
          <w:color w:val="000000"/>
          <w:sz w:val="28"/>
          <w:szCs w:val="28"/>
          <w:lang w:val="ru-RU"/>
        </w:rPr>
      </w:pPr>
      <w:r w:rsidRPr="00823DD5">
        <w:rPr>
          <w:noProof/>
          <w:color w:val="000000"/>
          <w:sz w:val="28"/>
          <w:szCs w:val="28"/>
          <w:lang w:val="ru-RU" w:eastAsia="ru-RU"/>
        </w:rPr>
        <w:pict>
          <v:shape id="Рисунок 33" o:spid="_x0000_i1031" type="#_x0000_t75" style="width:463.5pt;height:690.75pt;visibility:visible">
            <v:imagedata r:id="rId50" o:title=""/>
          </v:shape>
        </w:pict>
      </w:r>
    </w:p>
    <w:p w:rsidR="003B58B4" w:rsidRPr="0022255E" w:rsidRDefault="003B58B4" w:rsidP="009A4405">
      <w:pPr>
        <w:spacing w:line="361" w:lineRule="auto"/>
        <w:ind w:left="136" w:right="107" w:firstLine="706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Приложение 2. Перспективные схемы централизованного водоснабжения.</w:t>
      </w:r>
    </w:p>
    <w:p w:rsidR="003B58B4" w:rsidRPr="0022255E" w:rsidRDefault="003B58B4" w:rsidP="009A4405">
      <w:pPr>
        <w:spacing w:line="361" w:lineRule="auto"/>
        <w:ind w:left="136" w:right="107" w:firstLine="6"/>
        <w:jc w:val="both"/>
        <w:rPr>
          <w:color w:val="000000"/>
          <w:sz w:val="28"/>
          <w:szCs w:val="28"/>
          <w:lang w:val="ru-RU"/>
        </w:rPr>
      </w:pPr>
      <w:r w:rsidRPr="00823DD5">
        <w:rPr>
          <w:noProof/>
          <w:color w:val="000000"/>
          <w:sz w:val="28"/>
          <w:szCs w:val="28"/>
          <w:lang w:val="ru-RU" w:eastAsia="ru-RU"/>
        </w:rPr>
        <w:pict>
          <v:shape id="Рисунок 29" o:spid="_x0000_i1032" type="#_x0000_t75" style="width:472.5pt;height:687pt;visibility:visible">
            <v:imagedata r:id="rId51" o:title=""/>
          </v:shape>
        </w:pict>
      </w:r>
    </w:p>
    <w:p w:rsidR="003B58B4" w:rsidRPr="0022255E" w:rsidRDefault="003B58B4" w:rsidP="009A4405">
      <w:pPr>
        <w:spacing w:line="361" w:lineRule="auto"/>
        <w:ind w:right="107"/>
        <w:jc w:val="both"/>
        <w:rPr>
          <w:color w:val="000000"/>
          <w:sz w:val="28"/>
          <w:szCs w:val="28"/>
          <w:lang w:val="ru-RU"/>
        </w:rPr>
      </w:pPr>
      <w:r w:rsidRPr="0022255E">
        <w:rPr>
          <w:color w:val="000000"/>
          <w:sz w:val="28"/>
          <w:szCs w:val="28"/>
          <w:lang w:val="ru-RU"/>
        </w:rPr>
        <w:t>Приложение 2. Перспективные схемы централизованного водоотведения.</w:t>
      </w:r>
    </w:p>
    <w:p w:rsidR="003B58B4" w:rsidRDefault="003B58B4" w:rsidP="009A4405">
      <w:pPr>
        <w:spacing w:line="361" w:lineRule="auto"/>
        <w:ind w:right="107"/>
        <w:jc w:val="both"/>
        <w:rPr>
          <w:noProof/>
          <w:color w:val="000000"/>
          <w:lang w:val="ru-RU" w:eastAsia="ru-RU"/>
        </w:rPr>
      </w:pPr>
      <w:r w:rsidRPr="00823DD5">
        <w:rPr>
          <w:noProof/>
          <w:color w:val="000000"/>
          <w:lang w:val="ru-RU" w:eastAsia="ru-RU"/>
        </w:rPr>
        <w:pict>
          <v:shape id="Рисунок 34" o:spid="_x0000_i1033" type="#_x0000_t75" style="width:461.25pt;height:684.75pt;visibility:visible">
            <v:imagedata r:id="rId52" o:title=""/>
          </v:shape>
        </w:pict>
      </w:r>
    </w:p>
    <w:p w:rsidR="003B58B4" w:rsidRPr="00E01508" w:rsidRDefault="003B58B4" w:rsidP="009A4405">
      <w:pPr>
        <w:spacing w:line="361" w:lineRule="auto"/>
        <w:ind w:right="107"/>
        <w:jc w:val="both"/>
        <w:rPr>
          <w:noProof/>
          <w:color w:val="000000"/>
          <w:lang w:val="ru-RU" w:eastAsia="ru-RU"/>
        </w:rPr>
        <w:sectPr w:rsidR="003B58B4" w:rsidRPr="00E01508">
          <w:pgSz w:w="11920" w:h="16840"/>
          <w:pgMar w:top="1200" w:right="700" w:bottom="280" w:left="1280" w:header="730" w:footer="967" w:gutter="0"/>
          <w:cols w:space="720"/>
        </w:sectPr>
      </w:pPr>
    </w:p>
    <w:p w:rsidR="003B58B4" w:rsidRPr="0009053E" w:rsidRDefault="003B58B4" w:rsidP="009A4405">
      <w:pPr>
        <w:spacing w:line="320" w:lineRule="exact"/>
        <w:rPr>
          <w:color w:val="000000"/>
          <w:sz w:val="28"/>
          <w:szCs w:val="28"/>
          <w:lang w:val="ru-RU"/>
        </w:rPr>
      </w:pPr>
    </w:p>
    <w:sectPr w:rsidR="003B58B4" w:rsidRPr="0009053E" w:rsidSect="00330F26">
      <w:headerReference w:type="default" r:id="rId53"/>
      <w:footerReference w:type="default" r:id="rId54"/>
      <w:pgSz w:w="16840" w:h="23820"/>
      <w:pgMar w:top="620" w:right="740" w:bottom="280" w:left="15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8B4" w:rsidRDefault="003B58B4">
      <w:r>
        <w:separator/>
      </w:r>
    </w:p>
  </w:endnote>
  <w:endnote w:type="continuationSeparator" w:id="1">
    <w:p w:rsidR="003B58B4" w:rsidRDefault="003B58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2" o:spid="_x0000_s2050" type="#_x0000_t202" style="position:absolute;margin-left:68.7pt;margin-top:790.9pt;width:476.3pt;height:15.9pt;z-index:-251680256;visibility:visible;mso-position-horizontal-relative:page;mso-position-vertical-relative:page" filled="f" stroked="f">
          <v:textbox inset="0,0,0,0">
            <w:txbxContent>
              <w:p w:rsidR="003B58B4" w:rsidRPr="006F100A" w:rsidRDefault="003B58B4" w:rsidP="00656FF2">
                <w:pPr>
                  <w:spacing w:line="300" w:lineRule="exact"/>
                  <w:ind w:right="-42"/>
                  <w:rPr>
                    <w:sz w:val="28"/>
                    <w:szCs w:val="28"/>
                    <w:lang w:val="ru-RU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Text Box 63" o:spid="_x0000_s2051" type="#_x0000_t202" style="position:absolute;margin-left:537pt;margin-top:775pt;width:17.9pt;height:15.9pt;z-index:-251681280;visibility:visible;mso-position-horizontal-relative:page;mso-position-vertical-relative:page" filled="f" stroked="f">
          <v:textbox inset="0,0,0,0">
            <w:txbxContent>
              <w:p w:rsidR="003B58B4" w:rsidRDefault="003B58B4">
                <w:pPr>
                  <w:spacing w:line="300" w:lineRule="exact"/>
                  <w:ind w:left="40" w:right="-22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>
                  <w:rPr>
                    <w:noProof/>
                    <w:sz w:val="28"/>
                    <w:szCs w:val="28"/>
                  </w:rPr>
                  <w:t>2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88" type="#_x0000_t202" style="position:absolute;margin-left:68.7pt;margin-top:789.3pt;width:442.9pt;height:15.25pt;flip:y;z-index:-251655680;visibility:visible;mso-position-horizontal-relative:page;mso-position-vertical-relative:page" filled="f" stroked="f">
          <v:textbox inset="0,0,0,0">
            <w:txbxContent>
              <w:p w:rsidR="003B58B4" w:rsidRPr="00AF69A7" w:rsidRDefault="003B58B4">
                <w:pPr>
                  <w:spacing w:line="300" w:lineRule="exact"/>
                  <w:ind w:left="20" w:right="-42"/>
                  <w:rPr>
                    <w:sz w:val="28"/>
                    <w:szCs w:val="28"/>
                    <w:lang w:val="ru-RU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group id="Group 18" o:spid="_x0000_s2089" style="position:absolute;margin-left:69.4pt;margin-top:773.25pt;width:485pt;height:0;z-index:-251657728;mso-position-horizontal-relative:page;mso-position-vertical-relative:page" coordorigin="1388,15465" coordsize="9700,0">
          <v:shape id="Freeform 19" o:spid="_x0000_s2090" style="position:absolute;left:1388;top:15465;width:9700;height:0;visibility:visible;mso-wrap-style:square;v-text-anchor:top" coordsize="9700,0" path="m,l9699,e" filled="f" strokeweight=".20464mm">
            <v:path arrowok="t" o:connecttype="custom" o:connectlocs="0,0;9699,0" o:connectangles="0,0"/>
          </v:shape>
          <w10:wrap anchorx="page" anchory="page"/>
        </v:group>
      </w:pict>
    </w:r>
    <w:r>
      <w:rPr>
        <w:noProof/>
        <w:lang w:val="ru-RU" w:eastAsia="ru-RU"/>
      </w:rPr>
      <w:pict>
        <v:shape id="Text Box 17" o:spid="_x0000_s2091" type="#_x0000_t202" style="position:absolute;margin-left:537pt;margin-top:775pt;width:17.9pt;height:15.9pt;z-index:-251656704;visibility:visible;mso-position-horizontal-relative:page;mso-position-vertical-relative:page" filled="f" stroked="f">
          <v:textbox inset="0,0,0,0">
            <w:txbxContent>
              <w:p w:rsidR="003B58B4" w:rsidRPr="002532D6" w:rsidRDefault="003B58B4">
                <w:pPr>
                  <w:spacing w:line="300" w:lineRule="exact"/>
                  <w:ind w:left="40" w:right="-22"/>
                  <w:rPr>
                    <w:sz w:val="28"/>
                    <w:szCs w:val="28"/>
                    <w:lang w:val="ru-RU"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>
                  <w:rPr>
                    <w:noProof/>
                    <w:sz w:val="28"/>
                    <w:szCs w:val="28"/>
                  </w:rPr>
                  <w:t>75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40" w:lineRule="atLeast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40" w:lineRule="atLeast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40" w:lineRule="atLeast"/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94" type="#_x0000_t202" style="position:absolute;margin-left:92.75pt;margin-top:790.9pt;width:475.1pt;height:15.9pt;z-index:-251650560;visibility:visible;mso-position-horizontal-relative:page;mso-position-vertical-relative:page" filled="f" stroked="f">
          <v:textbox inset="0,0,0,0">
            <w:txbxContent>
              <w:p w:rsidR="003B58B4" w:rsidRPr="002B2C39" w:rsidRDefault="003B58B4" w:rsidP="00D53249">
                <w:pPr>
                  <w:spacing w:line="300" w:lineRule="exact"/>
                  <w:ind w:left="20" w:right="-42"/>
                  <w:rPr>
                    <w:sz w:val="28"/>
                    <w:szCs w:val="28"/>
                    <w:lang w:val="ru-RU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group id="Group 11" o:spid="_x0000_s2095" style="position:absolute;margin-left:69.4pt;margin-top:773.25pt;width:499.15pt;height:0;z-index:-251652608;mso-position-horizontal-relative:page;mso-position-vertical-relative:page" coordorigin="1388,15465" coordsize="9983,0">
          <v:shape id="Freeform 12" o:spid="_x0000_s2096" style="position:absolute;left:1388;top:15465;width:9983;height:0;visibility:visible;mso-wrap-style:square;v-text-anchor:top" coordsize="9983,0" path="m,l9983,e" filled="f" strokeweight=".20464mm">
            <v:path arrowok="t" o:connecttype="custom" o:connectlocs="0,0;9983,0" o:connectangles="0,0"/>
          </v:shape>
          <w10:wrap anchorx="page" anchory="page"/>
        </v:group>
      </w:pict>
    </w:r>
    <w:r>
      <w:rPr>
        <w:noProof/>
        <w:lang w:val="ru-RU" w:eastAsia="ru-RU"/>
      </w:rPr>
      <w:pict>
        <v:shape id="Text Box 10" o:spid="_x0000_s2097" type="#_x0000_t202" style="position:absolute;margin-left:551.2pt;margin-top:775pt;width:17.9pt;height:15.9pt;z-index:-251651584;visibility:visible;mso-position-horizontal-relative:page;mso-position-vertical-relative:page" filled="f" stroked="f">
          <v:textbox inset="0,0,0,0">
            <w:txbxContent>
              <w:p w:rsidR="003B58B4" w:rsidRPr="00A27A31" w:rsidRDefault="003B58B4">
                <w:pPr>
                  <w:spacing w:line="300" w:lineRule="exact"/>
                  <w:ind w:left="40" w:right="-22"/>
                  <w:rPr>
                    <w:sz w:val="28"/>
                    <w:szCs w:val="28"/>
                    <w:lang w:val="ru-RU"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>
                  <w:rPr>
                    <w:noProof/>
                    <w:sz w:val="28"/>
                    <w:szCs w:val="28"/>
                  </w:rPr>
                  <w:t>86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101" type="#_x0000_t202" style="position:absolute;margin-left:68.75pt;margin-top:790.9pt;width:468pt;height:25.1pt;z-index:-251645440;visibility:visible;mso-position-horizontal-relative:page;mso-position-vertical-relative:page" filled="f" stroked="f">
          <v:textbox inset="0,0,0,0">
            <w:txbxContent>
              <w:p w:rsidR="003B58B4" w:rsidRPr="00383229" w:rsidRDefault="003B58B4" w:rsidP="008D4475">
                <w:pPr>
                  <w:spacing w:line="300" w:lineRule="exact"/>
                  <w:ind w:right="-42"/>
                  <w:rPr>
                    <w:sz w:val="28"/>
                    <w:szCs w:val="28"/>
                    <w:lang w:val="ru-RU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group id="Group 3" o:spid="_x0000_s2102" style="position:absolute;margin-left:69.4pt;margin-top:773.25pt;width:485pt;height:0;z-index:-251647488;mso-position-horizontal-relative:page;mso-position-vertical-relative:page" coordorigin="1388,15465" coordsize="9700,0">
          <v:shape id="Freeform 4" o:spid="_x0000_s2103" style="position:absolute;left:1388;top:15465;width:9700;height:0;visibility:visible;mso-wrap-style:square;v-text-anchor:top" coordsize="9700,0" path="m,l9699,e" filled="f" strokeweight=".20464mm">
            <v:path arrowok="t" o:connecttype="custom" o:connectlocs="0,0;9699,0" o:connectangles="0,0"/>
          </v:shape>
          <w10:wrap anchorx="page" anchory="page"/>
        </v:group>
      </w:pict>
    </w:r>
    <w:r>
      <w:rPr>
        <w:noProof/>
        <w:lang w:val="ru-RU" w:eastAsia="ru-RU"/>
      </w:rPr>
      <w:pict>
        <v:shape id="Text Box 2" o:spid="_x0000_s2104" type="#_x0000_t202" style="position:absolute;margin-left:537pt;margin-top:775pt;width:17.9pt;height:15.9pt;z-index:-251646464;visibility:visible;mso-position-horizontal-relative:page;mso-position-vertical-relative:page" filled="f" stroked="f">
          <v:textbox inset="0,0,0,0">
            <w:txbxContent>
              <w:p w:rsidR="003B58B4" w:rsidRDefault="003B58B4">
                <w:pPr>
                  <w:spacing w:line="300" w:lineRule="exact"/>
                  <w:ind w:left="40" w:right="-22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>
                  <w:rPr>
                    <w:noProof/>
                    <w:sz w:val="28"/>
                    <w:szCs w:val="28"/>
                  </w:rPr>
                  <w:t>93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40" w:lineRule="atLeast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40" w:lineRule="atLeast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58" type="#_x0000_t202" style="position:absolute;margin-left:55.65pt;margin-top:790.9pt;width:484.2pt;height:22.9pt;z-index:-251671040;visibility:visible;mso-position-horizontal-relative:page;mso-position-vertical-relative:page" filled="f" stroked="f">
          <v:textbox inset="0,0,0,0">
            <w:txbxContent>
              <w:p w:rsidR="003B58B4" w:rsidRPr="006F100A" w:rsidRDefault="003B58B4" w:rsidP="00656FF2">
                <w:pPr>
                  <w:spacing w:line="300" w:lineRule="exact"/>
                  <w:ind w:right="-42"/>
                  <w:rPr>
                    <w:sz w:val="28"/>
                    <w:szCs w:val="28"/>
                    <w:lang w:val="ru-RU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group id="Group 50" o:spid="_x0000_s2059" style="position:absolute;margin-left:76.6pt;margin-top:773.25pt;width:477.8pt;height:0;z-index:-251673088;mso-position-horizontal-relative:page;mso-position-vertical-relative:page" coordorigin="1532,15465" coordsize="9556,0">
          <v:shape id="Freeform 51" o:spid="_x0000_s2060" style="position:absolute;left:1532;top:15465;width:9556;height:0;visibility:visible;mso-wrap-style:square;v-text-anchor:top" coordsize="9556,0" path="m,l9555,e" filled="f" strokeweight=".20464mm">
            <v:path arrowok="t" o:connecttype="custom" o:connectlocs="0,0;9555,0" o:connectangles="0,0"/>
          </v:shape>
          <w10:wrap anchorx="page" anchory="page"/>
        </v:group>
      </w:pict>
    </w:r>
    <w:r>
      <w:rPr>
        <w:noProof/>
        <w:lang w:val="ru-RU" w:eastAsia="ru-RU"/>
      </w:rPr>
      <w:pict>
        <v:shape id="Text Box 49" o:spid="_x0000_s2061" type="#_x0000_t202" style="position:absolute;margin-left:537pt;margin-top:775pt;width:17.9pt;height:15.9pt;z-index:-251672064;visibility:visible;mso-position-horizontal-relative:page;mso-position-vertical-relative:page" filled="f" stroked="f">
          <v:textbox inset="0,0,0,0">
            <w:txbxContent>
              <w:p w:rsidR="003B58B4" w:rsidRPr="009D5C41" w:rsidRDefault="003B58B4">
                <w:pPr>
                  <w:spacing w:line="300" w:lineRule="exact"/>
                  <w:ind w:left="40" w:right="-22"/>
                  <w:rPr>
                    <w:sz w:val="28"/>
                    <w:szCs w:val="28"/>
                    <w:lang w:val="ru-RU"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>
                  <w:rPr>
                    <w:noProof/>
                    <w:sz w:val="28"/>
                    <w:szCs w:val="28"/>
                  </w:rPr>
                  <w:t>50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group id="Group 39" o:spid="_x0000_s2065" style="position:absolute;margin-left:83.55pt;margin-top:773.25pt;width:470.85pt;height:0;z-index:-251666944;mso-position-horizontal-relative:page;mso-position-vertical-relative:page" coordorigin="1671,15465" coordsize="9417,0">
          <v:shape id="Freeform 40" o:spid="_x0000_s2066" style="position:absolute;left:1671;top:15465;width:9417;height:0;visibility:visible;mso-wrap-style:square;v-text-anchor:top" coordsize="9417,0" path="m,l9416,e" filled="f" strokeweight=".20464mm">
            <v:path arrowok="t" o:connecttype="custom" o:connectlocs="0,0;9416,0" o:connectangles="0,0"/>
          </v:shape>
          <w10:wrap anchorx="page" anchory="page"/>
        </v:group>
      </w:pict>
    </w: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" o:spid="_x0000_s2067" type="#_x0000_t202" style="position:absolute;margin-left:537pt;margin-top:775pt;width:17.9pt;height:15.9pt;z-index:-251665920;visibility:visible;mso-position-horizontal-relative:page;mso-position-vertical-relative:page" filled="f" stroked="f">
          <v:textbox inset="0,0,0,0">
            <w:txbxContent>
              <w:p w:rsidR="003B58B4" w:rsidRPr="0001122B" w:rsidRDefault="003B58B4">
                <w:pPr>
                  <w:spacing w:line="300" w:lineRule="exact"/>
                  <w:ind w:left="40" w:right="-22"/>
                  <w:rPr>
                    <w:sz w:val="28"/>
                    <w:szCs w:val="28"/>
                    <w:lang w:val="ru-RU"/>
                  </w:rPr>
                </w:pP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>
                  <w:rPr>
                    <w:noProof/>
                    <w:sz w:val="28"/>
                    <w:szCs w:val="28"/>
                  </w:rPr>
                  <w:t>59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2069" type="#_x0000_t202" style="position:absolute;margin-left:62.2pt;margin-top:790.9pt;width:475.65pt;height:15.9pt;z-index:-251662848;visibility:visible;mso-position-horizontal-relative:page;mso-position-vertical-relative:page" filled="f" stroked="f">
          <v:textbox inset="0,0,0,0">
            <w:txbxContent>
              <w:p w:rsidR="003B58B4" w:rsidRDefault="003B58B4" w:rsidP="00E923CD">
                <w:pPr>
                  <w:spacing w:line="300" w:lineRule="exact"/>
                  <w:ind w:left="20" w:right="-42"/>
                  <w:rPr>
                    <w:sz w:val="28"/>
                    <w:szCs w:val="28"/>
                    <w:lang w:val="ru-RU"/>
                  </w:rPr>
                </w:pPr>
              </w:p>
              <w:p w:rsidR="003B58B4" w:rsidRPr="006F100A" w:rsidRDefault="003B58B4" w:rsidP="00E923CD">
                <w:pPr>
                  <w:spacing w:line="300" w:lineRule="exact"/>
                  <w:ind w:left="20" w:right="-42"/>
                  <w:rPr>
                    <w:sz w:val="28"/>
                    <w:szCs w:val="28"/>
                    <w:lang w:val="ru-RU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Text Box 35" o:spid="_x0000_s2070" type="#_x0000_t202" style="position:absolute;margin-left:538pt;margin-top:775pt;width:15.9pt;height:15.9pt;z-index:-251663872;visibility:visible;mso-position-horizontal-relative:page;mso-position-vertical-relative:page" filled="f" stroked="f">
          <v:textbox inset="0,0,0,0">
            <w:txbxContent>
              <w:p w:rsidR="003B58B4" w:rsidRPr="00474363" w:rsidRDefault="003B58B4">
                <w:pPr>
                  <w:spacing w:line="300" w:lineRule="exact"/>
                  <w:ind w:left="20" w:right="-42"/>
                  <w:rPr>
                    <w:sz w:val="28"/>
                    <w:szCs w:val="28"/>
                    <w:lang w:val="ru-RU"/>
                  </w:rPr>
                </w:pPr>
                <w:r>
                  <w:rPr>
                    <w:sz w:val="28"/>
                    <w:szCs w:val="28"/>
                    <w:lang w:val="ru-RU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2071" type="#_x0000_t202" style="position:absolute;margin-left:68.75pt;margin-top:790.9pt;width:485pt;height:21.8pt;z-index:-251659776;visibility:visible;mso-position-horizontal-relative:page;mso-position-vertical-relative:page" filled="f" stroked="f">
          <v:textbox inset="0,0,0,0">
            <w:txbxContent>
              <w:p w:rsidR="003B58B4" w:rsidRPr="006F100A" w:rsidRDefault="003B58B4" w:rsidP="00E923CD">
                <w:pPr>
                  <w:spacing w:line="300" w:lineRule="exact"/>
                  <w:ind w:left="20" w:right="-42"/>
                  <w:rPr>
                    <w:sz w:val="28"/>
                    <w:szCs w:val="28"/>
                    <w:lang w:val="ru-RU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group id="Group 32" o:spid="_x0000_s2072" style="position:absolute;margin-left:69.4pt;margin-top:773.25pt;width:485pt;height:0;z-index:-251661824;mso-position-horizontal-relative:page;mso-position-vertical-relative:page" coordorigin="1388,15465" coordsize="9700,0">
          <v:shape id="Freeform 33" o:spid="_x0000_s2073" style="position:absolute;left:1388;top:15465;width:9700;height:0;visibility:visible;mso-wrap-style:square;v-text-anchor:top" coordsize="9700,0" path="m,l9699,e" filled="f" strokeweight=".20464mm">
            <v:path arrowok="t" o:connecttype="custom" o:connectlocs="0,0;9699,0" o:connectangles="0,0"/>
          </v:shape>
          <w10:wrap anchorx="page" anchory="page"/>
        </v:group>
      </w:pict>
    </w:r>
    <w:r>
      <w:rPr>
        <w:noProof/>
        <w:lang w:val="ru-RU" w:eastAsia="ru-RU"/>
      </w:rPr>
      <w:pict>
        <v:shape id="Text Box 31" o:spid="_x0000_s2074" type="#_x0000_t202" style="position:absolute;margin-left:537pt;margin-top:775pt;width:17.9pt;height:15.9pt;z-index:-251660800;visibility:visible;mso-position-horizontal-relative:page;mso-position-vertical-relative:page" filled="f" stroked="f">
          <v:textbox inset="0,0,0,0">
            <w:txbxContent>
              <w:p w:rsidR="003B58B4" w:rsidRPr="008B53A1" w:rsidRDefault="003B58B4">
                <w:pPr>
                  <w:spacing w:line="300" w:lineRule="exact"/>
                  <w:ind w:left="40" w:right="-22"/>
                  <w:rPr>
                    <w:sz w:val="40"/>
                    <w:szCs w:val="40"/>
                    <w:lang w:val="ru-RU"/>
                  </w:rPr>
                </w:pPr>
                <w:r w:rsidRPr="008B53A1">
                  <w:rPr>
                    <w:sz w:val="28"/>
                    <w:szCs w:val="28"/>
                    <w:lang w:val="ru-RU"/>
                  </w:rPr>
                  <w:t>6</w:t>
                </w:r>
                <w:r>
                  <w:rPr>
                    <w:sz w:val="28"/>
                    <w:szCs w:val="28"/>
                    <w:lang w:val="ru-RU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60pt;margin-top:790.9pt;width:494.65pt;height:15.9pt;z-index:-251641344;visibility:visible;mso-position-horizontal-relative:page;mso-position-vertical-relative:page" filled="f" stroked="f">
          <v:textbox inset="0,0,0,0">
            <w:txbxContent>
              <w:p w:rsidR="003B58B4" w:rsidRPr="006F100A" w:rsidRDefault="003B58B4" w:rsidP="00E923CD">
                <w:pPr>
                  <w:spacing w:line="300" w:lineRule="exact"/>
                  <w:ind w:left="20" w:right="-42"/>
                  <w:rPr>
                    <w:sz w:val="28"/>
                    <w:szCs w:val="28"/>
                    <w:lang w:val="ru-RU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group id="_x0000_s2076" style="position:absolute;margin-left:69.4pt;margin-top:773.25pt;width:485pt;height:0;z-index:-251643392;mso-position-horizontal-relative:page;mso-position-vertical-relative:page" coordorigin="1388,15465" coordsize="9700,0">
          <v:shape id="Freeform 33" o:spid="_x0000_s2077" style="position:absolute;left:1388;top:15465;width:9700;height:0;visibility:visible;mso-wrap-style:square;v-text-anchor:top" coordsize="9700,0" path="m,l9699,e" filled="f" strokeweight=".20464mm">
            <v:path arrowok="t" o:connecttype="custom" o:connectlocs="0,0;9699,0" o:connectangles="0,0"/>
          </v:shape>
          <w10:wrap anchorx="page" anchory="page"/>
        </v:group>
      </w:pict>
    </w:r>
    <w:r>
      <w:rPr>
        <w:noProof/>
        <w:lang w:val="ru-RU" w:eastAsia="ru-RU"/>
      </w:rPr>
      <w:pict>
        <v:shape id="_x0000_s2078" type="#_x0000_t202" style="position:absolute;margin-left:537pt;margin-top:775pt;width:17.9pt;height:15.9pt;z-index:-251642368;visibility:visible;mso-position-horizontal-relative:page;mso-position-vertical-relative:page" filled="f" stroked="f">
          <v:textbox inset="0,0,0,0">
            <w:txbxContent>
              <w:p w:rsidR="003B58B4" w:rsidRPr="008B53A1" w:rsidRDefault="003B58B4">
                <w:pPr>
                  <w:spacing w:line="300" w:lineRule="exact"/>
                  <w:ind w:left="40" w:right="-22"/>
                  <w:rPr>
                    <w:sz w:val="40"/>
                    <w:szCs w:val="40"/>
                    <w:lang w:val="ru-RU"/>
                  </w:rPr>
                </w:pPr>
                <w:r w:rsidRPr="008B53A1">
                  <w:rPr>
                    <w:sz w:val="28"/>
                    <w:szCs w:val="28"/>
                    <w:lang w:val="ru-RU"/>
                  </w:rPr>
                  <w:t>6</w:t>
                </w:r>
                <w:r>
                  <w:rPr>
                    <w:sz w:val="28"/>
                    <w:szCs w:val="28"/>
                    <w:lang w:val="ru-RU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68.75pt;margin-top:790.9pt;width:430.9pt;height:21.8pt;z-index:-251638272;visibility:visible;mso-position-horizontal-relative:page;mso-position-vertical-relative:page" filled="f" stroked="f">
          <v:textbox inset="0,0,0,0">
            <w:txbxContent>
              <w:p w:rsidR="003B58B4" w:rsidRPr="006F100A" w:rsidRDefault="003B58B4" w:rsidP="006F100A">
                <w:pPr>
                  <w:spacing w:line="300" w:lineRule="exact"/>
                  <w:ind w:left="20" w:right="-42"/>
                  <w:jc w:val="center"/>
                  <w:rPr>
                    <w:sz w:val="28"/>
                    <w:szCs w:val="28"/>
                    <w:lang w:val="ru-RU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group id="_x0000_s2081" style="position:absolute;margin-left:69.4pt;margin-top:773.25pt;width:485pt;height:0;z-index:-251640320;mso-position-horizontal-relative:page;mso-position-vertical-relative:page" coordorigin="1388,15465" coordsize="9700,0">
          <v:shape id="Freeform 33" o:spid="_x0000_s2082" style="position:absolute;left:1388;top:15465;width:9700;height:0;visibility:visible;mso-wrap-style:square;v-text-anchor:top" coordsize="9700,0" path="m,l9699,e" filled="f" strokeweight=".20464mm">
            <v:path arrowok="t" o:connecttype="custom" o:connectlocs="0,0;9699,0" o:connectangles="0,0"/>
          </v:shape>
          <w10:wrap anchorx="page" anchory="page"/>
        </v:group>
      </w:pict>
    </w:r>
    <w:r>
      <w:rPr>
        <w:noProof/>
        <w:lang w:val="ru-RU" w:eastAsia="ru-RU"/>
      </w:rPr>
      <w:pict>
        <v:shape id="_x0000_s2083" type="#_x0000_t202" style="position:absolute;margin-left:537pt;margin-top:775pt;width:17.9pt;height:15.9pt;z-index:-251639296;visibility:visible;mso-position-horizontal-relative:page;mso-position-vertical-relative:page" filled="f" stroked="f">
          <v:textbox inset="0,0,0,0">
            <w:txbxContent>
              <w:p w:rsidR="003B58B4" w:rsidRPr="008B53A1" w:rsidRDefault="003B58B4">
                <w:pPr>
                  <w:spacing w:line="300" w:lineRule="exact"/>
                  <w:ind w:left="40" w:right="-22"/>
                  <w:rPr>
                    <w:sz w:val="40"/>
                    <w:szCs w:val="40"/>
                    <w:lang w:val="ru-RU"/>
                  </w:rPr>
                </w:pPr>
                <w:r w:rsidRPr="008B53A1">
                  <w:rPr>
                    <w:sz w:val="28"/>
                    <w:szCs w:val="28"/>
                    <w:lang w:val="ru-RU"/>
                  </w:rPr>
                  <w:t>6</w:t>
                </w:r>
                <w:r>
                  <w:rPr>
                    <w:sz w:val="28"/>
                    <w:szCs w:val="28"/>
                    <w:lang w:val="ru-RU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8.9pt;margin-top:790.4pt;width:450.55pt;height:17.45pt;flip:y;z-index:-251635200;visibility:visible;mso-position-horizontal-relative:page;mso-position-vertical-relative:page" filled="f" stroked="f">
          <v:textbox inset="0,0,0,0">
            <w:txbxContent>
              <w:p w:rsidR="003B58B4" w:rsidRPr="00762448" w:rsidRDefault="003B58B4" w:rsidP="006F100A">
                <w:pPr>
                  <w:spacing w:line="300" w:lineRule="exact"/>
                  <w:ind w:left="20" w:right="-42"/>
                  <w:jc w:val="center"/>
                  <w:rPr>
                    <w:color w:val="000000"/>
                    <w:sz w:val="28"/>
                    <w:szCs w:val="28"/>
                    <w:lang w:val="ru-RU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group id="_x0000_s2085" style="position:absolute;margin-left:69.4pt;margin-top:773.25pt;width:485pt;height:0;z-index:-251637248;mso-position-horizontal-relative:page;mso-position-vertical-relative:page" coordorigin="1388,15465" coordsize="9700,0">
          <v:shape id="Freeform 33" o:spid="_x0000_s2086" style="position:absolute;left:1388;top:15465;width:9700;height:0;visibility:visible;mso-wrap-style:square;v-text-anchor:top" coordsize="9700,0" path="m,l9699,e" filled="f" strokeweight=".20464mm">
            <v:path arrowok="t" o:connecttype="custom" o:connectlocs="0,0;9699,0" o:connectangles="0,0"/>
          </v:shape>
          <w10:wrap anchorx="page" anchory="page"/>
        </v:group>
      </w:pict>
    </w:r>
    <w:r>
      <w:rPr>
        <w:noProof/>
        <w:lang w:val="ru-RU" w:eastAsia="ru-RU"/>
      </w:rPr>
      <w:pict>
        <v:shape id="_x0000_s2087" type="#_x0000_t202" style="position:absolute;margin-left:537pt;margin-top:775pt;width:17.9pt;height:15.9pt;z-index:-251636224;visibility:visible;mso-position-horizontal-relative:page;mso-position-vertical-relative:page" filled="f" stroked="f">
          <v:textbox inset="0,0,0,0">
            <w:txbxContent>
              <w:p w:rsidR="003B58B4" w:rsidRPr="008B53A1" w:rsidRDefault="003B58B4">
                <w:pPr>
                  <w:spacing w:line="300" w:lineRule="exact"/>
                  <w:ind w:left="40" w:right="-22"/>
                  <w:rPr>
                    <w:sz w:val="40"/>
                    <w:szCs w:val="40"/>
                    <w:lang w:val="ru-RU"/>
                  </w:rPr>
                </w:pPr>
                <w:r w:rsidRPr="008B53A1">
                  <w:rPr>
                    <w:sz w:val="28"/>
                    <w:szCs w:val="28"/>
                    <w:lang w:val="ru-RU"/>
                  </w:rPr>
                  <w:t>6</w:t>
                </w:r>
                <w:r>
                  <w:rPr>
                    <w:sz w:val="28"/>
                    <w:szCs w:val="28"/>
                    <w:lang w:val="ru-RU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8B4" w:rsidRDefault="003B58B4">
      <w:r>
        <w:separator/>
      </w:r>
    </w:p>
  </w:footnote>
  <w:footnote w:type="continuationSeparator" w:id="1">
    <w:p w:rsidR="003B58B4" w:rsidRDefault="003B58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</w:p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6" o:spid="_x0000_s2049" type="#_x0000_t202" style="position:absolute;margin-left:86.85pt;margin-top:21.3pt;width:449.25pt;height:25.5pt;z-index:-251682304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line="240" w:lineRule="exact"/>
                  <w:ind w:left="752" w:right="736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5" o:spid="_x0000_s2062" type="#_x0000_t202" style="position:absolute;margin-left:90.45pt;margin-top:28.3pt;width:449.3pt;height:25.8pt;z-index:-251670016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before="2"/>
                  <w:ind w:left="752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4" o:spid="_x0000_s2063" type="#_x0000_t202" style="position:absolute;margin-left:90.45pt;margin-top:28.3pt;width:449.3pt;height:25.8pt;z-index:-251668992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before="2"/>
                  <w:ind w:left="752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1" o:spid="_x0000_s2064" type="#_x0000_t202" style="position:absolute;margin-left:93.85pt;margin-top:21.3pt;width:449.3pt;height:25.5pt;z-index:-251667968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line="240" w:lineRule="exact"/>
                  <w:ind w:left="751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6" o:spid="_x0000_s2068" type="#_x0000_t202" style="position:absolute;margin-left:86.85pt;margin-top:35.25pt;width:449.3pt;height:25.75pt;z-index:-251664896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before="1"/>
                  <w:ind w:left="752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" o:spid="_x0000_s2079" type="#_x0000_t202" style="position:absolute;margin-left:86.85pt;margin-top:35.5pt;width:449.3pt;height:25.5pt;z-index:-251658752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line="240" w:lineRule="exact"/>
                  <w:ind w:left="752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92" type="#_x0000_t202" style="position:absolute;margin-left:86.85pt;margin-top:35.25pt;width:449.3pt;height:25.75pt;z-index:-251654656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before="1"/>
                  <w:ind w:left="752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40" w:lineRule="atLeast"/>
      <w:rPr>
        <w:sz w:val="2"/>
        <w:szCs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093" type="#_x0000_t202" style="position:absolute;margin-left:86.85pt;margin-top:35.5pt;width:449.3pt;height:25.5pt;z-index:-251653632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line="240" w:lineRule="exact"/>
                  <w:ind w:left="752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 w:rsidP="0071406E">
    <w:pPr>
      <w:spacing w:line="240" w:lineRule="exact"/>
      <w:ind w:left="-17" w:right="-17"/>
      <w:jc w:val="center"/>
      <w:rPr>
        <w:spacing w:val="2"/>
        <w:sz w:val="22"/>
        <w:szCs w:val="22"/>
        <w:lang w:val="ru-RU"/>
      </w:rPr>
    </w:pPr>
  </w:p>
  <w:p w:rsidR="003B58B4" w:rsidRDefault="003B58B4" w:rsidP="0071406E">
    <w:pPr>
      <w:spacing w:line="240" w:lineRule="exact"/>
      <w:ind w:left="-17" w:right="-17"/>
      <w:jc w:val="center"/>
      <w:rPr>
        <w:spacing w:val="2"/>
        <w:sz w:val="22"/>
        <w:szCs w:val="22"/>
        <w:lang w:val="ru-RU"/>
      </w:rPr>
    </w:pPr>
  </w:p>
  <w:p w:rsidR="003B58B4" w:rsidRPr="00244A9E" w:rsidRDefault="003B58B4" w:rsidP="0071406E">
    <w:pPr>
      <w:spacing w:line="240" w:lineRule="exact"/>
      <w:ind w:left="-17" w:right="-17"/>
      <w:jc w:val="center"/>
      <w:rPr>
        <w:sz w:val="22"/>
        <w:szCs w:val="22"/>
        <w:lang w:val="ru-RU"/>
      </w:rPr>
    </w:pPr>
    <w:r w:rsidRPr="00244A9E">
      <w:rPr>
        <w:spacing w:val="2"/>
        <w:sz w:val="22"/>
        <w:szCs w:val="22"/>
        <w:lang w:val="ru-RU"/>
      </w:rPr>
      <w:t>С</w:t>
    </w:r>
    <w:r w:rsidRPr="00244A9E">
      <w:rPr>
        <w:spacing w:val="-1"/>
        <w:sz w:val="22"/>
        <w:szCs w:val="22"/>
        <w:lang w:val="ru-RU"/>
      </w:rPr>
      <w:t>Х</w:t>
    </w:r>
    <w:r w:rsidRPr="00244A9E">
      <w:rPr>
        <w:sz w:val="22"/>
        <w:szCs w:val="22"/>
        <w:lang w:val="ru-RU"/>
      </w:rPr>
      <w:t>ЕМА</w:t>
    </w:r>
    <w:r w:rsidRPr="00244A9E">
      <w:rPr>
        <w:spacing w:val="-3"/>
        <w:sz w:val="22"/>
        <w:szCs w:val="22"/>
        <w:lang w:val="ru-RU"/>
      </w:rPr>
      <w:t xml:space="preserve"> В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pacing w:val="-2"/>
        <w:sz w:val="22"/>
        <w:szCs w:val="22"/>
        <w:lang w:val="ru-RU"/>
      </w:rPr>
      <w:t>Д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pacing w:val="1"/>
        <w:sz w:val="22"/>
        <w:szCs w:val="22"/>
        <w:lang w:val="ru-RU"/>
      </w:rPr>
      <w:t>С</w:t>
    </w:r>
    <w:r w:rsidRPr="00244A9E">
      <w:rPr>
        <w:spacing w:val="4"/>
        <w:sz w:val="22"/>
        <w:szCs w:val="22"/>
        <w:lang w:val="ru-RU"/>
      </w:rPr>
      <w:t>Н</w:t>
    </w:r>
    <w:r w:rsidRPr="00244A9E">
      <w:rPr>
        <w:spacing w:val="-6"/>
        <w:sz w:val="22"/>
        <w:szCs w:val="22"/>
        <w:lang w:val="ru-RU"/>
      </w:rPr>
      <w:t>А</w:t>
    </w:r>
    <w:r w:rsidRPr="00244A9E">
      <w:rPr>
        <w:spacing w:val="-2"/>
        <w:sz w:val="22"/>
        <w:szCs w:val="22"/>
        <w:lang w:val="ru-RU"/>
      </w:rPr>
      <w:t>Б</w:t>
    </w:r>
    <w:r w:rsidRPr="00244A9E">
      <w:rPr>
        <w:spacing w:val="-1"/>
        <w:sz w:val="22"/>
        <w:szCs w:val="22"/>
        <w:lang w:val="ru-RU"/>
      </w:rPr>
      <w:t>Ж</w:t>
    </w:r>
    <w:r w:rsidRPr="00244A9E">
      <w:rPr>
        <w:sz w:val="22"/>
        <w:szCs w:val="22"/>
        <w:lang w:val="ru-RU"/>
      </w:rPr>
      <w:t>Е</w:t>
    </w:r>
    <w:r w:rsidRPr="00244A9E">
      <w:rPr>
        <w:spacing w:val="-2"/>
        <w:sz w:val="22"/>
        <w:szCs w:val="22"/>
        <w:lang w:val="ru-RU"/>
      </w:rPr>
      <w:t>Н</w:t>
    </w:r>
    <w:r w:rsidRPr="00244A9E">
      <w:rPr>
        <w:spacing w:val="-1"/>
        <w:sz w:val="22"/>
        <w:szCs w:val="22"/>
        <w:lang w:val="ru-RU"/>
      </w:rPr>
      <w:t>И</w:t>
    </w:r>
    <w:r w:rsidRPr="00244A9E">
      <w:rPr>
        <w:sz w:val="22"/>
        <w:szCs w:val="22"/>
        <w:lang w:val="ru-RU"/>
      </w:rPr>
      <w:t>ЯИ</w:t>
    </w:r>
    <w:r w:rsidRPr="00244A9E">
      <w:rPr>
        <w:spacing w:val="-3"/>
        <w:sz w:val="22"/>
        <w:szCs w:val="22"/>
        <w:lang w:val="ru-RU"/>
      </w:rPr>
      <w:t>В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pacing w:val="-2"/>
        <w:sz w:val="22"/>
        <w:szCs w:val="22"/>
        <w:lang w:val="ru-RU"/>
      </w:rPr>
      <w:t>Д</w:t>
    </w:r>
    <w:r w:rsidRPr="00244A9E">
      <w:rPr>
        <w:spacing w:val="-1"/>
        <w:sz w:val="22"/>
        <w:szCs w:val="22"/>
        <w:lang w:val="ru-RU"/>
      </w:rPr>
      <w:t>ОО</w:t>
    </w:r>
    <w:r w:rsidRPr="00244A9E">
      <w:rPr>
        <w:spacing w:val="4"/>
        <w:sz w:val="22"/>
        <w:szCs w:val="22"/>
        <w:lang w:val="ru-RU"/>
      </w:rPr>
      <w:t>Т</w:t>
    </w:r>
    <w:r w:rsidRPr="00244A9E">
      <w:rPr>
        <w:spacing w:val="-3"/>
        <w:sz w:val="22"/>
        <w:szCs w:val="22"/>
        <w:lang w:val="ru-RU"/>
      </w:rPr>
      <w:t>В</w:t>
    </w:r>
    <w:r w:rsidRPr="00244A9E">
      <w:rPr>
        <w:sz w:val="22"/>
        <w:szCs w:val="22"/>
        <w:lang w:val="ru-RU"/>
      </w:rPr>
      <w:t>Е</w:t>
    </w:r>
    <w:r w:rsidRPr="00244A9E">
      <w:rPr>
        <w:spacing w:val="-2"/>
        <w:sz w:val="22"/>
        <w:szCs w:val="22"/>
        <w:lang w:val="ru-RU"/>
      </w:rPr>
      <w:t>Д</w:t>
    </w:r>
    <w:r w:rsidRPr="00244A9E">
      <w:rPr>
        <w:sz w:val="22"/>
        <w:szCs w:val="22"/>
        <w:lang w:val="ru-RU"/>
      </w:rPr>
      <w:t>Е</w:t>
    </w:r>
    <w:r w:rsidRPr="00244A9E">
      <w:rPr>
        <w:spacing w:val="-2"/>
        <w:sz w:val="22"/>
        <w:szCs w:val="22"/>
        <w:lang w:val="ru-RU"/>
      </w:rPr>
      <w:t>Н</w:t>
    </w:r>
    <w:r w:rsidRPr="00244A9E">
      <w:rPr>
        <w:spacing w:val="4"/>
        <w:sz w:val="22"/>
        <w:szCs w:val="22"/>
        <w:lang w:val="ru-RU"/>
      </w:rPr>
      <w:t>И</w:t>
    </w:r>
    <w:r w:rsidRPr="00244A9E">
      <w:rPr>
        <w:sz w:val="22"/>
        <w:szCs w:val="22"/>
        <w:lang w:val="ru-RU"/>
      </w:rPr>
      <w:t>Я</w:t>
    </w:r>
    <w:r w:rsidRPr="00244A9E">
      <w:rPr>
        <w:spacing w:val="-4"/>
        <w:sz w:val="22"/>
        <w:szCs w:val="22"/>
        <w:lang w:val="ru-RU"/>
      </w:rPr>
      <w:t>М</w:t>
    </w:r>
    <w:r w:rsidRPr="00244A9E">
      <w:rPr>
        <w:spacing w:val="2"/>
        <w:sz w:val="22"/>
        <w:szCs w:val="22"/>
        <w:lang w:val="ru-RU"/>
      </w:rPr>
      <w:t>У</w:t>
    </w:r>
    <w:r w:rsidRPr="00244A9E">
      <w:rPr>
        <w:spacing w:val="-1"/>
        <w:sz w:val="22"/>
        <w:szCs w:val="22"/>
        <w:lang w:val="ru-RU"/>
      </w:rPr>
      <w:t>НИЦИП</w:t>
    </w:r>
    <w:r w:rsidRPr="00244A9E">
      <w:rPr>
        <w:spacing w:val="-6"/>
        <w:sz w:val="22"/>
        <w:szCs w:val="22"/>
        <w:lang w:val="ru-RU"/>
      </w:rPr>
      <w:t>А</w:t>
    </w:r>
    <w:r w:rsidRPr="00244A9E">
      <w:rPr>
        <w:spacing w:val="-1"/>
        <w:sz w:val="22"/>
        <w:szCs w:val="22"/>
        <w:lang w:val="ru-RU"/>
      </w:rPr>
      <w:t>Л</w:t>
    </w:r>
    <w:r w:rsidRPr="00244A9E">
      <w:rPr>
        <w:spacing w:val="-2"/>
        <w:sz w:val="22"/>
        <w:szCs w:val="22"/>
        <w:lang w:val="ru-RU"/>
      </w:rPr>
      <w:t>Ь</w:t>
    </w:r>
    <w:r w:rsidRPr="00244A9E">
      <w:rPr>
        <w:spacing w:val="-1"/>
        <w:sz w:val="22"/>
        <w:szCs w:val="22"/>
        <w:lang w:val="ru-RU"/>
      </w:rPr>
      <w:t>НО</w:t>
    </w:r>
    <w:r w:rsidRPr="00244A9E">
      <w:rPr>
        <w:spacing w:val="2"/>
        <w:sz w:val="22"/>
        <w:szCs w:val="22"/>
        <w:lang w:val="ru-RU"/>
      </w:rPr>
      <w:t>Г</w:t>
    </w:r>
    <w:r w:rsidRPr="00244A9E">
      <w:rPr>
        <w:sz w:val="22"/>
        <w:szCs w:val="22"/>
        <w:lang w:val="ru-RU"/>
      </w:rPr>
      <w:t>О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pacing w:val="-2"/>
        <w:sz w:val="22"/>
        <w:szCs w:val="22"/>
        <w:lang w:val="ru-RU"/>
      </w:rPr>
      <w:t>Б</w:t>
    </w:r>
    <w:r w:rsidRPr="00244A9E">
      <w:rPr>
        <w:spacing w:val="2"/>
        <w:sz w:val="22"/>
        <w:szCs w:val="22"/>
        <w:lang w:val="ru-RU"/>
      </w:rPr>
      <w:t>Р</w:t>
    </w:r>
    <w:r w:rsidRPr="00244A9E">
      <w:rPr>
        <w:spacing w:val="-6"/>
        <w:sz w:val="22"/>
        <w:szCs w:val="22"/>
        <w:lang w:val="ru-RU"/>
      </w:rPr>
      <w:t>А</w:t>
    </w:r>
    <w:r w:rsidRPr="00244A9E">
      <w:rPr>
        <w:sz w:val="22"/>
        <w:szCs w:val="22"/>
        <w:lang w:val="ru-RU"/>
      </w:rPr>
      <w:t>З</w:t>
    </w:r>
    <w:r w:rsidRPr="00244A9E">
      <w:rPr>
        <w:spacing w:val="3"/>
        <w:sz w:val="22"/>
        <w:szCs w:val="22"/>
        <w:lang w:val="ru-RU"/>
      </w:rPr>
      <w:t>О</w:t>
    </w:r>
    <w:r w:rsidRPr="00244A9E">
      <w:rPr>
        <w:spacing w:val="1"/>
        <w:sz w:val="22"/>
        <w:szCs w:val="22"/>
        <w:lang w:val="ru-RU"/>
      </w:rPr>
      <w:t>В</w:t>
    </w:r>
    <w:r w:rsidRPr="00244A9E">
      <w:rPr>
        <w:spacing w:val="-6"/>
        <w:sz w:val="22"/>
        <w:szCs w:val="22"/>
        <w:lang w:val="ru-RU"/>
      </w:rPr>
      <w:t>А</w:t>
    </w:r>
    <w:r w:rsidRPr="00244A9E">
      <w:rPr>
        <w:spacing w:val="-1"/>
        <w:sz w:val="22"/>
        <w:szCs w:val="22"/>
        <w:lang w:val="ru-RU"/>
      </w:rPr>
      <w:t>НИ</w:t>
    </w:r>
    <w:r w:rsidRPr="00244A9E">
      <w:rPr>
        <w:sz w:val="22"/>
        <w:szCs w:val="22"/>
        <w:lang w:val="ru-RU"/>
      </w:rPr>
      <w:t>Я</w:t>
    </w:r>
  </w:p>
  <w:p w:rsidR="003B58B4" w:rsidRPr="00244A9E" w:rsidRDefault="003B58B4" w:rsidP="0071406E">
    <w:pPr>
      <w:spacing w:line="240" w:lineRule="exact"/>
      <w:ind w:left="752" w:right="737"/>
      <w:jc w:val="center"/>
      <w:rPr>
        <w:sz w:val="22"/>
        <w:szCs w:val="22"/>
        <w:lang w:val="ru-RU"/>
      </w:rPr>
    </w:pPr>
    <w:r w:rsidRPr="00244A9E">
      <w:rPr>
        <w:spacing w:val="-5"/>
        <w:sz w:val="22"/>
        <w:szCs w:val="22"/>
        <w:lang w:val="ru-RU"/>
      </w:rPr>
      <w:t>«</w:t>
    </w:r>
    <w:r w:rsidRPr="00244A9E">
      <w:rPr>
        <w:spacing w:val="1"/>
        <w:sz w:val="22"/>
        <w:szCs w:val="22"/>
        <w:lang w:val="ru-RU"/>
      </w:rPr>
      <w:t>Я</w:t>
    </w:r>
    <w:r w:rsidRPr="00244A9E">
      <w:rPr>
        <w:spacing w:val="-2"/>
        <w:sz w:val="22"/>
        <w:szCs w:val="22"/>
        <w:lang w:val="ru-RU"/>
      </w:rPr>
      <w:t>Б</w:t>
    </w:r>
    <w:r w:rsidRPr="00244A9E">
      <w:rPr>
        <w:spacing w:val="-1"/>
        <w:sz w:val="22"/>
        <w:szCs w:val="22"/>
        <w:lang w:val="ru-RU"/>
      </w:rPr>
      <w:t>ЛОН</w:t>
    </w:r>
    <w:r w:rsidRPr="00244A9E">
      <w:rPr>
        <w:spacing w:val="4"/>
        <w:sz w:val="22"/>
        <w:szCs w:val="22"/>
        <w:lang w:val="ru-RU"/>
      </w:rPr>
      <w:t>О</w:t>
    </w:r>
    <w:r w:rsidRPr="00244A9E">
      <w:rPr>
        <w:spacing w:val="-3"/>
        <w:sz w:val="22"/>
        <w:szCs w:val="22"/>
        <w:lang w:val="ru-RU"/>
      </w:rPr>
      <w:t>В</w:t>
    </w:r>
    <w:r w:rsidRPr="00244A9E">
      <w:rPr>
        <w:spacing w:val="1"/>
        <w:sz w:val="22"/>
        <w:szCs w:val="22"/>
        <w:lang w:val="ru-RU"/>
      </w:rPr>
      <w:t>СК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z w:val="22"/>
        <w:szCs w:val="22"/>
        <w:lang w:val="ru-RU"/>
      </w:rPr>
      <w:t>Е</w:t>
    </w:r>
    <w:r w:rsidRPr="00244A9E">
      <w:rPr>
        <w:spacing w:val="2"/>
        <w:sz w:val="22"/>
        <w:szCs w:val="22"/>
        <w:lang w:val="ru-RU"/>
      </w:rPr>
      <w:t xml:space="preserve"> Г</w:t>
    </w:r>
    <w:r w:rsidRPr="00244A9E">
      <w:rPr>
        <w:spacing w:val="-6"/>
        <w:sz w:val="22"/>
        <w:szCs w:val="22"/>
        <w:lang w:val="ru-RU"/>
      </w:rPr>
      <w:t>О</w:t>
    </w:r>
    <w:r w:rsidRPr="00244A9E">
      <w:rPr>
        <w:spacing w:val="2"/>
        <w:sz w:val="22"/>
        <w:szCs w:val="22"/>
        <w:lang w:val="ru-RU"/>
      </w:rPr>
      <w:t>Р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pacing w:val="-2"/>
        <w:sz w:val="22"/>
        <w:szCs w:val="22"/>
        <w:lang w:val="ru-RU"/>
      </w:rPr>
      <w:t>Д</w:t>
    </w:r>
    <w:r w:rsidRPr="00244A9E">
      <w:rPr>
        <w:spacing w:val="1"/>
        <w:sz w:val="22"/>
        <w:szCs w:val="22"/>
        <w:lang w:val="ru-RU"/>
      </w:rPr>
      <w:t>СК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z w:val="22"/>
        <w:szCs w:val="22"/>
        <w:lang w:val="ru-RU"/>
      </w:rPr>
      <w:t>Е</w:t>
    </w:r>
    <w:r w:rsidRPr="00244A9E">
      <w:rPr>
        <w:spacing w:val="-1"/>
        <w:sz w:val="22"/>
        <w:szCs w:val="22"/>
        <w:lang w:val="ru-RU"/>
      </w:rPr>
      <w:t>ПО</w:t>
    </w:r>
    <w:r w:rsidRPr="00244A9E">
      <w:rPr>
        <w:spacing w:val="1"/>
        <w:sz w:val="22"/>
        <w:szCs w:val="22"/>
        <w:lang w:val="ru-RU"/>
      </w:rPr>
      <w:t>С</w:t>
    </w:r>
    <w:r w:rsidRPr="00244A9E">
      <w:rPr>
        <w:sz w:val="22"/>
        <w:szCs w:val="22"/>
        <w:lang w:val="ru-RU"/>
      </w:rPr>
      <w:t>Е</w:t>
    </w:r>
    <w:r w:rsidRPr="00244A9E">
      <w:rPr>
        <w:spacing w:val="-1"/>
        <w:sz w:val="22"/>
        <w:szCs w:val="22"/>
        <w:lang w:val="ru-RU"/>
      </w:rPr>
      <w:t>Л</w:t>
    </w:r>
    <w:r w:rsidRPr="00244A9E">
      <w:rPr>
        <w:sz w:val="22"/>
        <w:szCs w:val="22"/>
        <w:lang w:val="ru-RU"/>
      </w:rPr>
      <w:t>Е</w:t>
    </w:r>
    <w:r w:rsidRPr="00244A9E">
      <w:rPr>
        <w:spacing w:val="-2"/>
        <w:sz w:val="22"/>
        <w:szCs w:val="22"/>
        <w:lang w:val="ru-RU"/>
      </w:rPr>
      <w:t>Н</w:t>
    </w:r>
    <w:r w:rsidRPr="00244A9E">
      <w:rPr>
        <w:spacing w:val="-1"/>
        <w:sz w:val="22"/>
        <w:szCs w:val="22"/>
        <w:lang w:val="ru-RU"/>
      </w:rPr>
      <w:t>И</w:t>
    </w:r>
    <w:r w:rsidRPr="00244A9E">
      <w:rPr>
        <w:sz w:val="22"/>
        <w:szCs w:val="22"/>
        <w:lang w:val="ru-RU"/>
      </w:rPr>
      <w:t>Е»</w:t>
    </w:r>
    <w:r w:rsidRPr="00244A9E">
      <w:rPr>
        <w:spacing w:val="-1"/>
        <w:sz w:val="22"/>
        <w:szCs w:val="22"/>
        <w:lang w:val="ru-RU"/>
      </w:rPr>
      <w:t>Н</w:t>
    </w:r>
    <w:r w:rsidRPr="00244A9E">
      <w:rPr>
        <w:sz w:val="22"/>
        <w:szCs w:val="22"/>
        <w:lang w:val="ru-RU"/>
      </w:rPr>
      <w:t>А</w:t>
    </w:r>
    <w:r w:rsidRPr="00244A9E">
      <w:rPr>
        <w:spacing w:val="-1"/>
        <w:sz w:val="22"/>
        <w:szCs w:val="22"/>
        <w:lang w:val="ru-RU"/>
      </w:rPr>
      <w:t>П</w:t>
    </w:r>
    <w:r w:rsidRPr="00244A9E">
      <w:rPr>
        <w:sz w:val="22"/>
        <w:szCs w:val="22"/>
        <w:lang w:val="ru-RU"/>
      </w:rPr>
      <w:t>Е</w:t>
    </w:r>
    <w:r w:rsidRPr="00244A9E">
      <w:rPr>
        <w:spacing w:val="1"/>
        <w:sz w:val="22"/>
        <w:szCs w:val="22"/>
        <w:lang w:val="ru-RU"/>
      </w:rPr>
      <w:t>Р</w:t>
    </w:r>
    <w:r w:rsidRPr="00244A9E">
      <w:rPr>
        <w:spacing w:val="-1"/>
        <w:sz w:val="22"/>
        <w:szCs w:val="22"/>
        <w:lang w:val="ru-RU"/>
      </w:rPr>
      <w:t>ИО</w:t>
    </w:r>
    <w:r w:rsidRPr="00244A9E">
      <w:rPr>
        <w:sz w:val="22"/>
        <w:szCs w:val="22"/>
        <w:lang w:val="ru-RU"/>
      </w:rPr>
      <w:t>Д</w:t>
    </w:r>
    <w:r w:rsidRPr="00244A9E">
      <w:rPr>
        <w:spacing w:val="-2"/>
        <w:sz w:val="22"/>
        <w:szCs w:val="22"/>
        <w:lang w:val="ru-RU"/>
      </w:rPr>
      <w:t>Д</w:t>
    </w:r>
    <w:r w:rsidRPr="00244A9E">
      <w:rPr>
        <w:sz w:val="22"/>
        <w:szCs w:val="22"/>
        <w:lang w:val="ru-RU"/>
      </w:rPr>
      <w:t>О20</w:t>
    </w:r>
    <w:r>
      <w:rPr>
        <w:spacing w:val="7"/>
        <w:sz w:val="22"/>
        <w:szCs w:val="22"/>
        <w:lang w:val="ru-RU"/>
      </w:rPr>
      <w:t>30</w:t>
    </w:r>
    <w:r w:rsidRPr="00244A9E">
      <w:rPr>
        <w:spacing w:val="2"/>
        <w:sz w:val="22"/>
        <w:szCs w:val="22"/>
        <w:lang w:val="ru-RU"/>
      </w:rPr>
      <w:t>Г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pacing w:val="-2"/>
        <w:sz w:val="22"/>
        <w:szCs w:val="22"/>
        <w:lang w:val="ru-RU"/>
      </w:rPr>
      <w:t>Д</w:t>
    </w:r>
    <w:r w:rsidRPr="00244A9E">
      <w:rPr>
        <w:sz w:val="22"/>
        <w:szCs w:val="22"/>
        <w:lang w:val="ru-RU"/>
      </w:rPr>
      <w:t>А</w:t>
    </w:r>
  </w:p>
  <w:p w:rsidR="003B58B4" w:rsidRPr="0071406E" w:rsidRDefault="003B58B4">
    <w:pPr>
      <w:spacing w:line="240" w:lineRule="atLeast"/>
      <w:rPr>
        <w:sz w:val="2"/>
        <w:szCs w:val="2"/>
        <w:lang w:val="ru-RU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98" type="#_x0000_t202" style="position:absolute;margin-left:93.85pt;margin-top:35.5pt;width:449.3pt;height:25.5pt;z-index:-251649536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line="240" w:lineRule="exact"/>
                  <w:ind w:left="751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1" o:spid="_x0000_s2052" type="#_x0000_t202" style="position:absolute;margin-left:86.85pt;margin-top:35.25pt;width:449.3pt;height:25.75pt;z-index:-251679232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before="1"/>
                  <w:ind w:left="752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3" o:spid="_x0000_s2099" type="#_x0000_t202" style="position:absolute;margin-left:86.85pt;margin-top:35.5pt;width:449.3pt;height:25.5pt;z-index:-251644416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line="240" w:lineRule="exact"/>
                  <w:ind w:left="752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100" type="#_x0000_t202" style="position:absolute;margin-left:86.85pt;margin-top:35.5pt;width:449.3pt;height:25.5pt;z-index:-251648512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line="240" w:lineRule="exact"/>
                  <w:ind w:left="752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40" w:lineRule="atLeast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8" o:spid="_x0000_s2053" type="#_x0000_t202" style="position:absolute;margin-left:86.85pt;margin-top:35.25pt;width:449.3pt;height:25.75pt;z-index:-251678208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Default="003B58B4">
                <w:pPr>
                  <w:spacing w:before="1"/>
                  <w:ind w:left="752" w:right="737"/>
                  <w:jc w:val="center"/>
                  <w:rPr>
                    <w:spacing w:val="7"/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</w:p>
              <w:p w:rsidR="003B58B4" w:rsidRPr="00244A9E" w:rsidRDefault="003B58B4">
                <w:pPr>
                  <w:spacing w:before="1"/>
                  <w:ind w:left="752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5" o:spid="_x0000_s2054" type="#_x0000_t202" style="position:absolute;margin-left:86.85pt;margin-top:35.25pt;width:449.3pt;height:25.75pt;z-index:-251677184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before="1"/>
                  <w:ind w:left="752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4" o:spid="_x0000_s2055" type="#_x0000_t202" style="position:absolute;margin-left:86.85pt;margin-top:35.25pt;width:449.3pt;height:25.75pt;z-index:-251676160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before="1"/>
                  <w:ind w:left="752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3" o:spid="_x0000_s2056" type="#_x0000_t202" style="position:absolute;margin-left:86.85pt;margin-top:35.25pt;width:449.3pt;height:25.75pt;z-index:-251675136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before="1"/>
                  <w:ind w:left="752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Default="003B58B4">
    <w:pPr>
      <w:spacing w:line="200" w:lineRule="exac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2" o:spid="_x0000_s2057" type="#_x0000_t202" style="position:absolute;margin-left:86.85pt;margin-top:35.25pt;width:449.3pt;height:25.75pt;z-index:-251674112;visibility:visible;mso-position-horizontal-relative:page;mso-position-vertical-relative:page" filled="f" stroked="f">
          <v:textbox inset="0,0,0,0">
            <w:txbxContent>
              <w:p w:rsidR="003B58B4" w:rsidRPr="00244A9E" w:rsidRDefault="003B58B4">
                <w:pPr>
                  <w:spacing w:line="240" w:lineRule="exact"/>
                  <w:ind w:left="-17" w:right="-1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Х</w:t>
                </w:r>
                <w:r w:rsidRPr="00244A9E">
                  <w:rPr>
                    <w:sz w:val="22"/>
                    <w:szCs w:val="22"/>
                    <w:lang w:val="ru-RU"/>
                  </w:rPr>
                  <w:t>ЕМА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 xml:space="preserve"> 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Ж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ЯИ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ОО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Т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4"/>
                    <w:sz w:val="22"/>
                    <w:szCs w:val="22"/>
                    <w:lang w:val="ru-RU"/>
                  </w:rPr>
                  <w:t>М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У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НИЦИП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Ь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z w:val="22"/>
                    <w:szCs w:val="22"/>
                    <w:lang w:val="ru-RU"/>
                  </w:rPr>
                  <w:t>З</w:t>
                </w:r>
                <w:r w:rsidRPr="00244A9E">
                  <w:rPr>
                    <w:spacing w:val="3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НИ</w:t>
                </w:r>
                <w:r w:rsidRPr="00244A9E">
                  <w:rPr>
                    <w:sz w:val="22"/>
                    <w:szCs w:val="22"/>
                    <w:lang w:val="ru-RU"/>
                  </w:rPr>
                  <w:t>Я</w:t>
                </w:r>
              </w:p>
              <w:p w:rsidR="003B58B4" w:rsidRPr="00244A9E" w:rsidRDefault="003B58B4">
                <w:pPr>
                  <w:spacing w:before="1"/>
                  <w:ind w:left="752" w:right="737"/>
                  <w:jc w:val="center"/>
                  <w:rPr>
                    <w:sz w:val="22"/>
                    <w:szCs w:val="22"/>
                    <w:lang w:val="ru-RU"/>
                  </w:rPr>
                </w:pPr>
                <w:r w:rsidRPr="00244A9E">
                  <w:rPr>
                    <w:spacing w:val="-5"/>
                    <w:sz w:val="22"/>
                    <w:szCs w:val="22"/>
                    <w:lang w:val="ru-RU"/>
                  </w:rPr>
                  <w:t>«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Я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Б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ЛОН</w:t>
                </w:r>
                <w:r w:rsidRPr="00244A9E">
                  <w:rPr>
                    <w:spacing w:val="4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3"/>
                    <w:sz w:val="22"/>
                    <w:szCs w:val="22"/>
                    <w:lang w:val="ru-RU"/>
                  </w:rPr>
                  <w:t>В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 xml:space="preserve"> Г</w:t>
                </w:r>
                <w:r w:rsidRPr="00244A9E">
                  <w:rPr>
                    <w:spacing w:val="-6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СК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ПО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С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Л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</w:t>
                </w:r>
                <w:r w:rsidRPr="00244A9E">
                  <w:rPr>
                    <w:sz w:val="22"/>
                    <w:szCs w:val="22"/>
                    <w:lang w:val="ru-RU"/>
                  </w:rPr>
                  <w:t>Е»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Н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П</w:t>
                </w:r>
                <w:r w:rsidRPr="00244A9E">
                  <w:rPr>
                    <w:sz w:val="22"/>
                    <w:szCs w:val="22"/>
                    <w:lang w:val="ru-RU"/>
                  </w:rPr>
                  <w:t>Е</w:t>
                </w:r>
                <w:r w:rsidRPr="00244A9E">
                  <w:rPr>
                    <w:spacing w:val="1"/>
                    <w:sz w:val="22"/>
                    <w:szCs w:val="22"/>
                    <w:lang w:val="ru-RU"/>
                  </w:rPr>
                  <w:t>Р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ИО</w:t>
                </w:r>
                <w:r w:rsidRPr="00244A9E">
                  <w:rPr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О20</w:t>
                </w:r>
                <w:r>
                  <w:rPr>
                    <w:spacing w:val="7"/>
                    <w:sz w:val="22"/>
                    <w:szCs w:val="22"/>
                    <w:lang w:val="ru-RU"/>
                  </w:rPr>
                  <w:t>30</w:t>
                </w:r>
                <w:r w:rsidRPr="00244A9E">
                  <w:rPr>
                    <w:spacing w:val="2"/>
                    <w:sz w:val="22"/>
                    <w:szCs w:val="22"/>
                    <w:lang w:val="ru-RU"/>
                  </w:rPr>
                  <w:t>Г</w:t>
                </w:r>
                <w:r w:rsidRPr="00244A9E">
                  <w:rPr>
                    <w:spacing w:val="-1"/>
                    <w:sz w:val="22"/>
                    <w:szCs w:val="22"/>
                    <w:lang w:val="ru-RU"/>
                  </w:rPr>
                  <w:t>О</w:t>
                </w:r>
                <w:r w:rsidRPr="00244A9E">
                  <w:rPr>
                    <w:spacing w:val="-2"/>
                    <w:sz w:val="22"/>
                    <w:szCs w:val="22"/>
                    <w:lang w:val="ru-RU"/>
                  </w:rPr>
                  <w:t>Д</w:t>
                </w:r>
                <w:r w:rsidRPr="00244A9E">
                  <w:rPr>
                    <w:sz w:val="22"/>
                    <w:szCs w:val="22"/>
                    <w:lang w:val="ru-RU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Pr="00A826A8" w:rsidRDefault="003B58B4" w:rsidP="00A826A8">
    <w:pPr>
      <w:spacing w:line="240" w:lineRule="atLeast"/>
      <w:rPr>
        <w:sz w:val="2"/>
        <w:szCs w:val="2"/>
        <w:lang w:val="ru-RU"/>
      </w:rPr>
    </w:pPr>
    <w:r w:rsidRPr="00A826A8">
      <w:rPr>
        <w:sz w:val="2"/>
        <w:szCs w:val="2"/>
        <w:lang w:val="ru-RU"/>
      </w:rPr>
      <w:t>СХЕМА ВОДОСНАБЖЕНИЯ И ВОДООТВЕДЕНИЯ МУНИЦИПАЛЬНОГО ОБРАЗОВАНИЯ</w:t>
    </w:r>
  </w:p>
  <w:p w:rsidR="003B58B4" w:rsidRPr="00A826A8" w:rsidRDefault="003B58B4" w:rsidP="00A826A8">
    <w:pPr>
      <w:spacing w:line="240" w:lineRule="atLeast"/>
      <w:rPr>
        <w:sz w:val="2"/>
        <w:szCs w:val="2"/>
        <w:lang w:val="ru-RU"/>
      </w:rPr>
    </w:pPr>
    <w:r w:rsidRPr="00A826A8">
      <w:rPr>
        <w:sz w:val="2"/>
        <w:szCs w:val="2"/>
        <w:lang w:val="ru-RU"/>
      </w:rPr>
      <w:t>«ЯБЛОНОВСКОЕ ГОРОДСКОЕ ПОСЕЛЕНИЕ» НА ПЕРИОД ДО 2024 ГОДА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8B4" w:rsidRPr="00A826A8" w:rsidRDefault="003B58B4" w:rsidP="00A826A8">
    <w:pPr>
      <w:spacing w:line="240" w:lineRule="atLeast"/>
      <w:rPr>
        <w:sz w:val="2"/>
        <w:szCs w:val="2"/>
        <w:lang w:val="ru-RU"/>
      </w:rPr>
    </w:pPr>
    <w:r w:rsidRPr="00A826A8">
      <w:rPr>
        <w:sz w:val="2"/>
        <w:szCs w:val="2"/>
        <w:lang w:val="ru-RU"/>
      </w:rPr>
      <w:t>СХЕМА ВОДОСНАБЖЕНИЯ И ВОДООТВЕД</w:t>
    </w:r>
    <w:r>
      <w:rPr>
        <w:sz w:val="2"/>
        <w:szCs w:val="2"/>
        <w:lang w:val="ru-RU"/>
      </w:rPr>
      <w:t>ЕНИЯ МУНИЦИПАЛЬНОГО ОБРАЗОВАНИЯ</w:t>
    </w:r>
  </w:p>
  <w:p w:rsidR="003B58B4" w:rsidRDefault="003B58B4" w:rsidP="00A826A8">
    <w:pPr>
      <w:spacing w:line="240" w:lineRule="exact"/>
      <w:ind w:left="-17" w:right="-17"/>
      <w:jc w:val="center"/>
      <w:rPr>
        <w:spacing w:val="2"/>
        <w:sz w:val="22"/>
        <w:szCs w:val="22"/>
        <w:lang w:val="ru-RU"/>
      </w:rPr>
    </w:pPr>
  </w:p>
  <w:p w:rsidR="003B58B4" w:rsidRDefault="003B58B4" w:rsidP="00A826A8">
    <w:pPr>
      <w:spacing w:line="240" w:lineRule="exact"/>
      <w:ind w:left="-17" w:right="-17"/>
      <w:jc w:val="center"/>
      <w:rPr>
        <w:spacing w:val="2"/>
        <w:sz w:val="22"/>
        <w:szCs w:val="22"/>
        <w:lang w:val="ru-RU"/>
      </w:rPr>
    </w:pPr>
  </w:p>
  <w:p w:rsidR="003B58B4" w:rsidRPr="00244A9E" w:rsidRDefault="003B58B4" w:rsidP="00A826A8">
    <w:pPr>
      <w:spacing w:line="240" w:lineRule="exact"/>
      <w:ind w:left="-17" w:right="-17"/>
      <w:jc w:val="center"/>
      <w:rPr>
        <w:sz w:val="22"/>
        <w:szCs w:val="22"/>
        <w:lang w:val="ru-RU"/>
      </w:rPr>
    </w:pPr>
    <w:r w:rsidRPr="00244A9E">
      <w:rPr>
        <w:spacing w:val="2"/>
        <w:sz w:val="22"/>
        <w:szCs w:val="22"/>
        <w:lang w:val="ru-RU"/>
      </w:rPr>
      <w:t>С</w:t>
    </w:r>
    <w:r w:rsidRPr="00244A9E">
      <w:rPr>
        <w:spacing w:val="-1"/>
        <w:sz w:val="22"/>
        <w:szCs w:val="22"/>
        <w:lang w:val="ru-RU"/>
      </w:rPr>
      <w:t>Х</w:t>
    </w:r>
    <w:r w:rsidRPr="00244A9E">
      <w:rPr>
        <w:sz w:val="22"/>
        <w:szCs w:val="22"/>
        <w:lang w:val="ru-RU"/>
      </w:rPr>
      <w:t>ЕМА</w:t>
    </w:r>
    <w:r w:rsidRPr="00244A9E">
      <w:rPr>
        <w:spacing w:val="-3"/>
        <w:sz w:val="22"/>
        <w:szCs w:val="22"/>
        <w:lang w:val="ru-RU"/>
      </w:rPr>
      <w:t xml:space="preserve"> В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pacing w:val="-2"/>
        <w:sz w:val="22"/>
        <w:szCs w:val="22"/>
        <w:lang w:val="ru-RU"/>
      </w:rPr>
      <w:t>Д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pacing w:val="1"/>
        <w:sz w:val="22"/>
        <w:szCs w:val="22"/>
        <w:lang w:val="ru-RU"/>
      </w:rPr>
      <w:t>С</w:t>
    </w:r>
    <w:r w:rsidRPr="00244A9E">
      <w:rPr>
        <w:spacing w:val="4"/>
        <w:sz w:val="22"/>
        <w:szCs w:val="22"/>
        <w:lang w:val="ru-RU"/>
      </w:rPr>
      <w:t>Н</w:t>
    </w:r>
    <w:r w:rsidRPr="00244A9E">
      <w:rPr>
        <w:spacing w:val="-6"/>
        <w:sz w:val="22"/>
        <w:szCs w:val="22"/>
        <w:lang w:val="ru-RU"/>
      </w:rPr>
      <w:t>А</w:t>
    </w:r>
    <w:r w:rsidRPr="00244A9E">
      <w:rPr>
        <w:spacing w:val="-2"/>
        <w:sz w:val="22"/>
        <w:szCs w:val="22"/>
        <w:lang w:val="ru-RU"/>
      </w:rPr>
      <w:t>Б</w:t>
    </w:r>
    <w:r w:rsidRPr="00244A9E">
      <w:rPr>
        <w:spacing w:val="-1"/>
        <w:sz w:val="22"/>
        <w:szCs w:val="22"/>
        <w:lang w:val="ru-RU"/>
      </w:rPr>
      <w:t>Ж</w:t>
    </w:r>
    <w:r w:rsidRPr="00244A9E">
      <w:rPr>
        <w:sz w:val="22"/>
        <w:szCs w:val="22"/>
        <w:lang w:val="ru-RU"/>
      </w:rPr>
      <w:t>Е</w:t>
    </w:r>
    <w:r w:rsidRPr="00244A9E">
      <w:rPr>
        <w:spacing w:val="-2"/>
        <w:sz w:val="22"/>
        <w:szCs w:val="22"/>
        <w:lang w:val="ru-RU"/>
      </w:rPr>
      <w:t>Н</w:t>
    </w:r>
    <w:r w:rsidRPr="00244A9E">
      <w:rPr>
        <w:spacing w:val="-1"/>
        <w:sz w:val="22"/>
        <w:szCs w:val="22"/>
        <w:lang w:val="ru-RU"/>
      </w:rPr>
      <w:t>И</w:t>
    </w:r>
    <w:r w:rsidRPr="00244A9E">
      <w:rPr>
        <w:sz w:val="22"/>
        <w:szCs w:val="22"/>
        <w:lang w:val="ru-RU"/>
      </w:rPr>
      <w:t>ЯИ</w:t>
    </w:r>
    <w:r w:rsidRPr="00244A9E">
      <w:rPr>
        <w:spacing w:val="-3"/>
        <w:sz w:val="22"/>
        <w:szCs w:val="22"/>
        <w:lang w:val="ru-RU"/>
      </w:rPr>
      <w:t>В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pacing w:val="-2"/>
        <w:sz w:val="22"/>
        <w:szCs w:val="22"/>
        <w:lang w:val="ru-RU"/>
      </w:rPr>
      <w:t>Д</w:t>
    </w:r>
    <w:r w:rsidRPr="00244A9E">
      <w:rPr>
        <w:spacing w:val="-1"/>
        <w:sz w:val="22"/>
        <w:szCs w:val="22"/>
        <w:lang w:val="ru-RU"/>
      </w:rPr>
      <w:t>ОО</w:t>
    </w:r>
    <w:r w:rsidRPr="00244A9E">
      <w:rPr>
        <w:spacing w:val="4"/>
        <w:sz w:val="22"/>
        <w:szCs w:val="22"/>
        <w:lang w:val="ru-RU"/>
      </w:rPr>
      <w:t>Т</w:t>
    </w:r>
    <w:r w:rsidRPr="00244A9E">
      <w:rPr>
        <w:spacing w:val="-3"/>
        <w:sz w:val="22"/>
        <w:szCs w:val="22"/>
        <w:lang w:val="ru-RU"/>
      </w:rPr>
      <w:t>В</w:t>
    </w:r>
    <w:r w:rsidRPr="00244A9E">
      <w:rPr>
        <w:sz w:val="22"/>
        <w:szCs w:val="22"/>
        <w:lang w:val="ru-RU"/>
      </w:rPr>
      <w:t>Е</w:t>
    </w:r>
    <w:r w:rsidRPr="00244A9E">
      <w:rPr>
        <w:spacing w:val="-2"/>
        <w:sz w:val="22"/>
        <w:szCs w:val="22"/>
        <w:lang w:val="ru-RU"/>
      </w:rPr>
      <w:t>Д</w:t>
    </w:r>
    <w:r w:rsidRPr="00244A9E">
      <w:rPr>
        <w:sz w:val="22"/>
        <w:szCs w:val="22"/>
        <w:lang w:val="ru-RU"/>
      </w:rPr>
      <w:t>Е</w:t>
    </w:r>
    <w:r w:rsidRPr="00244A9E">
      <w:rPr>
        <w:spacing w:val="-2"/>
        <w:sz w:val="22"/>
        <w:szCs w:val="22"/>
        <w:lang w:val="ru-RU"/>
      </w:rPr>
      <w:t>Н</w:t>
    </w:r>
    <w:r w:rsidRPr="00244A9E">
      <w:rPr>
        <w:spacing w:val="4"/>
        <w:sz w:val="22"/>
        <w:szCs w:val="22"/>
        <w:lang w:val="ru-RU"/>
      </w:rPr>
      <w:t>И</w:t>
    </w:r>
    <w:r w:rsidRPr="00244A9E">
      <w:rPr>
        <w:sz w:val="22"/>
        <w:szCs w:val="22"/>
        <w:lang w:val="ru-RU"/>
      </w:rPr>
      <w:t>Я</w:t>
    </w:r>
    <w:r w:rsidRPr="00244A9E">
      <w:rPr>
        <w:spacing w:val="-4"/>
        <w:sz w:val="22"/>
        <w:szCs w:val="22"/>
        <w:lang w:val="ru-RU"/>
      </w:rPr>
      <w:t>М</w:t>
    </w:r>
    <w:r w:rsidRPr="00244A9E">
      <w:rPr>
        <w:spacing w:val="2"/>
        <w:sz w:val="22"/>
        <w:szCs w:val="22"/>
        <w:lang w:val="ru-RU"/>
      </w:rPr>
      <w:t>У</w:t>
    </w:r>
    <w:r w:rsidRPr="00244A9E">
      <w:rPr>
        <w:spacing w:val="-1"/>
        <w:sz w:val="22"/>
        <w:szCs w:val="22"/>
        <w:lang w:val="ru-RU"/>
      </w:rPr>
      <w:t>НИЦИП</w:t>
    </w:r>
    <w:r w:rsidRPr="00244A9E">
      <w:rPr>
        <w:spacing w:val="-6"/>
        <w:sz w:val="22"/>
        <w:szCs w:val="22"/>
        <w:lang w:val="ru-RU"/>
      </w:rPr>
      <w:t>А</w:t>
    </w:r>
    <w:r w:rsidRPr="00244A9E">
      <w:rPr>
        <w:spacing w:val="-1"/>
        <w:sz w:val="22"/>
        <w:szCs w:val="22"/>
        <w:lang w:val="ru-RU"/>
      </w:rPr>
      <w:t>Л</w:t>
    </w:r>
    <w:r w:rsidRPr="00244A9E">
      <w:rPr>
        <w:spacing w:val="-2"/>
        <w:sz w:val="22"/>
        <w:szCs w:val="22"/>
        <w:lang w:val="ru-RU"/>
      </w:rPr>
      <w:t>Ь</w:t>
    </w:r>
    <w:r w:rsidRPr="00244A9E">
      <w:rPr>
        <w:spacing w:val="-1"/>
        <w:sz w:val="22"/>
        <w:szCs w:val="22"/>
        <w:lang w:val="ru-RU"/>
      </w:rPr>
      <w:t>НО</w:t>
    </w:r>
    <w:r w:rsidRPr="00244A9E">
      <w:rPr>
        <w:spacing w:val="2"/>
        <w:sz w:val="22"/>
        <w:szCs w:val="22"/>
        <w:lang w:val="ru-RU"/>
      </w:rPr>
      <w:t>Г</w:t>
    </w:r>
    <w:r w:rsidRPr="00244A9E">
      <w:rPr>
        <w:sz w:val="22"/>
        <w:szCs w:val="22"/>
        <w:lang w:val="ru-RU"/>
      </w:rPr>
      <w:t>О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pacing w:val="-2"/>
        <w:sz w:val="22"/>
        <w:szCs w:val="22"/>
        <w:lang w:val="ru-RU"/>
      </w:rPr>
      <w:t>Б</w:t>
    </w:r>
    <w:r w:rsidRPr="00244A9E">
      <w:rPr>
        <w:spacing w:val="2"/>
        <w:sz w:val="22"/>
        <w:szCs w:val="22"/>
        <w:lang w:val="ru-RU"/>
      </w:rPr>
      <w:t>Р</w:t>
    </w:r>
    <w:r w:rsidRPr="00244A9E">
      <w:rPr>
        <w:spacing w:val="-6"/>
        <w:sz w:val="22"/>
        <w:szCs w:val="22"/>
        <w:lang w:val="ru-RU"/>
      </w:rPr>
      <w:t>А</w:t>
    </w:r>
    <w:r w:rsidRPr="00244A9E">
      <w:rPr>
        <w:sz w:val="22"/>
        <w:szCs w:val="22"/>
        <w:lang w:val="ru-RU"/>
      </w:rPr>
      <w:t>З</w:t>
    </w:r>
    <w:r w:rsidRPr="00244A9E">
      <w:rPr>
        <w:spacing w:val="3"/>
        <w:sz w:val="22"/>
        <w:szCs w:val="22"/>
        <w:lang w:val="ru-RU"/>
      </w:rPr>
      <w:t>О</w:t>
    </w:r>
    <w:r w:rsidRPr="00244A9E">
      <w:rPr>
        <w:spacing w:val="1"/>
        <w:sz w:val="22"/>
        <w:szCs w:val="22"/>
        <w:lang w:val="ru-RU"/>
      </w:rPr>
      <w:t>В</w:t>
    </w:r>
    <w:r w:rsidRPr="00244A9E">
      <w:rPr>
        <w:spacing w:val="-6"/>
        <w:sz w:val="22"/>
        <w:szCs w:val="22"/>
        <w:lang w:val="ru-RU"/>
      </w:rPr>
      <w:t>А</w:t>
    </w:r>
    <w:r w:rsidRPr="00244A9E">
      <w:rPr>
        <w:spacing w:val="-1"/>
        <w:sz w:val="22"/>
        <w:szCs w:val="22"/>
        <w:lang w:val="ru-RU"/>
      </w:rPr>
      <w:t>НИ</w:t>
    </w:r>
    <w:r w:rsidRPr="00244A9E">
      <w:rPr>
        <w:sz w:val="22"/>
        <w:szCs w:val="22"/>
        <w:lang w:val="ru-RU"/>
      </w:rPr>
      <w:t>Я</w:t>
    </w:r>
  </w:p>
  <w:p w:rsidR="003B58B4" w:rsidRPr="00244A9E" w:rsidRDefault="003B58B4" w:rsidP="00A826A8">
    <w:pPr>
      <w:spacing w:before="2"/>
      <w:ind w:left="752" w:right="737"/>
      <w:jc w:val="center"/>
      <w:rPr>
        <w:sz w:val="22"/>
        <w:szCs w:val="22"/>
        <w:lang w:val="ru-RU"/>
      </w:rPr>
    </w:pPr>
    <w:r w:rsidRPr="00244A9E">
      <w:rPr>
        <w:spacing w:val="-5"/>
        <w:sz w:val="22"/>
        <w:szCs w:val="22"/>
        <w:lang w:val="ru-RU"/>
      </w:rPr>
      <w:t>«</w:t>
    </w:r>
    <w:r w:rsidRPr="00244A9E">
      <w:rPr>
        <w:spacing w:val="1"/>
        <w:sz w:val="22"/>
        <w:szCs w:val="22"/>
        <w:lang w:val="ru-RU"/>
      </w:rPr>
      <w:t>Я</w:t>
    </w:r>
    <w:r w:rsidRPr="00244A9E">
      <w:rPr>
        <w:spacing w:val="-2"/>
        <w:sz w:val="22"/>
        <w:szCs w:val="22"/>
        <w:lang w:val="ru-RU"/>
      </w:rPr>
      <w:t>Б</w:t>
    </w:r>
    <w:r w:rsidRPr="00244A9E">
      <w:rPr>
        <w:spacing w:val="-1"/>
        <w:sz w:val="22"/>
        <w:szCs w:val="22"/>
        <w:lang w:val="ru-RU"/>
      </w:rPr>
      <w:t>ЛОН</w:t>
    </w:r>
    <w:r w:rsidRPr="00244A9E">
      <w:rPr>
        <w:spacing w:val="4"/>
        <w:sz w:val="22"/>
        <w:szCs w:val="22"/>
        <w:lang w:val="ru-RU"/>
      </w:rPr>
      <w:t>О</w:t>
    </w:r>
    <w:r w:rsidRPr="00244A9E">
      <w:rPr>
        <w:spacing w:val="-3"/>
        <w:sz w:val="22"/>
        <w:szCs w:val="22"/>
        <w:lang w:val="ru-RU"/>
      </w:rPr>
      <w:t>В</w:t>
    </w:r>
    <w:r w:rsidRPr="00244A9E">
      <w:rPr>
        <w:spacing w:val="1"/>
        <w:sz w:val="22"/>
        <w:szCs w:val="22"/>
        <w:lang w:val="ru-RU"/>
      </w:rPr>
      <w:t>СК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z w:val="22"/>
        <w:szCs w:val="22"/>
        <w:lang w:val="ru-RU"/>
      </w:rPr>
      <w:t>Е</w:t>
    </w:r>
    <w:r w:rsidRPr="00244A9E">
      <w:rPr>
        <w:spacing w:val="2"/>
        <w:sz w:val="22"/>
        <w:szCs w:val="22"/>
        <w:lang w:val="ru-RU"/>
      </w:rPr>
      <w:t xml:space="preserve"> Г</w:t>
    </w:r>
    <w:r w:rsidRPr="00244A9E">
      <w:rPr>
        <w:spacing w:val="-6"/>
        <w:sz w:val="22"/>
        <w:szCs w:val="22"/>
        <w:lang w:val="ru-RU"/>
      </w:rPr>
      <w:t>О</w:t>
    </w:r>
    <w:r w:rsidRPr="00244A9E">
      <w:rPr>
        <w:spacing w:val="2"/>
        <w:sz w:val="22"/>
        <w:szCs w:val="22"/>
        <w:lang w:val="ru-RU"/>
      </w:rPr>
      <w:t>Р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pacing w:val="-2"/>
        <w:sz w:val="22"/>
        <w:szCs w:val="22"/>
        <w:lang w:val="ru-RU"/>
      </w:rPr>
      <w:t>Д</w:t>
    </w:r>
    <w:r w:rsidRPr="00244A9E">
      <w:rPr>
        <w:spacing w:val="1"/>
        <w:sz w:val="22"/>
        <w:szCs w:val="22"/>
        <w:lang w:val="ru-RU"/>
      </w:rPr>
      <w:t>СК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z w:val="22"/>
        <w:szCs w:val="22"/>
        <w:lang w:val="ru-RU"/>
      </w:rPr>
      <w:t>Е</w:t>
    </w:r>
    <w:r w:rsidRPr="00244A9E">
      <w:rPr>
        <w:spacing w:val="-1"/>
        <w:sz w:val="22"/>
        <w:szCs w:val="22"/>
        <w:lang w:val="ru-RU"/>
      </w:rPr>
      <w:t>ПО</w:t>
    </w:r>
    <w:r w:rsidRPr="00244A9E">
      <w:rPr>
        <w:spacing w:val="1"/>
        <w:sz w:val="22"/>
        <w:szCs w:val="22"/>
        <w:lang w:val="ru-RU"/>
      </w:rPr>
      <w:t>С</w:t>
    </w:r>
    <w:r w:rsidRPr="00244A9E">
      <w:rPr>
        <w:sz w:val="22"/>
        <w:szCs w:val="22"/>
        <w:lang w:val="ru-RU"/>
      </w:rPr>
      <w:t>Е</w:t>
    </w:r>
    <w:r w:rsidRPr="00244A9E">
      <w:rPr>
        <w:spacing w:val="-1"/>
        <w:sz w:val="22"/>
        <w:szCs w:val="22"/>
        <w:lang w:val="ru-RU"/>
      </w:rPr>
      <w:t>Л</w:t>
    </w:r>
    <w:r w:rsidRPr="00244A9E">
      <w:rPr>
        <w:sz w:val="22"/>
        <w:szCs w:val="22"/>
        <w:lang w:val="ru-RU"/>
      </w:rPr>
      <w:t>Е</w:t>
    </w:r>
    <w:r w:rsidRPr="00244A9E">
      <w:rPr>
        <w:spacing w:val="-2"/>
        <w:sz w:val="22"/>
        <w:szCs w:val="22"/>
        <w:lang w:val="ru-RU"/>
      </w:rPr>
      <w:t>Н</w:t>
    </w:r>
    <w:r w:rsidRPr="00244A9E">
      <w:rPr>
        <w:spacing w:val="-1"/>
        <w:sz w:val="22"/>
        <w:szCs w:val="22"/>
        <w:lang w:val="ru-RU"/>
      </w:rPr>
      <w:t>И</w:t>
    </w:r>
    <w:r w:rsidRPr="00244A9E">
      <w:rPr>
        <w:sz w:val="22"/>
        <w:szCs w:val="22"/>
        <w:lang w:val="ru-RU"/>
      </w:rPr>
      <w:t>Е»</w:t>
    </w:r>
    <w:r w:rsidRPr="00244A9E">
      <w:rPr>
        <w:spacing w:val="-1"/>
        <w:sz w:val="22"/>
        <w:szCs w:val="22"/>
        <w:lang w:val="ru-RU"/>
      </w:rPr>
      <w:t>Н</w:t>
    </w:r>
    <w:r w:rsidRPr="00244A9E">
      <w:rPr>
        <w:sz w:val="22"/>
        <w:szCs w:val="22"/>
        <w:lang w:val="ru-RU"/>
      </w:rPr>
      <w:t>А</w:t>
    </w:r>
    <w:r w:rsidRPr="00244A9E">
      <w:rPr>
        <w:spacing w:val="-1"/>
        <w:sz w:val="22"/>
        <w:szCs w:val="22"/>
        <w:lang w:val="ru-RU"/>
      </w:rPr>
      <w:t>П</w:t>
    </w:r>
    <w:r w:rsidRPr="00244A9E">
      <w:rPr>
        <w:sz w:val="22"/>
        <w:szCs w:val="22"/>
        <w:lang w:val="ru-RU"/>
      </w:rPr>
      <w:t>Е</w:t>
    </w:r>
    <w:r w:rsidRPr="00244A9E">
      <w:rPr>
        <w:spacing w:val="1"/>
        <w:sz w:val="22"/>
        <w:szCs w:val="22"/>
        <w:lang w:val="ru-RU"/>
      </w:rPr>
      <w:t>Р</w:t>
    </w:r>
    <w:r w:rsidRPr="00244A9E">
      <w:rPr>
        <w:spacing w:val="-1"/>
        <w:sz w:val="22"/>
        <w:szCs w:val="22"/>
        <w:lang w:val="ru-RU"/>
      </w:rPr>
      <w:t>ИО</w:t>
    </w:r>
    <w:r w:rsidRPr="00244A9E">
      <w:rPr>
        <w:sz w:val="22"/>
        <w:szCs w:val="22"/>
        <w:lang w:val="ru-RU"/>
      </w:rPr>
      <w:t>Д</w:t>
    </w:r>
    <w:r w:rsidRPr="00244A9E">
      <w:rPr>
        <w:spacing w:val="-2"/>
        <w:sz w:val="22"/>
        <w:szCs w:val="22"/>
        <w:lang w:val="ru-RU"/>
      </w:rPr>
      <w:t>Д</w:t>
    </w:r>
    <w:r w:rsidRPr="00244A9E">
      <w:rPr>
        <w:sz w:val="22"/>
        <w:szCs w:val="22"/>
        <w:lang w:val="ru-RU"/>
      </w:rPr>
      <w:t>О20</w:t>
    </w:r>
    <w:r>
      <w:rPr>
        <w:spacing w:val="7"/>
        <w:sz w:val="22"/>
        <w:szCs w:val="22"/>
        <w:lang w:val="ru-RU"/>
      </w:rPr>
      <w:t>30</w:t>
    </w:r>
    <w:r w:rsidRPr="00244A9E">
      <w:rPr>
        <w:spacing w:val="2"/>
        <w:sz w:val="22"/>
        <w:szCs w:val="22"/>
        <w:lang w:val="ru-RU"/>
      </w:rPr>
      <w:t>Г</w:t>
    </w:r>
    <w:r w:rsidRPr="00244A9E">
      <w:rPr>
        <w:spacing w:val="-1"/>
        <w:sz w:val="22"/>
        <w:szCs w:val="22"/>
        <w:lang w:val="ru-RU"/>
      </w:rPr>
      <w:t>О</w:t>
    </w:r>
    <w:r w:rsidRPr="00244A9E">
      <w:rPr>
        <w:spacing w:val="-2"/>
        <w:sz w:val="22"/>
        <w:szCs w:val="22"/>
        <w:lang w:val="ru-RU"/>
      </w:rPr>
      <w:t>Д</w:t>
    </w:r>
    <w:r w:rsidRPr="00244A9E">
      <w:rPr>
        <w:sz w:val="22"/>
        <w:szCs w:val="22"/>
        <w:lang w:val="ru-RU"/>
      </w:rPr>
      <w:t>А</w:t>
    </w:r>
  </w:p>
  <w:p w:rsidR="003B58B4" w:rsidRPr="00A826A8" w:rsidRDefault="003B58B4" w:rsidP="00A826A8">
    <w:pPr>
      <w:spacing w:line="240" w:lineRule="atLeast"/>
      <w:rPr>
        <w:sz w:val="2"/>
        <w:szCs w:val="2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7128"/>
    <w:multiLevelType w:val="multilevel"/>
    <w:tmpl w:val="CED698C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embedSystemFonts/>
  <w:defaultTabStop w:val="708"/>
  <w:doNotHyphenateCaps/>
  <w:characterSpacingControl w:val="doNotCompress"/>
  <w:doNotValidateAgainstSchema/>
  <w:doNotDemarcateInvalidXml/>
  <w:hdrShapeDefaults>
    <o:shapedefaults v:ext="edit" spidmax="210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36BA"/>
    <w:rsid w:val="0001122B"/>
    <w:rsid w:val="00012400"/>
    <w:rsid w:val="0001265C"/>
    <w:rsid w:val="00014280"/>
    <w:rsid w:val="00027F30"/>
    <w:rsid w:val="00031722"/>
    <w:rsid w:val="00034A1A"/>
    <w:rsid w:val="00042828"/>
    <w:rsid w:val="00046416"/>
    <w:rsid w:val="00067D11"/>
    <w:rsid w:val="000728A4"/>
    <w:rsid w:val="00073C0C"/>
    <w:rsid w:val="00077240"/>
    <w:rsid w:val="00083BCB"/>
    <w:rsid w:val="00084ADF"/>
    <w:rsid w:val="0009053E"/>
    <w:rsid w:val="00094865"/>
    <w:rsid w:val="000952D6"/>
    <w:rsid w:val="000A2C82"/>
    <w:rsid w:val="000A633B"/>
    <w:rsid w:val="000D1795"/>
    <w:rsid w:val="000D3027"/>
    <w:rsid w:val="000E54B3"/>
    <w:rsid w:val="000E5D81"/>
    <w:rsid w:val="00114B81"/>
    <w:rsid w:val="00122A92"/>
    <w:rsid w:val="00126055"/>
    <w:rsid w:val="00130CB2"/>
    <w:rsid w:val="00151A75"/>
    <w:rsid w:val="00156CE8"/>
    <w:rsid w:val="00170B72"/>
    <w:rsid w:val="00193DEB"/>
    <w:rsid w:val="001A6D47"/>
    <w:rsid w:val="001B251F"/>
    <w:rsid w:val="001B4971"/>
    <w:rsid w:val="001B506F"/>
    <w:rsid w:val="001B5B6C"/>
    <w:rsid w:val="001C51A1"/>
    <w:rsid w:val="001D0136"/>
    <w:rsid w:val="001D10D3"/>
    <w:rsid w:val="001E362D"/>
    <w:rsid w:val="001E44CE"/>
    <w:rsid w:val="001F0215"/>
    <w:rsid w:val="001F7D3C"/>
    <w:rsid w:val="00207964"/>
    <w:rsid w:val="002179DB"/>
    <w:rsid w:val="00217D71"/>
    <w:rsid w:val="00221E2B"/>
    <w:rsid w:val="0022255E"/>
    <w:rsid w:val="0022349B"/>
    <w:rsid w:val="0022435E"/>
    <w:rsid w:val="0022577B"/>
    <w:rsid w:val="00243C49"/>
    <w:rsid w:val="00244A9E"/>
    <w:rsid w:val="00245F47"/>
    <w:rsid w:val="00246724"/>
    <w:rsid w:val="00251F67"/>
    <w:rsid w:val="002532D6"/>
    <w:rsid w:val="00263305"/>
    <w:rsid w:val="002636AF"/>
    <w:rsid w:val="00263FDB"/>
    <w:rsid w:val="00273156"/>
    <w:rsid w:val="0029175C"/>
    <w:rsid w:val="00292C5B"/>
    <w:rsid w:val="002A05A9"/>
    <w:rsid w:val="002B2C39"/>
    <w:rsid w:val="002C01AA"/>
    <w:rsid w:val="002C50CB"/>
    <w:rsid w:val="002C694F"/>
    <w:rsid w:val="002E7B64"/>
    <w:rsid w:val="002E7D59"/>
    <w:rsid w:val="002F16EF"/>
    <w:rsid w:val="00307333"/>
    <w:rsid w:val="0031286B"/>
    <w:rsid w:val="00324D76"/>
    <w:rsid w:val="003257B8"/>
    <w:rsid w:val="00326235"/>
    <w:rsid w:val="00330F26"/>
    <w:rsid w:val="0033244B"/>
    <w:rsid w:val="003430F0"/>
    <w:rsid w:val="003616F5"/>
    <w:rsid w:val="003630B8"/>
    <w:rsid w:val="00363D91"/>
    <w:rsid w:val="00376257"/>
    <w:rsid w:val="003767B8"/>
    <w:rsid w:val="0037789F"/>
    <w:rsid w:val="00383229"/>
    <w:rsid w:val="0038403D"/>
    <w:rsid w:val="00397A3A"/>
    <w:rsid w:val="003A044B"/>
    <w:rsid w:val="003A37C2"/>
    <w:rsid w:val="003B58B4"/>
    <w:rsid w:val="003B7DD2"/>
    <w:rsid w:val="003C540C"/>
    <w:rsid w:val="003D715B"/>
    <w:rsid w:val="003F124A"/>
    <w:rsid w:val="003F2DD7"/>
    <w:rsid w:val="00401C7F"/>
    <w:rsid w:val="00405829"/>
    <w:rsid w:val="004133A6"/>
    <w:rsid w:val="00416653"/>
    <w:rsid w:val="004214A3"/>
    <w:rsid w:val="00421AE3"/>
    <w:rsid w:val="004314E9"/>
    <w:rsid w:val="0044632B"/>
    <w:rsid w:val="00455341"/>
    <w:rsid w:val="004660F4"/>
    <w:rsid w:val="00474363"/>
    <w:rsid w:val="004772E1"/>
    <w:rsid w:val="0048660C"/>
    <w:rsid w:val="0049274D"/>
    <w:rsid w:val="004A0087"/>
    <w:rsid w:val="004A203A"/>
    <w:rsid w:val="004C0EEA"/>
    <w:rsid w:val="004C1231"/>
    <w:rsid w:val="004C4AB1"/>
    <w:rsid w:val="004D0946"/>
    <w:rsid w:val="004E7C43"/>
    <w:rsid w:val="004F1AC7"/>
    <w:rsid w:val="004F6070"/>
    <w:rsid w:val="005133DE"/>
    <w:rsid w:val="00517B9E"/>
    <w:rsid w:val="00520AEF"/>
    <w:rsid w:val="005248D0"/>
    <w:rsid w:val="0053552B"/>
    <w:rsid w:val="005356A4"/>
    <w:rsid w:val="00540C69"/>
    <w:rsid w:val="00543AEA"/>
    <w:rsid w:val="00544637"/>
    <w:rsid w:val="00550274"/>
    <w:rsid w:val="00560F40"/>
    <w:rsid w:val="00561FDD"/>
    <w:rsid w:val="005635E9"/>
    <w:rsid w:val="00566BA3"/>
    <w:rsid w:val="0057086F"/>
    <w:rsid w:val="00571535"/>
    <w:rsid w:val="00581B08"/>
    <w:rsid w:val="005A4F97"/>
    <w:rsid w:val="005A62B2"/>
    <w:rsid w:val="005B1685"/>
    <w:rsid w:val="005B5AAB"/>
    <w:rsid w:val="005B7FFE"/>
    <w:rsid w:val="005D249C"/>
    <w:rsid w:val="005E4A11"/>
    <w:rsid w:val="0060577B"/>
    <w:rsid w:val="006239CF"/>
    <w:rsid w:val="00640ACA"/>
    <w:rsid w:val="006436BA"/>
    <w:rsid w:val="00656FF2"/>
    <w:rsid w:val="0066315B"/>
    <w:rsid w:val="00680022"/>
    <w:rsid w:val="00682A21"/>
    <w:rsid w:val="00684D11"/>
    <w:rsid w:val="006866D3"/>
    <w:rsid w:val="0069167F"/>
    <w:rsid w:val="00692346"/>
    <w:rsid w:val="006A4476"/>
    <w:rsid w:val="006B31E7"/>
    <w:rsid w:val="006B7455"/>
    <w:rsid w:val="006C6FFF"/>
    <w:rsid w:val="006D05EA"/>
    <w:rsid w:val="006D15D4"/>
    <w:rsid w:val="006D2075"/>
    <w:rsid w:val="006F100A"/>
    <w:rsid w:val="006F265D"/>
    <w:rsid w:val="00700C56"/>
    <w:rsid w:val="007049FA"/>
    <w:rsid w:val="0071406E"/>
    <w:rsid w:val="00724298"/>
    <w:rsid w:val="0074321D"/>
    <w:rsid w:val="00746468"/>
    <w:rsid w:val="00762448"/>
    <w:rsid w:val="00765C64"/>
    <w:rsid w:val="007662BD"/>
    <w:rsid w:val="007730E1"/>
    <w:rsid w:val="007770C9"/>
    <w:rsid w:val="0078013E"/>
    <w:rsid w:val="007823EB"/>
    <w:rsid w:val="00792490"/>
    <w:rsid w:val="007C46C0"/>
    <w:rsid w:val="007C639D"/>
    <w:rsid w:val="007D6349"/>
    <w:rsid w:val="00804354"/>
    <w:rsid w:val="0081400F"/>
    <w:rsid w:val="00822FF9"/>
    <w:rsid w:val="00823DD5"/>
    <w:rsid w:val="00830D47"/>
    <w:rsid w:val="00857117"/>
    <w:rsid w:val="00872C2B"/>
    <w:rsid w:val="00883843"/>
    <w:rsid w:val="00895DCD"/>
    <w:rsid w:val="008A4A68"/>
    <w:rsid w:val="008B1C0E"/>
    <w:rsid w:val="008B53A1"/>
    <w:rsid w:val="008C20E2"/>
    <w:rsid w:val="008C44D4"/>
    <w:rsid w:val="008D0900"/>
    <w:rsid w:val="008D2FCB"/>
    <w:rsid w:val="008D3DB4"/>
    <w:rsid w:val="008D4475"/>
    <w:rsid w:val="008D4EDA"/>
    <w:rsid w:val="008D6B2B"/>
    <w:rsid w:val="008E7A08"/>
    <w:rsid w:val="008F01A8"/>
    <w:rsid w:val="008F203C"/>
    <w:rsid w:val="008F3080"/>
    <w:rsid w:val="008F7F7A"/>
    <w:rsid w:val="0090243B"/>
    <w:rsid w:val="00906245"/>
    <w:rsid w:val="00915DAB"/>
    <w:rsid w:val="00922520"/>
    <w:rsid w:val="009320A2"/>
    <w:rsid w:val="009422CF"/>
    <w:rsid w:val="00946441"/>
    <w:rsid w:val="00947B90"/>
    <w:rsid w:val="0095045E"/>
    <w:rsid w:val="0095193D"/>
    <w:rsid w:val="00952E08"/>
    <w:rsid w:val="0095523D"/>
    <w:rsid w:val="00964858"/>
    <w:rsid w:val="00964AC7"/>
    <w:rsid w:val="00965F4C"/>
    <w:rsid w:val="00974904"/>
    <w:rsid w:val="00985303"/>
    <w:rsid w:val="0098782E"/>
    <w:rsid w:val="00990D73"/>
    <w:rsid w:val="009912F0"/>
    <w:rsid w:val="0099466B"/>
    <w:rsid w:val="009A4405"/>
    <w:rsid w:val="009A4EF3"/>
    <w:rsid w:val="009B04A5"/>
    <w:rsid w:val="009B04E3"/>
    <w:rsid w:val="009B2668"/>
    <w:rsid w:val="009B3A92"/>
    <w:rsid w:val="009B3D42"/>
    <w:rsid w:val="009B67DA"/>
    <w:rsid w:val="009B6B89"/>
    <w:rsid w:val="009D5C41"/>
    <w:rsid w:val="009E11A9"/>
    <w:rsid w:val="009E1F66"/>
    <w:rsid w:val="009E5139"/>
    <w:rsid w:val="009F58A7"/>
    <w:rsid w:val="00A05311"/>
    <w:rsid w:val="00A16837"/>
    <w:rsid w:val="00A27A31"/>
    <w:rsid w:val="00A31C49"/>
    <w:rsid w:val="00A33A63"/>
    <w:rsid w:val="00A3462E"/>
    <w:rsid w:val="00A421C3"/>
    <w:rsid w:val="00A478DD"/>
    <w:rsid w:val="00A516B4"/>
    <w:rsid w:val="00A53758"/>
    <w:rsid w:val="00A538E1"/>
    <w:rsid w:val="00A5414E"/>
    <w:rsid w:val="00A54B24"/>
    <w:rsid w:val="00A57AC4"/>
    <w:rsid w:val="00A70AB5"/>
    <w:rsid w:val="00A73644"/>
    <w:rsid w:val="00A76E6E"/>
    <w:rsid w:val="00A826A8"/>
    <w:rsid w:val="00A915EF"/>
    <w:rsid w:val="00AA557C"/>
    <w:rsid w:val="00AB2503"/>
    <w:rsid w:val="00AB265A"/>
    <w:rsid w:val="00AB3AB7"/>
    <w:rsid w:val="00AB63B0"/>
    <w:rsid w:val="00AD1C51"/>
    <w:rsid w:val="00AD3CFD"/>
    <w:rsid w:val="00AD48DE"/>
    <w:rsid w:val="00AE268B"/>
    <w:rsid w:val="00AE787E"/>
    <w:rsid w:val="00AF3B5E"/>
    <w:rsid w:val="00AF5F36"/>
    <w:rsid w:val="00AF69A7"/>
    <w:rsid w:val="00B30757"/>
    <w:rsid w:val="00B3425D"/>
    <w:rsid w:val="00B343E6"/>
    <w:rsid w:val="00B456FC"/>
    <w:rsid w:val="00B55824"/>
    <w:rsid w:val="00B708C9"/>
    <w:rsid w:val="00B9504B"/>
    <w:rsid w:val="00BA27DC"/>
    <w:rsid w:val="00BA30A6"/>
    <w:rsid w:val="00BA611C"/>
    <w:rsid w:val="00BB08A6"/>
    <w:rsid w:val="00BB1713"/>
    <w:rsid w:val="00BB7D09"/>
    <w:rsid w:val="00BD1EEE"/>
    <w:rsid w:val="00BE4E70"/>
    <w:rsid w:val="00BF3DF4"/>
    <w:rsid w:val="00BF4833"/>
    <w:rsid w:val="00C0023C"/>
    <w:rsid w:val="00C05537"/>
    <w:rsid w:val="00C10516"/>
    <w:rsid w:val="00C133C5"/>
    <w:rsid w:val="00C22811"/>
    <w:rsid w:val="00C2538C"/>
    <w:rsid w:val="00C30D00"/>
    <w:rsid w:val="00C32058"/>
    <w:rsid w:val="00C34EB1"/>
    <w:rsid w:val="00C37E11"/>
    <w:rsid w:val="00C6301A"/>
    <w:rsid w:val="00C67792"/>
    <w:rsid w:val="00C71021"/>
    <w:rsid w:val="00C73A45"/>
    <w:rsid w:val="00C87A78"/>
    <w:rsid w:val="00C9764D"/>
    <w:rsid w:val="00CA5767"/>
    <w:rsid w:val="00CD5895"/>
    <w:rsid w:val="00CE41CC"/>
    <w:rsid w:val="00CF3AAF"/>
    <w:rsid w:val="00D17F54"/>
    <w:rsid w:val="00D2021E"/>
    <w:rsid w:val="00D25127"/>
    <w:rsid w:val="00D32969"/>
    <w:rsid w:val="00D34F81"/>
    <w:rsid w:val="00D36876"/>
    <w:rsid w:val="00D4357C"/>
    <w:rsid w:val="00D46D87"/>
    <w:rsid w:val="00D51DC8"/>
    <w:rsid w:val="00D53249"/>
    <w:rsid w:val="00D53F48"/>
    <w:rsid w:val="00D808F9"/>
    <w:rsid w:val="00D93AE9"/>
    <w:rsid w:val="00DA0CC1"/>
    <w:rsid w:val="00DA7DEE"/>
    <w:rsid w:val="00DB1534"/>
    <w:rsid w:val="00DB2B64"/>
    <w:rsid w:val="00DC1C8E"/>
    <w:rsid w:val="00DC4688"/>
    <w:rsid w:val="00DC746A"/>
    <w:rsid w:val="00DD6758"/>
    <w:rsid w:val="00DD6F32"/>
    <w:rsid w:val="00DE5731"/>
    <w:rsid w:val="00DE6C88"/>
    <w:rsid w:val="00DF40A7"/>
    <w:rsid w:val="00DF7BA6"/>
    <w:rsid w:val="00E01508"/>
    <w:rsid w:val="00E10DA2"/>
    <w:rsid w:val="00E20F94"/>
    <w:rsid w:val="00E27B7E"/>
    <w:rsid w:val="00E33428"/>
    <w:rsid w:val="00E4112D"/>
    <w:rsid w:val="00E462BD"/>
    <w:rsid w:val="00E63C7F"/>
    <w:rsid w:val="00E67779"/>
    <w:rsid w:val="00E73D02"/>
    <w:rsid w:val="00E75CCA"/>
    <w:rsid w:val="00E7680A"/>
    <w:rsid w:val="00E778D5"/>
    <w:rsid w:val="00E84225"/>
    <w:rsid w:val="00E84C27"/>
    <w:rsid w:val="00E923CD"/>
    <w:rsid w:val="00E947AA"/>
    <w:rsid w:val="00E95E05"/>
    <w:rsid w:val="00EB10DF"/>
    <w:rsid w:val="00EB1F9C"/>
    <w:rsid w:val="00EB2B8D"/>
    <w:rsid w:val="00EB5C5C"/>
    <w:rsid w:val="00ED03AE"/>
    <w:rsid w:val="00ED634C"/>
    <w:rsid w:val="00EE5DF0"/>
    <w:rsid w:val="00EF1D62"/>
    <w:rsid w:val="00F00045"/>
    <w:rsid w:val="00F05C8B"/>
    <w:rsid w:val="00F244AA"/>
    <w:rsid w:val="00F30B8B"/>
    <w:rsid w:val="00F34085"/>
    <w:rsid w:val="00F44629"/>
    <w:rsid w:val="00F44E1E"/>
    <w:rsid w:val="00F6020E"/>
    <w:rsid w:val="00F609C6"/>
    <w:rsid w:val="00F63D79"/>
    <w:rsid w:val="00F664CE"/>
    <w:rsid w:val="00F6706C"/>
    <w:rsid w:val="00F70832"/>
    <w:rsid w:val="00F75DCE"/>
    <w:rsid w:val="00F808AD"/>
    <w:rsid w:val="00F8441B"/>
    <w:rsid w:val="00FA25F9"/>
    <w:rsid w:val="00FB4277"/>
    <w:rsid w:val="00FB6D40"/>
    <w:rsid w:val="00FB7560"/>
    <w:rsid w:val="00FD5CB9"/>
    <w:rsid w:val="00FE29B5"/>
    <w:rsid w:val="00FE7EAF"/>
    <w:rsid w:val="00FF1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23DD5"/>
    <w:rPr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23DD5"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3DD5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23DD5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23DD5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23DD5"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23DD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23DD5"/>
    <w:pPr>
      <w:numPr>
        <w:ilvl w:val="6"/>
        <w:numId w:val="1"/>
      </w:numPr>
      <w:spacing w:before="240" w:after="60"/>
      <w:outlineLvl w:val="6"/>
    </w:pPr>
    <w:rPr>
      <w:rFonts w:ascii="Calibri" w:hAnsi="Calibri" w:cs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23DD5"/>
    <w:pPr>
      <w:numPr>
        <w:ilvl w:val="7"/>
        <w:numId w:val="1"/>
      </w:numPr>
      <w:spacing w:before="240" w:after="60"/>
      <w:outlineLvl w:val="7"/>
    </w:pPr>
    <w:rPr>
      <w:rFonts w:ascii="Calibri" w:hAnsi="Calibri" w:cs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23DD5"/>
    <w:pPr>
      <w:numPr>
        <w:ilvl w:val="8"/>
        <w:numId w:val="1"/>
      </w:num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23DD5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23DD5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23DD5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23DD5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23DD5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823DD5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23DD5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23DD5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23DD5"/>
    <w:rPr>
      <w:rFonts w:ascii="Cambria" w:hAnsi="Cambria" w:cs="Cambria"/>
      <w:sz w:val="22"/>
      <w:szCs w:val="22"/>
    </w:rPr>
  </w:style>
  <w:style w:type="paragraph" w:styleId="ListParagraph">
    <w:name w:val="List Paragraph"/>
    <w:basedOn w:val="Normal"/>
    <w:uiPriority w:val="99"/>
    <w:qFormat/>
    <w:rsid w:val="00857117"/>
    <w:pPr>
      <w:ind w:left="720"/>
    </w:pPr>
  </w:style>
  <w:style w:type="paragraph" w:styleId="Header">
    <w:name w:val="header"/>
    <w:basedOn w:val="Normal"/>
    <w:link w:val="HeaderChar"/>
    <w:uiPriority w:val="99"/>
    <w:rsid w:val="00E63C7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63C7F"/>
  </w:style>
  <w:style w:type="paragraph" w:styleId="Footer">
    <w:name w:val="footer"/>
    <w:basedOn w:val="Normal"/>
    <w:link w:val="FooterChar"/>
    <w:uiPriority w:val="99"/>
    <w:rsid w:val="00E63C7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63C7F"/>
  </w:style>
  <w:style w:type="paragraph" w:customStyle="1" w:styleId="a">
    <w:name w:val="Нормальный (таблица)"/>
    <w:basedOn w:val="Normal"/>
    <w:next w:val="Normal"/>
    <w:uiPriority w:val="99"/>
    <w:rsid w:val="00DD6F32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val="ru-RU" w:eastAsia="ru-RU"/>
    </w:rPr>
  </w:style>
  <w:style w:type="paragraph" w:customStyle="1" w:styleId="a0">
    <w:name w:val="Прижатый влево"/>
    <w:basedOn w:val="Normal"/>
    <w:next w:val="Normal"/>
    <w:uiPriority w:val="99"/>
    <w:rsid w:val="00DD6F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u-RU" w:eastAsia="ru-RU"/>
    </w:rPr>
  </w:style>
  <w:style w:type="character" w:customStyle="1" w:styleId="a1">
    <w:name w:val="Цветовое выделение"/>
    <w:uiPriority w:val="99"/>
    <w:rsid w:val="00AD3CFD"/>
    <w:rPr>
      <w:b/>
      <w:bCs/>
      <w:color w:val="auto"/>
    </w:rPr>
  </w:style>
  <w:style w:type="paragraph" w:styleId="BalloonText">
    <w:name w:val="Balloon Text"/>
    <w:basedOn w:val="Normal"/>
    <w:link w:val="BalloonTextChar"/>
    <w:uiPriority w:val="99"/>
    <w:semiHidden/>
    <w:rsid w:val="00A053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05311"/>
    <w:rPr>
      <w:rFonts w:ascii="Segoe UI" w:hAnsi="Segoe UI" w:cs="Segoe UI"/>
      <w:sz w:val="18"/>
      <w:szCs w:val="18"/>
    </w:rPr>
  </w:style>
  <w:style w:type="paragraph" w:styleId="NoSpacing">
    <w:name w:val="No Spacing"/>
    <w:uiPriority w:val="99"/>
    <w:qFormat/>
    <w:rsid w:val="00AF69A7"/>
    <w:rPr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33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3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3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eader" Target="header8.xml"/><Relationship Id="rId26" Type="http://schemas.openxmlformats.org/officeDocument/2006/relationships/header" Target="header12.xml"/><Relationship Id="rId39" Type="http://schemas.openxmlformats.org/officeDocument/2006/relationships/footer" Target="footer11.xml"/><Relationship Id="rId21" Type="http://schemas.openxmlformats.org/officeDocument/2006/relationships/footer" Target="footer3.xml"/><Relationship Id="rId34" Type="http://schemas.openxmlformats.org/officeDocument/2006/relationships/footer" Target="footer9.xml"/><Relationship Id="rId42" Type="http://schemas.openxmlformats.org/officeDocument/2006/relationships/header" Target="header18.xml"/><Relationship Id="rId47" Type="http://schemas.openxmlformats.org/officeDocument/2006/relationships/header" Target="header21.xml"/><Relationship Id="rId50" Type="http://schemas.openxmlformats.org/officeDocument/2006/relationships/image" Target="media/image8.png"/><Relationship Id="rId55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5" Type="http://schemas.openxmlformats.org/officeDocument/2006/relationships/header" Target="header11.xml"/><Relationship Id="rId33" Type="http://schemas.openxmlformats.org/officeDocument/2006/relationships/footer" Target="footer8.xml"/><Relationship Id="rId38" Type="http://schemas.openxmlformats.org/officeDocument/2006/relationships/header" Target="header16.xml"/><Relationship Id="rId46" Type="http://schemas.openxmlformats.org/officeDocument/2006/relationships/header" Target="header20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9.xml"/><Relationship Id="rId29" Type="http://schemas.openxmlformats.org/officeDocument/2006/relationships/footer" Target="footer5.xml"/><Relationship Id="rId41" Type="http://schemas.openxmlformats.org/officeDocument/2006/relationships/footer" Target="footer12.xml"/><Relationship Id="rId54" Type="http://schemas.openxmlformats.org/officeDocument/2006/relationships/footer" Target="foot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eader" Target="header10.xml"/><Relationship Id="rId32" Type="http://schemas.openxmlformats.org/officeDocument/2006/relationships/header" Target="header14.xml"/><Relationship Id="rId37" Type="http://schemas.openxmlformats.org/officeDocument/2006/relationships/image" Target="media/image6.png"/><Relationship Id="rId40" Type="http://schemas.openxmlformats.org/officeDocument/2006/relationships/header" Target="header17.xml"/><Relationship Id="rId45" Type="http://schemas.openxmlformats.org/officeDocument/2006/relationships/header" Target="header19.xml"/><Relationship Id="rId53" Type="http://schemas.openxmlformats.org/officeDocument/2006/relationships/header" Target="header22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5.png"/><Relationship Id="rId28" Type="http://schemas.openxmlformats.org/officeDocument/2006/relationships/header" Target="header13.xml"/><Relationship Id="rId36" Type="http://schemas.openxmlformats.org/officeDocument/2006/relationships/header" Target="header15.xml"/><Relationship Id="rId49" Type="http://schemas.openxmlformats.org/officeDocument/2006/relationships/image" Target="media/image7.png"/><Relationship Id="rId10" Type="http://schemas.openxmlformats.org/officeDocument/2006/relationships/header" Target="header3.xml"/><Relationship Id="rId19" Type="http://schemas.openxmlformats.org/officeDocument/2006/relationships/footer" Target="footer2.xml"/><Relationship Id="rId31" Type="http://schemas.openxmlformats.org/officeDocument/2006/relationships/footer" Target="footer7.xml"/><Relationship Id="rId44" Type="http://schemas.openxmlformats.org/officeDocument/2006/relationships/footer" Target="footer14.xml"/><Relationship Id="rId52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4.png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footer" Target="footer10.xml"/><Relationship Id="rId43" Type="http://schemas.openxmlformats.org/officeDocument/2006/relationships/footer" Target="footer13.xml"/><Relationship Id="rId48" Type="http://schemas.openxmlformats.org/officeDocument/2006/relationships/footer" Target="footer15.xml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3</Pages>
  <Words>16858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4</cp:revision>
  <cp:lastPrinted>2019-05-23T08:09:00Z</cp:lastPrinted>
  <dcterms:created xsi:type="dcterms:W3CDTF">2021-09-01T12:59:00Z</dcterms:created>
  <dcterms:modified xsi:type="dcterms:W3CDTF">2021-09-06T07:07:00Z</dcterms:modified>
</cp:coreProperties>
</file>